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935" w:rsidRPr="003C08AE" w:rsidRDefault="000F0935" w:rsidP="004213C7">
      <w:pPr>
        <w:pStyle w:val="Bezodstpw1"/>
        <w:rPr>
          <w:rFonts w:ascii="Times New Roman" w:eastAsia="Calibri" w:hAnsi="Times New Roman"/>
        </w:rPr>
      </w:pPr>
    </w:p>
    <w:p w:rsidR="000F0935" w:rsidRPr="003C08AE" w:rsidRDefault="000F0935" w:rsidP="004213C7">
      <w:pPr>
        <w:keepNext/>
        <w:keepLines/>
        <w:spacing w:before="480" w:line="276" w:lineRule="auto"/>
        <w:jc w:val="center"/>
        <w:outlineLvl w:val="0"/>
        <w:rPr>
          <w:rFonts w:eastAsia="Calibri"/>
          <w:b/>
          <w:bCs/>
          <w:sz w:val="40"/>
          <w:szCs w:val="40"/>
        </w:rPr>
      </w:pPr>
    </w:p>
    <w:p w:rsidR="000F0935" w:rsidRPr="003C08AE" w:rsidRDefault="000F0935" w:rsidP="004213C7">
      <w:pPr>
        <w:keepNext/>
        <w:keepLines/>
        <w:spacing w:before="480" w:line="276" w:lineRule="auto"/>
        <w:jc w:val="center"/>
        <w:outlineLvl w:val="0"/>
        <w:rPr>
          <w:rFonts w:eastAsia="Calibri"/>
          <w:b/>
          <w:bCs/>
          <w:sz w:val="40"/>
          <w:szCs w:val="40"/>
        </w:rPr>
      </w:pPr>
    </w:p>
    <w:p w:rsidR="000F0935" w:rsidRPr="003C08AE" w:rsidRDefault="000F0935" w:rsidP="004213C7">
      <w:pPr>
        <w:keepNext/>
        <w:keepLines/>
        <w:spacing w:before="480" w:after="480" w:line="276" w:lineRule="auto"/>
        <w:jc w:val="center"/>
        <w:outlineLvl w:val="0"/>
        <w:rPr>
          <w:rFonts w:eastAsia="Calibri"/>
          <w:b/>
          <w:bCs/>
          <w:sz w:val="40"/>
          <w:szCs w:val="40"/>
        </w:rPr>
      </w:pPr>
      <w:r w:rsidRPr="003C08AE">
        <w:rPr>
          <w:rFonts w:eastAsia="Calibri"/>
          <w:b/>
          <w:bCs/>
          <w:sz w:val="48"/>
          <w:szCs w:val="40"/>
        </w:rPr>
        <w:t>Program Wychowawczo-Profilaktyczny</w:t>
      </w:r>
    </w:p>
    <w:p w:rsidR="000F0935" w:rsidRPr="003C08AE" w:rsidRDefault="000F0935" w:rsidP="004213C7">
      <w:pPr>
        <w:jc w:val="center"/>
        <w:rPr>
          <w:rFonts w:eastAsia="Calibri"/>
          <w:b/>
          <w:sz w:val="40"/>
          <w:szCs w:val="40"/>
        </w:rPr>
      </w:pPr>
      <w:r w:rsidRPr="003C08AE">
        <w:rPr>
          <w:rFonts w:eastAsia="Calibri"/>
          <w:b/>
          <w:sz w:val="40"/>
          <w:szCs w:val="40"/>
        </w:rPr>
        <w:t xml:space="preserve">Publicznej Szkoły Podstawowej nr 1 </w:t>
      </w:r>
      <w:r w:rsidRPr="003C08AE">
        <w:rPr>
          <w:rFonts w:eastAsia="Calibri"/>
          <w:b/>
          <w:sz w:val="40"/>
          <w:szCs w:val="40"/>
        </w:rPr>
        <w:br/>
        <w:t>z Oddziałami Integracyjnymi</w:t>
      </w:r>
    </w:p>
    <w:p w:rsidR="000F0935" w:rsidRPr="003C08AE" w:rsidRDefault="000F0935" w:rsidP="004213C7">
      <w:pPr>
        <w:jc w:val="center"/>
        <w:rPr>
          <w:rFonts w:eastAsia="Calibri"/>
          <w:b/>
          <w:sz w:val="40"/>
          <w:szCs w:val="40"/>
        </w:rPr>
      </w:pPr>
      <w:proofErr w:type="gramStart"/>
      <w:r w:rsidRPr="003C08AE">
        <w:rPr>
          <w:rFonts w:eastAsia="Calibri"/>
          <w:b/>
          <w:sz w:val="40"/>
          <w:szCs w:val="40"/>
        </w:rPr>
        <w:t>im</w:t>
      </w:r>
      <w:proofErr w:type="gramEnd"/>
      <w:r w:rsidRPr="003C08AE">
        <w:rPr>
          <w:rFonts w:eastAsia="Calibri"/>
          <w:b/>
          <w:sz w:val="40"/>
          <w:szCs w:val="40"/>
        </w:rPr>
        <w:t>. Ignacego Daszyńskiego</w:t>
      </w:r>
      <w:r w:rsidRPr="003C08AE">
        <w:rPr>
          <w:rFonts w:eastAsia="Calibri"/>
          <w:b/>
          <w:sz w:val="40"/>
          <w:szCs w:val="40"/>
        </w:rPr>
        <w:br/>
        <w:t xml:space="preserve"> w Radomiu</w:t>
      </w:r>
    </w:p>
    <w:p w:rsidR="000F0935" w:rsidRPr="003C08AE" w:rsidRDefault="000F0935" w:rsidP="004213C7">
      <w:pPr>
        <w:jc w:val="center"/>
        <w:rPr>
          <w:rFonts w:eastAsia="Calibri"/>
          <w:b/>
          <w:sz w:val="40"/>
          <w:szCs w:val="40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1E08CF" w:rsidP="0086188C">
      <w:pPr>
        <w:ind w:left="4540" w:firstLine="454"/>
        <w:jc w:val="center"/>
        <w:rPr>
          <w:rFonts w:eastAsia="Calibri"/>
        </w:rPr>
      </w:pPr>
      <w:r>
        <w:rPr>
          <w:rFonts w:eastAsia="Calibri"/>
        </w:rPr>
        <w:t>Załącznik do Uchwały nr 1/2026/2027</w:t>
      </w:r>
    </w:p>
    <w:p w:rsidR="000F0935" w:rsidRPr="003C08AE" w:rsidRDefault="000F0935" w:rsidP="00CD6257">
      <w:pPr>
        <w:ind w:left="4994" w:firstLine="454"/>
        <w:rPr>
          <w:rFonts w:eastAsia="Calibri"/>
        </w:rPr>
      </w:pPr>
      <w:r w:rsidRPr="003C08AE">
        <w:rPr>
          <w:rFonts w:eastAsia="Calibri"/>
        </w:rPr>
        <w:t>Rady Rodziców z dnia</w:t>
      </w:r>
      <w:r w:rsidR="001A16FA">
        <w:rPr>
          <w:rFonts w:eastAsia="Calibri"/>
        </w:rPr>
        <w:t xml:space="preserve"> 30</w:t>
      </w:r>
      <w:r w:rsidR="002654F5" w:rsidRPr="003C08AE">
        <w:rPr>
          <w:rFonts w:eastAsia="Calibri"/>
        </w:rPr>
        <w:t>.</w:t>
      </w:r>
      <w:r w:rsidR="00CD6257">
        <w:rPr>
          <w:rFonts w:eastAsia="Calibri"/>
        </w:rPr>
        <w:t xml:space="preserve"> </w:t>
      </w:r>
      <w:r w:rsidR="002654F5" w:rsidRPr="003C08AE">
        <w:rPr>
          <w:rFonts w:eastAsia="Calibri"/>
        </w:rPr>
        <w:t>09.</w:t>
      </w:r>
      <w:r w:rsidR="00CD6257">
        <w:rPr>
          <w:rFonts w:eastAsia="Calibri"/>
        </w:rPr>
        <w:t xml:space="preserve"> </w:t>
      </w:r>
      <w:r w:rsidR="001E08CF">
        <w:rPr>
          <w:rFonts w:eastAsia="Calibri"/>
        </w:rPr>
        <w:t>2026</w:t>
      </w:r>
      <w:r w:rsidR="00CD6257">
        <w:rPr>
          <w:rFonts w:eastAsia="Calibri"/>
        </w:rPr>
        <w:t xml:space="preserve"> </w:t>
      </w:r>
      <w:r w:rsidRPr="003C08AE">
        <w:rPr>
          <w:rFonts w:eastAsia="Calibri"/>
        </w:rPr>
        <w:t>r.</w:t>
      </w:r>
    </w:p>
    <w:p w:rsidR="000F0935" w:rsidRPr="003C08AE" w:rsidRDefault="000F0935" w:rsidP="004213C7">
      <w:pPr>
        <w:jc w:val="center"/>
        <w:rPr>
          <w:rFonts w:eastAsia="Calibri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0F0935" w:rsidP="004213C7">
      <w:pPr>
        <w:jc w:val="center"/>
        <w:rPr>
          <w:rFonts w:eastAsia="Calibri"/>
          <w:b/>
          <w:sz w:val="48"/>
          <w:szCs w:val="48"/>
        </w:rPr>
      </w:pPr>
    </w:p>
    <w:p w:rsidR="00CD0E0C" w:rsidRPr="003C08AE" w:rsidRDefault="00CD0E0C" w:rsidP="004213C7">
      <w:pPr>
        <w:jc w:val="center"/>
        <w:rPr>
          <w:rFonts w:eastAsia="Calibri"/>
          <w:b/>
          <w:sz w:val="48"/>
          <w:szCs w:val="48"/>
        </w:rPr>
      </w:pPr>
    </w:p>
    <w:p w:rsidR="00CD0E0C" w:rsidRPr="003C08AE" w:rsidRDefault="00CD0E0C" w:rsidP="004213C7">
      <w:pPr>
        <w:jc w:val="center"/>
        <w:rPr>
          <w:rFonts w:eastAsia="Calibri"/>
          <w:b/>
          <w:sz w:val="48"/>
          <w:szCs w:val="48"/>
        </w:rPr>
      </w:pPr>
    </w:p>
    <w:p w:rsidR="00CD0E0C" w:rsidRPr="003C08AE" w:rsidRDefault="00CD0E0C" w:rsidP="004213C7">
      <w:pPr>
        <w:jc w:val="center"/>
        <w:rPr>
          <w:rFonts w:eastAsia="Calibri"/>
          <w:b/>
          <w:sz w:val="48"/>
          <w:szCs w:val="48"/>
        </w:rPr>
      </w:pPr>
    </w:p>
    <w:p w:rsidR="000F0935" w:rsidRPr="003C08AE" w:rsidRDefault="009B6BCE" w:rsidP="004213C7">
      <w:pPr>
        <w:jc w:val="center"/>
        <w:rPr>
          <w:rFonts w:eastAsia="Calibri"/>
          <w:b/>
          <w:sz w:val="28"/>
          <w:szCs w:val="28"/>
        </w:rPr>
      </w:pPr>
      <w:proofErr w:type="gramStart"/>
      <w:r>
        <w:rPr>
          <w:rFonts w:eastAsia="Calibri"/>
          <w:b/>
          <w:sz w:val="28"/>
          <w:szCs w:val="28"/>
        </w:rPr>
        <w:t>wrzesień</w:t>
      </w:r>
      <w:proofErr w:type="gramEnd"/>
      <w:r>
        <w:rPr>
          <w:rFonts w:eastAsia="Calibri"/>
          <w:b/>
          <w:sz w:val="28"/>
          <w:szCs w:val="28"/>
        </w:rPr>
        <w:t xml:space="preserve"> 2026</w:t>
      </w:r>
    </w:p>
    <w:p w:rsidR="00A54885" w:rsidRPr="003C08AE" w:rsidRDefault="00A54885" w:rsidP="004213C7">
      <w:pPr>
        <w:spacing w:before="120" w:after="120"/>
        <w:ind w:left="284" w:firstLine="283"/>
        <w:jc w:val="both"/>
        <w:rPr>
          <w:rFonts w:eastAsia="Calibri"/>
          <w:b/>
        </w:rPr>
      </w:pPr>
    </w:p>
    <w:p w:rsidR="00AF7CCE" w:rsidRPr="003C08AE" w:rsidRDefault="00AF7CCE" w:rsidP="004213C7">
      <w:pPr>
        <w:spacing w:before="120" w:after="120"/>
        <w:ind w:left="284" w:firstLine="283"/>
        <w:jc w:val="both"/>
        <w:rPr>
          <w:rFonts w:eastAsia="Calibri"/>
          <w:b/>
        </w:rPr>
      </w:pPr>
    </w:p>
    <w:p w:rsidR="000F0935" w:rsidRPr="003C08AE" w:rsidRDefault="006D4E1E" w:rsidP="004213C7">
      <w:pPr>
        <w:spacing w:before="120" w:after="120"/>
        <w:ind w:left="284" w:firstLine="283"/>
        <w:jc w:val="both"/>
        <w:rPr>
          <w:rFonts w:eastAsia="Calibri"/>
          <w:b/>
        </w:rPr>
      </w:pPr>
      <w:r w:rsidRPr="003C08AE">
        <w:rPr>
          <w:rFonts w:eastAsia="Calibri"/>
          <w:b/>
        </w:rPr>
        <w:t>Wybrane przepisy prawa</w:t>
      </w:r>
      <w:r w:rsidR="003C0394" w:rsidRPr="003C08AE">
        <w:rPr>
          <w:rFonts w:eastAsia="Calibri"/>
          <w:b/>
        </w:rPr>
        <w:t xml:space="preserve"> i inne dokumenty</w:t>
      </w:r>
      <w:r w:rsidRPr="003C08AE">
        <w:rPr>
          <w:rFonts w:eastAsia="Calibri"/>
          <w:b/>
        </w:rPr>
        <w:t xml:space="preserve"> służące opracowaniu programu:</w:t>
      </w:r>
    </w:p>
    <w:p w:rsidR="000F0935" w:rsidRPr="003C08AE" w:rsidRDefault="000F0935" w:rsidP="004213C7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firstLine="283"/>
        <w:jc w:val="both"/>
        <w:rPr>
          <w:rFonts w:eastAsia="Calibri"/>
        </w:rPr>
      </w:pPr>
      <w:bookmarkStart w:id="0" w:name="_Hlk485156468"/>
      <w:r w:rsidRPr="003C08AE">
        <w:rPr>
          <w:rFonts w:eastAsia="Calibri"/>
          <w:iCs/>
        </w:rPr>
        <w:t xml:space="preserve">Konstytucja Rzeczpospolitej Polskiej z 2 dnia kwietnia 1997 r. (Dz.U.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1997 r. nr 78, poz. 483 ze zm.).</w:t>
      </w:r>
    </w:p>
    <w:p w:rsidR="000F0935" w:rsidRPr="003C08AE" w:rsidRDefault="000F0935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Ustawa z dnia 26 października 1982 r. o wychowaniu w trzeźwości i przeciwdziałaniu alkoholizmowi (tekst jedn. 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2016 r. poz. 487).</w:t>
      </w:r>
    </w:p>
    <w:p w:rsidR="000F0935" w:rsidRPr="003C08AE" w:rsidRDefault="000F0935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Ustawa z dnia 29 lipca 2005 r. o przeciwdziałaniu narkomanii (tekst jedn. Dz.U. </w:t>
      </w:r>
      <w:r w:rsidR="004470F2" w:rsidRPr="003C08AE">
        <w:rPr>
          <w:rFonts w:eastAsia="Calibri"/>
          <w:iCs/>
        </w:rPr>
        <w:br/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2017 r. poz. 783).</w:t>
      </w:r>
    </w:p>
    <w:p w:rsidR="000F0935" w:rsidRPr="003C08AE" w:rsidRDefault="000F0935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Ustawa z dnia 9 listopada 1995 r. o ochronie zdrowia przed następstwami używania tytoniu i wyrobów tytoniowych (tekst jedn. 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2017 r. poz. 957).</w:t>
      </w:r>
    </w:p>
    <w:p w:rsidR="000F0935" w:rsidRPr="003C08AE" w:rsidRDefault="000F0935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Rozporządzenie Ministra Edukacji Narodowej z dnia 9 sierpnia 2017 r. w sprawie zasad organizacji i udzielania pomocy </w:t>
      </w:r>
      <w:proofErr w:type="spellStart"/>
      <w:r w:rsidRPr="003C08AE">
        <w:rPr>
          <w:rFonts w:eastAsia="Calibri"/>
          <w:iCs/>
        </w:rPr>
        <w:t>psychologiczno</w:t>
      </w:r>
      <w:proofErr w:type="spellEnd"/>
      <w:r w:rsidRPr="003C08AE">
        <w:rPr>
          <w:rFonts w:eastAsia="Calibri"/>
          <w:iCs/>
        </w:rPr>
        <w:t xml:space="preserve"> – pedagogicznej w publicznych przedszkolach, szkołach i placówkach (Dz.U.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2017 r. poz. 1591)</w:t>
      </w:r>
      <w:r w:rsidR="005E7C56" w:rsidRPr="003C08AE">
        <w:rPr>
          <w:rFonts w:eastAsia="Calibri"/>
          <w:iCs/>
        </w:rPr>
        <w:t>,</w:t>
      </w:r>
    </w:p>
    <w:p w:rsidR="005E7C56" w:rsidRPr="003C08AE" w:rsidRDefault="005E7C56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Rozporządzenie Ministra Edukacji Narodowej z dnia 22 lipca 2022 r. w sprawie wykazu zajęć prowadzonych bezpośrednio z uczniami lub wychowankami albo na ich rzecz przez nauczycieli poradni psychologiczno- pedagogicznych oraz nauczycieli: pedagogów, pedagogów specjalnych, psychologów, logopedów, terapeutów pedagogicznych </w:t>
      </w:r>
      <w:r w:rsidRPr="003C08AE">
        <w:rPr>
          <w:rFonts w:eastAsia="Calibri"/>
          <w:iCs/>
        </w:rPr>
        <w:br/>
        <w:t xml:space="preserve">i doradców zawodowych(Dz.U.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2022 r. poz. 1610),</w:t>
      </w:r>
    </w:p>
    <w:p w:rsidR="005E7C56" w:rsidRPr="003C08AE" w:rsidRDefault="005E7C56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Rozporządzenie Ministra Edukacji Narodowej z dnia 22 lipca 2022 r. zmieniające rozporządzenie w sprawie zasad organizacji i udzielania pomocy </w:t>
      </w:r>
      <w:proofErr w:type="spellStart"/>
      <w:r w:rsidRPr="003C08AE">
        <w:rPr>
          <w:rFonts w:eastAsia="Calibri"/>
          <w:iCs/>
        </w:rPr>
        <w:t>psychologiczno</w:t>
      </w:r>
      <w:proofErr w:type="spellEnd"/>
      <w:r w:rsidRPr="003C08AE">
        <w:rPr>
          <w:rFonts w:eastAsia="Calibri"/>
          <w:iCs/>
        </w:rPr>
        <w:t xml:space="preserve"> – pedagogicznej w publicznych przedszkolach, szkołach i placówkach (Dz.U.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2022 r. poz. 1594)</w:t>
      </w:r>
    </w:p>
    <w:p w:rsidR="000F0935" w:rsidRPr="003C08AE" w:rsidRDefault="000F0935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 xml:space="preserve">Rozporządzenie Ministra Edukacji Narodowej z dnia 22 stycznia 2018 r. zmieniające rozporządzenie w sprawie zakresu i form prowadzenia w szkołach i placówkach systemu oświaty działalności wychowawczej, edukacyjnej, informacyjnej i profilaktycznej w celu przeciwdziałania narkomanii (Dz.U. </w:t>
      </w:r>
      <w:proofErr w:type="gramStart"/>
      <w:r w:rsidRPr="003C08AE">
        <w:rPr>
          <w:rFonts w:eastAsia="Calibri"/>
          <w:iCs/>
        </w:rPr>
        <w:t>z</w:t>
      </w:r>
      <w:proofErr w:type="gramEnd"/>
      <w:r w:rsidRPr="003C08AE">
        <w:rPr>
          <w:rFonts w:eastAsia="Calibri"/>
          <w:iCs/>
        </w:rPr>
        <w:t xml:space="preserve"> 2018 r. poz. 214).</w:t>
      </w:r>
    </w:p>
    <w:p w:rsidR="000F0935" w:rsidRDefault="000F0935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>Rozporządzenie Ministra Edukacji Narodowej z dnia 12 lutego 2019 r. w sprawie doradztwa zawodo</w:t>
      </w:r>
      <w:r w:rsidR="003C0394" w:rsidRPr="003C08AE">
        <w:rPr>
          <w:rFonts w:eastAsia="Calibri"/>
          <w:iCs/>
        </w:rPr>
        <w:t xml:space="preserve">wego (Dz.U. </w:t>
      </w:r>
      <w:proofErr w:type="gramStart"/>
      <w:r w:rsidR="003C0394" w:rsidRPr="003C08AE">
        <w:rPr>
          <w:rFonts w:eastAsia="Calibri"/>
          <w:iCs/>
        </w:rPr>
        <w:t>z</w:t>
      </w:r>
      <w:proofErr w:type="gramEnd"/>
      <w:r w:rsidR="003C0394" w:rsidRPr="003C08AE">
        <w:rPr>
          <w:rFonts w:eastAsia="Calibri"/>
          <w:iCs/>
        </w:rPr>
        <w:t xml:space="preserve"> 2019 r. poz. 325),</w:t>
      </w:r>
    </w:p>
    <w:p w:rsidR="001E08CF" w:rsidRPr="003C08AE" w:rsidRDefault="001E08CF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>Rozporządzenie Ministra Edukacji Narodowej</w:t>
      </w:r>
      <w:r>
        <w:t xml:space="preserve"> z dnia 20 stycznia 2026 r. zmieniające rozporządzenie w sprawie doradztwa zawodowego (Dz.U. </w:t>
      </w:r>
      <w:proofErr w:type="gramStart"/>
      <w:r>
        <w:t>z</w:t>
      </w:r>
      <w:proofErr w:type="gramEnd"/>
      <w:r>
        <w:t xml:space="preserve"> 2026 r. p</w:t>
      </w:r>
      <w:r w:rsidRPr="001E08CF">
        <w:t>oz. 73</w:t>
      </w:r>
      <w:r>
        <w:t>),</w:t>
      </w:r>
    </w:p>
    <w:p w:rsidR="001E08CF" w:rsidRPr="003C08AE" w:rsidRDefault="001E08CF" w:rsidP="001E08CF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>
        <w:t xml:space="preserve">Rozporządzenie Ministra Edukacji Narodowej z dnia 11 marca 2026 r w sprawie podstawy programowej wychowania przedszkolnego oraz podstawy programowej kształcenia ogólnego dla szkoły podstawowej, w tym dla uczniów z niepełnosprawnością intelektualną </w:t>
      </w:r>
      <w:r>
        <w:br/>
        <w:t xml:space="preserve">w stopniu umiarkowanym lub znacznym (Dz.U. </w:t>
      </w:r>
      <w:proofErr w:type="gramStart"/>
      <w:r>
        <w:t>z</w:t>
      </w:r>
      <w:proofErr w:type="gramEnd"/>
      <w:r>
        <w:t xml:space="preserve"> 2026 r. poz. 378),</w:t>
      </w:r>
    </w:p>
    <w:p w:rsidR="0020248B" w:rsidRPr="004D0D12" w:rsidRDefault="001E08CF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>
        <w:rPr>
          <w:rFonts w:eastAsia="Calibri"/>
          <w:iCs/>
        </w:rPr>
        <w:t xml:space="preserve">Rozporządzenie Ministra Edukacji Narodowej z dnia 17 lipca 2026 r </w:t>
      </w:r>
      <w:r>
        <w:t xml:space="preserve">zmieniające rozporządzenie w sprawie podstawy programowej wychowania przedszkolnego oraz podstawy programowej kształcenia ogólnego dla szkoły podstawowej, w tym dla uczniów </w:t>
      </w:r>
      <w:r>
        <w:br/>
        <w:t xml:space="preserve">z niepełnosprawnością intelektualną w stopniu umiarkowanym lub znacznym (Dz.U. </w:t>
      </w:r>
      <w:proofErr w:type="gramStart"/>
      <w:r>
        <w:t>z</w:t>
      </w:r>
      <w:proofErr w:type="gramEnd"/>
      <w:r>
        <w:t xml:space="preserve"> 2026 r. poz. 958),</w:t>
      </w:r>
    </w:p>
    <w:p w:rsidR="004D0D12" w:rsidRPr="004D0D12" w:rsidRDefault="004D0D12" w:rsidP="004D0D12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>
        <w:t xml:space="preserve">Rozporządzenie Ministra Edukacji </w:t>
      </w:r>
      <w:proofErr w:type="gramStart"/>
      <w:r>
        <w:t>Narodowej  z</w:t>
      </w:r>
      <w:proofErr w:type="gramEnd"/>
      <w:r>
        <w:t xml:space="preserve"> dnia 26 sierpnia  2026 r zmieniające rozporządzenie w sprawie oceniania, klasyfikowania i promowania uczniów i słuchaczy </w:t>
      </w:r>
      <w:r>
        <w:br/>
        <w:t xml:space="preserve">w szkołach publicznych (Dz.U. </w:t>
      </w:r>
      <w:proofErr w:type="gramStart"/>
      <w:r>
        <w:t>z</w:t>
      </w:r>
      <w:proofErr w:type="gramEnd"/>
      <w:r>
        <w:t xml:space="preserve"> 2026 r. poz. 1122),</w:t>
      </w:r>
    </w:p>
    <w:p w:rsidR="004D0D12" w:rsidRPr="003C08AE" w:rsidRDefault="004D0D12" w:rsidP="004D0D12">
      <w:pPr>
        <w:spacing w:before="120" w:after="120"/>
        <w:ind w:left="567"/>
        <w:jc w:val="both"/>
        <w:rPr>
          <w:rFonts w:eastAsia="Calibri"/>
          <w:iCs/>
        </w:rPr>
      </w:pPr>
    </w:p>
    <w:p w:rsidR="000F0935" w:rsidRPr="003C08AE" w:rsidRDefault="003C08AE" w:rsidP="004213C7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bCs/>
          <w:iCs/>
        </w:rPr>
      </w:pPr>
      <w:r w:rsidRPr="003C08AE">
        <w:rPr>
          <w:rFonts w:eastAsia="Calibri"/>
          <w:bCs/>
          <w:iCs/>
        </w:rPr>
        <w:lastRenderedPageBreak/>
        <w:t>Wybrane kierunki realizacji Polityki O</w:t>
      </w:r>
      <w:r w:rsidR="000F0935" w:rsidRPr="003C08AE">
        <w:rPr>
          <w:rFonts w:eastAsia="Calibri"/>
          <w:bCs/>
          <w:iCs/>
        </w:rPr>
        <w:t>świato</w:t>
      </w:r>
      <w:r w:rsidRPr="003C08AE">
        <w:rPr>
          <w:rFonts w:eastAsia="Calibri"/>
          <w:bCs/>
          <w:iCs/>
        </w:rPr>
        <w:t>wej P</w:t>
      </w:r>
      <w:r w:rsidR="004D0D12">
        <w:rPr>
          <w:rFonts w:eastAsia="Calibri"/>
          <w:bCs/>
          <w:iCs/>
        </w:rPr>
        <w:t>aństwa w roku szkolnym 2026</w:t>
      </w:r>
      <w:r w:rsidR="000F0935" w:rsidRPr="003C08AE">
        <w:rPr>
          <w:rFonts w:eastAsia="Calibri"/>
          <w:bCs/>
          <w:iCs/>
        </w:rPr>
        <w:t>/202</w:t>
      </w:r>
      <w:r w:rsidR="004D0D12">
        <w:rPr>
          <w:rFonts w:eastAsia="Calibri"/>
          <w:bCs/>
          <w:iCs/>
        </w:rPr>
        <w:t>7</w:t>
      </w:r>
      <w:r w:rsidR="003C0394" w:rsidRPr="003C08AE">
        <w:rPr>
          <w:rFonts w:eastAsia="Calibri"/>
          <w:bCs/>
          <w:iCs/>
        </w:rPr>
        <w:t>,</w:t>
      </w:r>
    </w:p>
    <w:bookmarkEnd w:id="0"/>
    <w:p w:rsidR="006D4E1E" w:rsidRDefault="000F0935" w:rsidP="003B396D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 w:rsidRPr="003C08AE">
        <w:rPr>
          <w:rFonts w:eastAsia="Calibri"/>
          <w:iCs/>
        </w:rPr>
        <w:t>Statut Publicznej Szkoły Podstawowej nr 1 z Oddziałami Integracyjnymi w Rad</w:t>
      </w:r>
      <w:r w:rsidR="003B396D" w:rsidRPr="003C08AE">
        <w:rPr>
          <w:rFonts w:eastAsia="Calibri"/>
          <w:iCs/>
        </w:rPr>
        <w:t>omiu</w:t>
      </w:r>
    </w:p>
    <w:p w:rsidR="00AC75B8" w:rsidRDefault="00AC75B8" w:rsidP="003B396D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>
        <w:rPr>
          <w:rFonts w:eastAsia="Calibri"/>
          <w:iCs/>
        </w:rPr>
        <w:t xml:space="preserve">Standardy Ochrony Małoletnich </w:t>
      </w:r>
    </w:p>
    <w:p w:rsidR="00C638F6" w:rsidRPr="003C08AE" w:rsidRDefault="00C638F6" w:rsidP="003B396D">
      <w:pPr>
        <w:numPr>
          <w:ilvl w:val="0"/>
          <w:numId w:val="1"/>
        </w:numPr>
        <w:spacing w:before="120" w:after="120"/>
        <w:ind w:left="284" w:firstLine="283"/>
        <w:jc w:val="both"/>
        <w:rPr>
          <w:rFonts w:eastAsia="Calibri"/>
          <w:iCs/>
        </w:rPr>
      </w:pPr>
      <w:r>
        <w:rPr>
          <w:rFonts w:eastAsia="Calibri"/>
          <w:iCs/>
        </w:rPr>
        <w:t>Kodeks Karny art. 189</w:t>
      </w:r>
      <w:r w:rsidR="00CD6257">
        <w:rPr>
          <w:rFonts w:eastAsia="Calibri"/>
          <w:iCs/>
        </w:rPr>
        <w:t xml:space="preserve"> </w:t>
      </w:r>
      <w:r>
        <w:rPr>
          <w:rFonts w:eastAsia="Calibri"/>
          <w:iCs/>
        </w:rPr>
        <w:t>a oraz</w:t>
      </w:r>
      <w:r w:rsidR="001A16FA">
        <w:rPr>
          <w:rFonts w:eastAsia="Calibri"/>
          <w:iCs/>
        </w:rPr>
        <w:t xml:space="preserve"> </w:t>
      </w:r>
      <w:proofErr w:type="gramStart"/>
      <w:r>
        <w:t>art. 115 § 22</w:t>
      </w:r>
      <w:r>
        <w:rPr>
          <w:rFonts w:eastAsia="Calibri"/>
          <w:iCs/>
        </w:rPr>
        <w:t xml:space="preserve">  dotyczące</w:t>
      </w:r>
      <w:proofErr w:type="gramEnd"/>
      <w:r>
        <w:rPr>
          <w:rFonts w:eastAsia="Calibri"/>
          <w:iCs/>
        </w:rPr>
        <w:t xml:space="preserve"> handlu ludźmi. </w:t>
      </w:r>
    </w:p>
    <w:p w:rsidR="003B396D" w:rsidRPr="003C08AE" w:rsidRDefault="003B396D" w:rsidP="003B396D">
      <w:pPr>
        <w:spacing w:before="120" w:after="120"/>
        <w:jc w:val="both"/>
        <w:rPr>
          <w:rFonts w:eastAsia="Calibri"/>
          <w:iCs/>
        </w:rPr>
      </w:pP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iCs/>
        </w:rPr>
      </w:pPr>
      <w:r w:rsidRPr="003C08AE">
        <w:rPr>
          <w:rFonts w:eastAsia="Calibri"/>
          <w:b/>
          <w:iCs/>
        </w:rPr>
        <w:t xml:space="preserve">Nadrzędnym celem niniejszego Programu Wychowawczo - Profilaktycznego szkoły jest wychowanie światłego człowieka o otwartym umyśle, świadomego swoich korzeni </w:t>
      </w:r>
      <w:r w:rsidRPr="003C08AE">
        <w:rPr>
          <w:rFonts w:eastAsia="Calibri"/>
          <w:b/>
          <w:iCs/>
        </w:rPr>
        <w:br/>
        <w:t>i odczuwającego związek pomiędzy przeszłością, teraźniejszością i przyszłością.</w:t>
      </w:r>
    </w:p>
    <w:p w:rsidR="000F0935" w:rsidRPr="003C08AE" w:rsidRDefault="000F0935" w:rsidP="004213C7">
      <w:pPr>
        <w:autoSpaceDE w:val="0"/>
        <w:autoSpaceDN w:val="0"/>
        <w:adjustRightInd w:val="0"/>
        <w:spacing w:before="120" w:after="120"/>
        <w:ind w:left="284" w:firstLine="283"/>
        <w:jc w:val="both"/>
        <w:rPr>
          <w:rFonts w:eastAsia="Calibri"/>
        </w:rPr>
      </w:pPr>
    </w:p>
    <w:p w:rsidR="000F0935" w:rsidRPr="003C08AE" w:rsidRDefault="003B396D" w:rsidP="004213C7">
      <w:pPr>
        <w:spacing w:before="120" w:after="120"/>
        <w:ind w:left="284" w:firstLine="283"/>
        <w:jc w:val="both"/>
        <w:rPr>
          <w:rFonts w:eastAsia="Calibri"/>
          <w:b/>
        </w:rPr>
      </w:pPr>
      <w:r w:rsidRPr="003C08AE">
        <w:rPr>
          <w:rFonts w:eastAsia="Calibri"/>
          <w:b/>
        </w:rPr>
        <w:t>W</w:t>
      </w:r>
      <w:r w:rsidR="000F0935" w:rsidRPr="003C08AE">
        <w:rPr>
          <w:rFonts w:eastAsia="Calibri"/>
          <w:b/>
        </w:rPr>
        <w:t>stęp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</w:rPr>
      </w:pPr>
      <w:r w:rsidRPr="003C08AE">
        <w:rPr>
          <w:rFonts w:eastAsia="Calibri"/>
          <w:b/>
        </w:rPr>
        <w:t>Szkolny Program Wychowawczo-Profilaktyczny realizowany w Publicznej Szkole Podstawowej nr 1 z Oddziałami Integracyjnymi w Radomiu im I. Daszyńskiego został uchwalony przez Radę Rodziców na zebraniu w dniu</w:t>
      </w:r>
      <w:r w:rsidR="00CD6257">
        <w:rPr>
          <w:rFonts w:eastAsia="Calibri"/>
          <w:b/>
        </w:rPr>
        <w:t xml:space="preserve"> 30</w:t>
      </w:r>
      <w:r w:rsidR="00C82F56">
        <w:rPr>
          <w:rFonts w:eastAsia="Calibri"/>
          <w:b/>
        </w:rPr>
        <w:t xml:space="preserve"> </w:t>
      </w:r>
      <w:r w:rsidRPr="003C08AE">
        <w:rPr>
          <w:rFonts w:eastAsia="Calibri"/>
          <w:b/>
        </w:rPr>
        <w:t>września</w:t>
      </w:r>
      <w:r w:rsidR="004D0D12">
        <w:rPr>
          <w:rFonts w:eastAsia="Calibri"/>
          <w:b/>
        </w:rPr>
        <w:t xml:space="preserve"> 2026</w:t>
      </w:r>
      <w:r w:rsidR="00C82F56">
        <w:rPr>
          <w:rFonts w:eastAsia="Calibri"/>
          <w:b/>
        </w:rPr>
        <w:t xml:space="preserve"> </w:t>
      </w:r>
      <w:r w:rsidR="00D9794E" w:rsidRPr="003C08AE">
        <w:rPr>
          <w:rFonts w:eastAsia="Calibri"/>
          <w:b/>
        </w:rPr>
        <w:t>r.</w:t>
      </w:r>
      <w:r w:rsidRPr="003C08AE">
        <w:rPr>
          <w:rFonts w:eastAsia="Calibri"/>
          <w:b/>
        </w:rPr>
        <w:t xml:space="preserve">, </w:t>
      </w:r>
      <w:r w:rsidRPr="003C08AE">
        <w:rPr>
          <w:rFonts w:eastAsia="Calibri"/>
          <w:b/>
        </w:rPr>
        <w:br/>
        <w:t>uchwałą nr</w:t>
      </w:r>
      <w:r w:rsidR="00C82F56">
        <w:rPr>
          <w:rFonts w:eastAsia="Calibri"/>
          <w:b/>
        </w:rPr>
        <w:t xml:space="preserve"> </w:t>
      </w:r>
      <w:r w:rsidR="00A54885" w:rsidRPr="003C08AE">
        <w:rPr>
          <w:rFonts w:eastAsia="Calibri"/>
          <w:b/>
        </w:rPr>
        <w:t>1</w:t>
      </w:r>
      <w:r w:rsidR="004D0D12">
        <w:rPr>
          <w:rFonts w:eastAsia="Calibri"/>
          <w:b/>
        </w:rPr>
        <w:t>/2026/2027</w:t>
      </w:r>
      <w:r w:rsidRPr="003C08AE">
        <w:rPr>
          <w:rFonts w:eastAsia="Calibri"/>
          <w:b/>
        </w:rPr>
        <w:t xml:space="preserve"> w porozumieniu z Radą Pedagogiczną.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 Treści Szkolnego Programu Wychowawczo - Profilaktycznego są spójne ze Statutem Szkoły i Wewnątrzszkolnym Systemem Oceniania. 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lang w:bidi="en-US"/>
        </w:rPr>
      </w:pPr>
      <w:r w:rsidRPr="003C08AE">
        <w:rPr>
          <w:rFonts w:eastAsia="Calibri"/>
        </w:rPr>
        <w:t xml:space="preserve">Istotą działań wychowawczych i profilaktycznych szkoły jest współpraca całej społeczności szkolnej oparta na założeniu, że </w:t>
      </w:r>
      <w:r w:rsidRPr="003C08AE">
        <w:rPr>
          <w:rFonts w:eastAsia="Calibri"/>
          <w:lang w:bidi="en-US"/>
        </w:rPr>
        <w:t xml:space="preserve">wychowanie jest zadaniem realizowanym </w:t>
      </w:r>
      <w:r w:rsidR="0086188C" w:rsidRPr="003C08AE">
        <w:rPr>
          <w:rFonts w:eastAsia="Calibri"/>
          <w:lang w:bidi="en-US"/>
        </w:rPr>
        <w:br/>
      </w:r>
      <w:r w:rsidRPr="003C08AE">
        <w:rPr>
          <w:rFonts w:eastAsia="Calibri"/>
          <w:lang w:bidi="en-US"/>
        </w:rPr>
        <w:t>w rodzinie</w:t>
      </w:r>
      <w:r w:rsidR="00C82F56">
        <w:rPr>
          <w:rFonts w:eastAsia="Calibri"/>
          <w:lang w:bidi="en-US"/>
        </w:rPr>
        <w:t xml:space="preserve"> </w:t>
      </w:r>
      <w:r w:rsidRPr="003C08AE">
        <w:rPr>
          <w:rFonts w:eastAsia="Calibri"/>
          <w:lang w:bidi="en-US"/>
        </w:rPr>
        <w:t xml:space="preserve">i w szkole, która w swojej działalności musi uwzględniać zarówno rolę rodziców oraz priorytety edukacyjne. 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Rolą szkoły, oprócz jej funkcji dydaktycznej jest dbałość o wszechstronny rozwój każdego </w:t>
      </w:r>
      <w:r w:rsidRPr="003C08AE">
        <w:rPr>
          <w:rFonts w:eastAsia="Calibri"/>
        </w:rPr>
        <w:br/>
        <w:t xml:space="preserve">z uczniów uwzględniający jego indywidualne potrzeby, a także wspomaganie wychowawczej funkcji rodziny. Wychowanie rozumiane </w:t>
      </w:r>
      <w:proofErr w:type="gramStart"/>
      <w:r w:rsidRPr="003C08AE">
        <w:rPr>
          <w:rFonts w:eastAsia="Calibri"/>
        </w:rPr>
        <w:t>jest jako</w:t>
      </w:r>
      <w:proofErr w:type="gramEnd"/>
      <w:r w:rsidRPr="003C08AE">
        <w:rPr>
          <w:rFonts w:eastAsia="Calibri"/>
        </w:rPr>
        <w:t xml:space="preserve"> wspieranie uczniów w rozwoju ku pełnej dojrzałości w sferze fizycznej, emocjonalnej, intelektualnej, duchowej i społecznej. Proces wychowania jest wzmacniany i uzupełniany poprzez działania z zakresu profilaktyki problemów dzieci i młodzieży. 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Program Wychowawczo - Profilaktyczny szkoły tworzy spójną całość ze szkolnym zestawem programów nauczania i uwzględnia wymagania opisane w podstawie programowej. </w:t>
      </w:r>
    </w:p>
    <w:p w:rsidR="000F0935" w:rsidRPr="003C08AE" w:rsidRDefault="00A5488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Szkolny Program Wychowawczo-</w:t>
      </w:r>
      <w:r w:rsidR="00751B3F" w:rsidRPr="003C08AE">
        <w:rPr>
          <w:rFonts w:eastAsia="Calibri"/>
        </w:rPr>
        <w:t xml:space="preserve"> P</w:t>
      </w:r>
      <w:r w:rsidR="000F0935" w:rsidRPr="003C08AE">
        <w:rPr>
          <w:rFonts w:eastAsia="Calibri"/>
        </w:rPr>
        <w:t>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Szkolny Program Wychowawczo – Profilaktyczny </w:t>
      </w:r>
      <w:r w:rsidR="004D0D12">
        <w:rPr>
          <w:rFonts w:eastAsia="Calibri"/>
        </w:rPr>
        <w:t>na rok szkolny 2026/2027</w:t>
      </w:r>
      <w:r w:rsidRPr="003C08AE">
        <w:rPr>
          <w:rFonts w:eastAsia="Calibri"/>
        </w:rPr>
        <w:t xml:space="preserve"> został opracowany z uwzględnieniem:</w:t>
      </w:r>
    </w:p>
    <w:p w:rsidR="000F0935" w:rsidRPr="003C08AE" w:rsidRDefault="003B396D" w:rsidP="004213C7">
      <w:pPr>
        <w:numPr>
          <w:ilvl w:val="0"/>
          <w:numId w:val="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wyników</w:t>
      </w:r>
      <w:proofErr w:type="gramEnd"/>
      <w:r w:rsidRPr="003C08AE">
        <w:rPr>
          <w:rFonts w:eastAsia="Calibri"/>
        </w:rPr>
        <w:t xml:space="preserve"> i </w:t>
      </w:r>
      <w:r w:rsidR="000F0935" w:rsidRPr="003C08AE">
        <w:rPr>
          <w:rFonts w:eastAsia="Calibri"/>
        </w:rPr>
        <w:t>wniosków ze sprawowanego nadzoru pedagogicznego dyre</w:t>
      </w:r>
      <w:r w:rsidR="004D0D12">
        <w:rPr>
          <w:rFonts w:eastAsia="Calibri"/>
        </w:rPr>
        <w:t>ktora szkoły za rok szkolny 2025/2026</w:t>
      </w:r>
      <w:r w:rsidR="000F0935" w:rsidRPr="003C08AE">
        <w:rPr>
          <w:rFonts w:eastAsia="Calibri"/>
        </w:rPr>
        <w:t>;</w:t>
      </w:r>
    </w:p>
    <w:p w:rsidR="003B396D" w:rsidRPr="003C08AE" w:rsidRDefault="003B396D" w:rsidP="004213C7">
      <w:pPr>
        <w:numPr>
          <w:ilvl w:val="0"/>
          <w:numId w:val="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opracowanych</w:t>
      </w:r>
      <w:proofErr w:type="gramEnd"/>
      <w:r w:rsidRPr="003C08AE">
        <w:rPr>
          <w:rFonts w:eastAsia="Calibri"/>
        </w:rPr>
        <w:t xml:space="preserve"> przez zespoły samokształceniowe zdań do</w:t>
      </w:r>
      <w:r w:rsidR="004D0D12">
        <w:rPr>
          <w:rFonts w:eastAsia="Calibri"/>
        </w:rPr>
        <w:t xml:space="preserve"> realizacji w roku szkolny, 2026/2027</w:t>
      </w:r>
      <w:r w:rsidRPr="003C08AE">
        <w:rPr>
          <w:rFonts w:eastAsia="Calibri"/>
        </w:rPr>
        <w:t xml:space="preserve"> na podstawie wyników i wniosków dyrektora szkoły ze sprawowanego nadzoru pedagogicznego</w:t>
      </w:r>
      <w:r w:rsidR="00533623" w:rsidRPr="003C08AE">
        <w:rPr>
          <w:rFonts w:eastAsia="Calibri"/>
        </w:rPr>
        <w:t>,</w:t>
      </w:r>
    </w:p>
    <w:p w:rsidR="000F0935" w:rsidRPr="003C08AE" w:rsidRDefault="000F0935" w:rsidP="004213C7">
      <w:pPr>
        <w:numPr>
          <w:ilvl w:val="0"/>
          <w:numId w:val="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analizy</w:t>
      </w:r>
      <w:proofErr w:type="gramEnd"/>
      <w:r w:rsidRPr="003C08AE">
        <w:rPr>
          <w:rFonts w:eastAsia="Calibri"/>
        </w:rPr>
        <w:t xml:space="preserve"> sytuacji wychowawczej szkoły i wniosków zespołu wychowawczego</w:t>
      </w:r>
      <w:r w:rsidR="00F47BC1" w:rsidRPr="003C08AE">
        <w:rPr>
          <w:rFonts w:eastAsia="Calibri"/>
        </w:rPr>
        <w:t xml:space="preserve"> przeprowadzonej</w:t>
      </w:r>
      <w:r w:rsidR="003B396D" w:rsidRPr="003C08AE">
        <w:rPr>
          <w:rFonts w:eastAsia="Calibri"/>
        </w:rPr>
        <w:t xml:space="preserve"> w sierpniu 202</w:t>
      </w:r>
      <w:r w:rsidR="004D0D12">
        <w:rPr>
          <w:rFonts w:eastAsia="Calibri"/>
        </w:rPr>
        <w:t>6</w:t>
      </w:r>
      <w:r w:rsidR="00751B3F" w:rsidRPr="003C08AE">
        <w:rPr>
          <w:rFonts w:eastAsia="Calibri"/>
        </w:rPr>
        <w:t xml:space="preserve"> r.,</w:t>
      </w:r>
    </w:p>
    <w:p w:rsidR="000F0935" w:rsidRPr="003C08AE" w:rsidRDefault="6ABA1864" w:rsidP="004213C7">
      <w:pPr>
        <w:numPr>
          <w:ilvl w:val="0"/>
          <w:numId w:val="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lastRenderedPageBreak/>
        <w:t>diagnozy</w:t>
      </w:r>
      <w:proofErr w:type="gramEnd"/>
      <w:r w:rsidRPr="003C08AE">
        <w:rPr>
          <w:rFonts w:eastAsia="Calibri"/>
        </w:rPr>
        <w:t xml:space="preserve"> czynników ryzyka i czynników chroniących występujących w środowisku szkolnym uczniów</w:t>
      </w:r>
      <w:r w:rsidR="00533623" w:rsidRPr="003C08AE">
        <w:rPr>
          <w:rFonts w:eastAsia="Calibri"/>
        </w:rPr>
        <w:t xml:space="preserve"> przeprowadzonych we wrześniu </w:t>
      </w:r>
      <w:r w:rsidR="004D0D12">
        <w:rPr>
          <w:rFonts w:eastAsia="Calibri"/>
        </w:rPr>
        <w:t>2026</w:t>
      </w:r>
      <w:r w:rsidRPr="003C08AE">
        <w:rPr>
          <w:rFonts w:eastAsia="Calibri"/>
        </w:rPr>
        <w:t xml:space="preserve"> r.</w:t>
      </w:r>
      <w:r w:rsidR="00B35EED" w:rsidRPr="003C08AE">
        <w:rPr>
          <w:rFonts w:eastAsia="Calibri"/>
        </w:rPr>
        <w:t xml:space="preserve"> przeprowadzonej wśród uczniów </w:t>
      </w:r>
      <w:r w:rsidR="00533623" w:rsidRPr="003C08AE">
        <w:rPr>
          <w:rFonts w:eastAsia="Calibri"/>
        </w:rPr>
        <w:br/>
      </w:r>
      <w:r w:rsidR="00B35EED" w:rsidRPr="003C08AE">
        <w:rPr>
          <w:rFonts w:eastAsia="Calibri"/>
        </w:rPr>
        <w:t>i rodziców</w:t>
      </w:r>
      <w:r w:rsidR="00533623" w:rsidRPr="003C08AE">
        <w:rPr>
          <w:rFonts w:eastAsia="Calibri"/>
        </w:rPr>
        <w:t>,</w:t>
      </w:r>
    </w:p>
    <w:p w:rsidR="003B396D" w:rsidRPr="003C08AE" w:rsidRDefault="003B396D" w:rsidP="004213C7">
      <w:pPr>
        <w:numPr>
          <w:ilvl w:val="0"/>
          <w:numId w:val="2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Standardów Ochrony Małoletnich</w:t>
      </w:r>
      <w:r w:rsidR="00533623" w:rsidRPr="003C08AE">
        <w:rPr>
          <w:rFonts w:eastAsia="Calibri"/>
        </w:rPr>
        <w:t>,</w:t>
      </w:r>
    </w:p>
    <w:p w:rsidR="000F0935" w:rsidRDefault="000F0935" w:rsidP="004213C7">
      <w:pPr>
        <w:shd w:val="clear" w:color="auto" w:fill="FFFFFF"/>
        <w:spacing w:before="120" w:after="120"/>
        <w:ind w:left="284" w:firstLine="283"/>
        <w:jc w:val="both"/>
        <w:outlineLvl w:val="2"/>
      </w:pPr>
      <w:r w:rsidRPr="003C08AE">
        <w:rPr>
          <w:rFonts w:eastAsia="Calibri"/>
        </w:rPr>
        <w:t xml:space="preserve">W szkolny Program Wychowawczo – Profilaktyczny wpisane są także </w:t>
      </w:r>
      <w:r w:rsidRPr="003C08AE">
        <w:t>kierunki realizacji polityki oświatowej państwa wyznaczone d</w:t>
      </w:r>
      <w:r w:rsidR="00B35EED" w:rsidRPr="003C08AE">
        <w:t>o</w:t>
      </w:r>
      <w:r w:rsidR="004D0D12">
        <w:t xml:space="preserve"> realizacji na rok szkolny 2026/2027</w:t>
      </w:r>
      <w:r w:rsidRPr="003C08AE">
        <w:t>:</w:t>
      </w:r>
    </w:p>
    <w:p w:rsidR="004D0D12" w:rsidRDefault="004D0D12" w:rsidP="004213C7">
      <w:pPr>
        <w:shd w:val="clear" w:color="auto" w:fill="FFFFFF"/>
        <w:spacing w:before="120" w:after="120"/>
        <w:ind w:left="284" w:firstLine="283"/>
        <w:jc w:val="both"/>
        <w:outlineLvl w:val="2"/>
      </w:pP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 xml:space="preserve">Wspieranie przedszkoli i szkół we wdrażaniu zmian wynikających z </w:t>
      </w:r>
      <w:proofErr w:type="spellStart"/>
      <w:r w:rsidRPr="004D0D12">
        <w:t>Reformy26</w:t>
      </w:r>
      <w:proofErr w:type="spellEnd"/>
      <w:r w:rsidRPr="004D0D12">
        <w:t>. Kompas Jutra, ukierunkowanych na tworzenie szkoły wymagającej, wspierającej i przyjaznej rozwojowi ucznia.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>Szkoła miejscem budowania odporności społecznej – kształtowanie postaw patriotycznych, obywatelskich i prospołecznych oraz odpowiedzialności za bezpieczeństwo własne i innych.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 xml:space="preserve">Edukacja zdrowotna w szkole – promowanie zdrowego stylu życia, aktywności ruchowej oraz przygotowanie uczniów do odpowiedzialnych </w:t>
      </w:r>
      <w:proofErr w:type="spellStart"/>
      <w:r w:rsidRPr="004D0D12">
        <w:t>zachowań</w:t>
      </w:r>
      <w:proofErr w:type="spellEnd"/>
      <w:r w:rsidRPr="004D0D12">
        <w:t xml:space="preserve"> prozdrowotnych </w:t>
      </w:r>
      <w:r>
        <w:br/>
      </w:r>
      <w:r w:rsidRPr="004D0D12">
        <w:t>i udzielania pierwszej pomocy.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>Promowanie higieny cyfrowej i aktywności off-</w:t>
      </w:r>
      <w:proofErr w:type="spellStart"/>
      <w:r w:rsidRPr="004D0D12">
        <w:t>line</w:t>
      </w:r>
      <w:proofErr w:type="spellEnd"/>
      <w:r w:rsidRPr="004D0D12"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 xml:space="preserve">Rozpoznawanie potrzeb dzieci i młodzieży z wykorzystaniem oceny funkcjonowania w środowisku przedszkolnym i szkolnym. Wspieranie przedszkoli i szkół w </w:t>
      </w:r>
      <w:proofErr w:type="spellStart"/>
      <w:r w:rsidRPr="004D0D12">
        <w:t>zakresi</w:t>
      </w:r>
      <w:proofErr w:type="spellEnd"/>
      <w:r>
        <w:br/>
      </w:r>
      <w:r w:rsidRPr="004D0D12">
        <w:t xml:space="preserve">e współpracy z rodzicami w procesie edukacji, pomocy </w:t>
      </w:r>
      <w:proofErr w:type="spellStart"/>
      <w:r w:rsidRPr="004D0D12">
        <w:t>psychologiczno</w:t>
      </w:r>
      <w:proofErr w:type="spellEnd"/>
      <w:r w:rsidRPr="004D0D12">
        <w:t xml:space="preserve"> - pedagogicznej i wychowania w celu zapewnienia spójności i skuteczności wsparcia udzielanego każdemu dziecku.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 xml:space="preserve">Profilaktyka uzależnień behawioralnych i przeciwdziałanie przemocy rówieśniczej. Wspieranie zdrowia psychicznego dzieci i młodzieży oraz udzielanie pomocy </w:t>
      </w:r>
      <w:r>
        <w:br/>
      </w:r>
      <w:r w:rsidRPr="004D0D12">
        <w:t>w kryzysach psychicznych.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 xml:space="preserve">Wspieranie podejmowania świadomych decyzji edukacyjno-zawodowych, ze szczególnym uwzględnieniem doradztwa zawodowego i promocji kształcenia zawodowego. Upowszechnienie nowej oferty kształcenia zawodowego wypracowanej </w:t>
      </w:r>
      <w:r>
        <w:br/>
      </w:r>
      <w:r w:rsidRPr="004D0D12">
        <w:t>z branżami.</w:t>
      </w:r>
    </w:p>
    <w:p w:rsidR="004D0D12" w:rsidRPr="004D0D12" w:rsidRDefault="004D0D12" w:rsidP="004D0D12">
      <w:pPr>
        <w:numPr>
          <w:ilvl w:val="0"/>
          <w:numId w:val="46"/>
        </w:numPr>
        <w:shd w:val="clear" w:color="auto" w:fill="FFFFFF"/>
        <w:spacing w:before="120" w:after="120"/>
        <w:jc w:val="both"/>
        <w:outlineLvl w:val="2"/>
      </w:pPr>
      <w:r w:rsidRPr="004D0D12"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Szkolny Program Wychowawczo – Profilaktyczny opracowany i realizowany w Publicznej Szkole Podstawowej nr 1 z Oddziałami Integracyjnymi im I. Daszyńskiego w Radomiu zakłada:</w:t>
      </w:r>
    </w:p>
    <w:p w:rsidR="000F0935" w:rsidRPr="003C08AE" w:rsidRDefault="000F0935" w:rsidP="004213C7">
      <w:pPr>
        <w:numPr>
          <w:ilvl w:val="0"/>
          <w:numId w:val="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powszechną</w:t>
      </w:r>
      <w:proofErr w:type="gramEnd"/>
      <w:r w:rsidRPr="003C08AE">
        <w:rPr>
          <w:rFonts w:eastAsia="Calibri"/>
        </w:rPr>
        <w:t xml:space="preserve"> znajomość założeń programu – przez uczniów, rodziców i wszystkich pracowników szkoły,</w:t>
      </w:r>
    </w:p>
    <w:p w:rsidR="000F0935" w:rsidRPr="003C08AE" w:rsidRDefault="000F0935" w:rsidP="004213C7">
      <w:pPr>
        <w:numPr>
          <w:ilvl w:val="0"/>
          <w:numId w:val="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zaangażowanie</w:t>
      </w:r>
      <w:proofErr w:type="gramEnd"/>
      <w:r w:rsidRPr="003C08AE">
        <w:rPr>
          <w:rFonts w:eastAsia="Calibri"/>
        </w:rPr>
        <w:t xml:space="preserve"> wszystkich podmiotów szkolnej społeczności i współpracę w realizacji zadań określonych w programie,</w:t>
      </w:r>
    </w:p>
    <w:p w:rsidR="000F0935" w:rsidRPr="003C08AE" w:rsidRDefault="000F0935" w:rsidP="004213C7">
      <w:pPr>
        <w:numPr>
          <w:ilvl w:val="0"/>
          <w:numId w:val="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lastRenderedPageBreak/>
        <w:t>respektowanie</w:t>
      </w:r>
      <w:proofErr w:type="gramEnd"/>
      <w:r w:rsidRPr="003C08AE">
        <w:rPr>
          <w:rFonts w:eastAsia="Calibri"/>
        </w:rPr>
        <w:t xml:space="preserve"> praw wszystkich członków szkolnej społeczności oraz kompetencji organów szkoły (dyrektor, rada rodziców, samorząd uczniowski),</w:t>
      </w:r>
    </w:p>
    <w:p w:rsidR="000F0935" w:rsidRPr="003C08AE" w:rsidRDefault="000F0935" w:rsidP="004213C7">
      <w:pPr>
        <w:numPr>
          <w:ilvl w:val="0"/>
          <w:numId w:val="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współdziałanie</w:t>
      </w:r>
      <w:proofErr w:type="gramEnd"/>
      <w:r w:rsidRPr="003C08AE">
        <w:rPr>
          <w:rFonts w:eastAsia="Calibri"/>
        </w:rPr>
        <w:t xml:space="preserve"> ze środowiskiem zewnętrznym szkoły (np. udział organizacji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 xml:space="preserve">i stowarzyszeń wspierających działalność wychowawczą i profilaktyczną szkoły), </w:t>
      </w:r>
    </w:p>
    <w:p w:rsidR="000F0935" w:rsidRPr="003C08AE" w:rsidRDefault="000F0935" w:rsidP="004213C7">
      <w:pPr>
        <w:numPr>
          <w:ilvl w:val="0"/>
          <w:numId w:val="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realizację</w:t>
      </w:r>
      <w:proofErr w:type="gramEnd"/>
      <w:r w:rsidRPr="003C08AE">
        <w:rPr>
          <w:rFonts w:eastAsia="Calibri"/>
        </w:rPr>
        <w:t xml:space="preserve"> innych zadań ważnych dla szkoły, wynikających z jej potrzeb i specyfiki.</w:t>
      </w:r>
    </w:p>
    <w:p w:rsidR="008726F6" w:rsidRPr="003C08AE" w:rsidRDefault="008726F6" w:rsidP="004213C7">
      <w:pPr>
        <w:spacing w:before="120" w:after="120"/>
        <w:ind w:left="284" w:firstLine="283"/>
        <w:jc w:val="both"/>
        <w:rPr>
          <w:rFonts w:eastAsia="Calibri"/>
        </w:rPr>
      </w:pPr>
    </w:p>
    <w:p w:rsidR="000F0935" w:rsidRPr="003C08AE" w:rsidRDefault="000F0935" w:rsidP="00DA513B">
      <w:pPr>
        <w:pStyle w:val="Nagwek1"/>
        <w:numPr>
          <w:ilvl w:val="0"/>
          <w:numId w:val="0"/>
        </w:numPr>
        <w:ind w:left="357"/>
        <w:rPr>
          <w:color w:val="auto"/>
        </w:rPr>
      </w:pPr>
      <w:r w:rsidRPr="003C08AE">
        <w:rPr>
          <w:color w:val="auto"/>
        </w:rPr>
        <w:t>Struktura</w:t>
      </w:r>
      <w:r w:rsidR="00A54885" w:rsidRPr="003C08AE">
        <w:rPr>
          <w:color w:val="auto"/>
        </w:rPr>
        <w:t xml:space="preserve"> Szkolnego Programu Wychowawczo-Profilaktycznego</w:t>
      </w:r>
    </w:p>
    <w:p w:rsidR="000F0935" w:rsidRPr="003C08AE" w:rsidRDefault="00DA513B" w:rsidP="0086188C">
      <w:pPr>
        <w:pStyle w:val="Nagwek1"/>
        <w:rPr>
          <w:color w:val="auto"/>
        </w:rPr>
      </w:pPr>
      <w:r w:rsidRPr="003C08AE">
        <w:rPr>
          <w:color w:val="auto"/>
        </w:rPr>
        <w:t>C</w:t>
      </w:r>
      <w:r w:rsidR="0086188C" w:rsidRPr="003C08AE">
        <w:rPr>
          <w:color w:val="auto"/>
        </w:rPr>
        <w:t>ele ogólne programu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 Założeniami ogólnymi Szkolnego Programu Wychowawczo- Profilaktycznego w zakresie wychowania i profilaktyki są: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wspomaganie</w:t>
      </w:r>
      <w:proofErr w:type="gramEnd"/>
      <w:r w:rsidRPr="003C08AE">
        <w:rPr>
          <w:rFonts w:eastAsia="Calibri"/>
        </w:rPr>
        <w:t xml:space="preserve"> rozwoju ucznia w sferze emocjonalnej, społecznej i twórczej,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przygotowanie</w:t>
      </w:r>
      <w:proofErr w:type="gramEnd"/>
      <w:r w:rsidRPr="003C08AE">
        <w:rPr>
          <w:rFonts w:eastAsia="Calibri"/>
        </w:rPr>
        <w:t xml:space="preserve"> uczniów do prawidłowego funkcjonowania w grupie społecznej (szkole, klasie),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wzbudzanie</w:t>
      </w:r>
      <w:proofErr w:type="gramEnd"/>
      <w:r w:rsidRPr="003C08AE">
        <w:rPr>
          <w:rFonts w:eastAsia="Calibri"/>
        </w:rPr>
        <w:t xml:space="preserve"> poczucia przynależności do grupy,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rozbudzanie</w:t>
      </w:r>
      <w:proofErr w:type="gramEnd"/>
      <w:r w:rsidRPr="003C08AE">
        <w:rPr>
          <w:rFonts w:eastAsia="Calibri"/>
        </w:rPr>
        <w:t xml:space="preserve"> poczucia własnej wartości, wiary we własne siły i możliwości,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budowanie</w:t>
      </w:r>
      <w:proofErr w:type="gramEnd"/>
      <w:r w:rsidRPr="003C08AE">
        <w:rPr>
          <w:rFonts w:eastAsia="Calibri"/>
        </w:rPr>
        <w:t xml:space="preserve"> poczucia tożsamości regionalnej i narodowej,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przeciwdziałanie</w:t>
      </w:r>
      <w:proofErr w:type="gramEnd"/>
      <w:r w:rsidRPr="003C08AE">
        <w:rPr>
          <w:rFonts w:eastAsia="Calibri"/>
        </w:rPr>
        <w:t xml:space="preserve"> przemocy, agresji i uzależnieniom,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przeciwdziałanie</w:t>
      </w:r>
      <w:proofErr w:type="gramEnd"/>
      <w:r w:rsidRPr="003C08AE">
        <w:rPr>
          <w:rFonts w:eastAsia="Calibri"/>
        </w:rPr>
        <w:t xml:space="preserve"> pojawianiu się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ryzykownych,</w:t>
      </w:r>
    </w:p>
    <w:p w:rsidR="000F0935" w:rsidRPr="003C08AE" w:rsidRDefault="000F0935" w:rsidP="004213C7">
      <w:pPr>
        <w:numPr>
          <w:ilvl w:val="0"/>
          <w:numId w:val="5"/>
        </w:numPr>
        <w:tabs>
          <w:tab w:val="clear" w:pos="720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troska</w:t>
      </w:r>
      <w:proofErr w:type="gramEnd"/>
      <w:r w:rsidRPr="003C08AE">
        <w:rPr>
          <w:rFonts w:eastAsia="Calibri"/>
        </w:rPr>
        <w:t xml:space="preserve"> o sze</w:t>
      </w:r>
      <w:r w:rsidR="00F50307" w:rsidRPr="003C08AE">
        <w:rPr>
          <w:rFonts w:eastAsia="Calibri"/>
        </w:rPr>
        <w:t>roko pojęte bezpieczeństwo</w:t>
      </w:r>
      <w:r w:rsidRPr="003C08AE">
        <w:rPr>
          <w:rFonts w:eastAsia="Calibri"/>
        </w:rPr>
        <w:t xml:space="preserve">, </w:t>
      </w:r>
    </w:p>
    <w:p w:rsidR="000F0935" w:rsidRPr="003C08AE" w:rsidRDefault="000F0935" w:rsidP="004213C7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zapoznanie</w:t>
      </w:r>
      <w:proofErr w:type="gramEnd"/>
      <w:r w:rsidRPr="003C08AE">
        <w:rPr>
          <w:rFonts w:eastAsia="Calibri"/>
        </w:rPr>
        <w:t xml:space="preserve"> z normami zachowania obowiązującymi w szkole,</w:t>
      </w:r>
    </w:p>
    <w:p w:rsidR="000F0935" w:rsidRPr="003C08AE" w:rsidRDefault="00F50307" w:rsidP="004213C7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 zaznajamianie z</w:t>
      </w:r>
      <w:r w:rsidR="000F0935" w:rsidRPr="003C08AE">
        <w:rPr>
          <w:rFonts w:eastAsia="Calibri"/>
        </w:rPr>
        <w:t xml:space="preserve"> zasad</w:t>
      </w:r>
      <w:r w:rsidRPr="003C08AE">
        <w:rPr>
          <w:rFonts w:eastAsia="Calibri"/>
        </w:rPr>
        <w:t xml:space="preserve">ami ruchu </w:t>
      </w:r>
      <w:proofErr w:type="gramStart"/>
      <w:r w:rsidRPr="003C08AE">
        <w:rPr>
          <w:rFonts w:eastAsia="Calibri"/>
        </w:rPr>
        <w:t>drogowego  w</w:t>
      </w:r>
      <w:proofErr w:type="gramEnd"/>
      <w:r w:rsidRPr="003C08AE">
        <w:rPr>
          <w:rFonts w:eastAsia="Calibri"/>
        </w:rPr>
        <w:t xml:space="preserve"> zakresie bezpieczeństwa uczniów</w:t>
      </w:r>
      <w:r w:rsidRPr="003C08AE">
        <w:rPr>
          <w:rFonts w:eastAsia="Calibri"/>
        </w:rPr>
        <w:br/>
      </w:r>
      <w:r w:rsidR="000F0935" w:rsidRPr="003C08AE">
        <w:rPr>
          <w:rFonts w:eastAsia="Calibri"/>
        </w:rPr>
        <w:t>w drodze do</w:t>
      </w:r>
      <w:r w:rsidRPr="003C08AE">
        <w:rPr>
          <w:rFonts w:eastAsia="Calibri"/>
        </w:rPr>
        <w:t xml:space="preserve"> i ze</w:t>
      </w:r>
      <w:r w:rsidR="000F0935" w:rsidRPr="003C08AE">
        <w:rPr>
          <w:rFonts w:eastAsia="Calibri"/>
        </w:rPr>
        <w:t xml:space="preserve"> szkoły,</w:t>
      </w:r>
    </w:p>
    <w:p w:rsidR="000F0935" w:rsidRPr="003C08AE" w:rsidRDefault="000F0935" w:rsidP="004213C7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promowanie</w:t>
      </w:r>
      <w:proofErr w:type="gramEnd"/>
      <w:r w:rsidRPr="003C08AE">
        <w:rPr>
          <w:rFonts w:eastAsia="Calibri"/>
        </w:rPr>
        <w:t xml:space="preserve"> zdrowego stylu życia,</w:t>
      </w:r>
    </w:p>
    <w:p w:rsidR="000F0935" w:rsidRPr="003C08AE" w:rsidRDefault="000F0935" w:rsidP="004213C7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kształtowanie</w:t>
      </w:r>
      <w:proofErr w:type="gramEnd"/>
      <w:r w:rsidRPr="003C08AE">
        <w:rPr>
          <w:rFonts w:eastAsia="Calibri"/>
        </w:rPr>
        <w:t xml:space="preserve"> nawyków prozdrowotnych,</w:t>
      </w:r>
    </w:p>
    <w:p w:rsidR="000F0935" w:rsidRPr="003C08AE" w:rsidRDefault="00A54885" w:rsidP="0086188C">
      <w:pPr>
        <w:pStyle w:val="Nagwek1"/>
        <w:rPr>
          <w:color w:val="auto"/>
        </w:rPr>
      </w:pPr>
      <w:r w:rsidRPr="003C08AE">
        <w:rPr>
          <w:color w:val="auto"/>
        </w:rPr>
        <w:t>Cele szczegółowe P</w:t>
      </w:r>
      <w:r w:rsidR="0086188C" w:rsidRPr="003C08AE">
        <w:rPr>
          <w:color w:val="auto"/>
        </w:rPr>
        <w:t>rogramu</w:t>
      </w:r>
    </w:p>
    <w:p w:rsidR="00F47566" w:rsidRPr="003C08AE" w:rsidRDefault="00F47566" w:rsidP="00F47566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Założeniami szczegółowymi Szkolnego Programu Wychowawczo- Profilaktycznego </w:t>
      </w:r>
      <w:r w:rsidRPr="003C08AE">
        <w:rPr>
          <w:rFonts w:eastAsia="Calibri"/>
        </w:rPr>
        <w:br/>
        <w:t>w zakresie wychowania i profilaktyki są:</w:t>
      </w:r>
    </w:p>
    <w:p w:rsidR="00F47566" w:rsidRPr="003C08AE" w:rsidRDefault="00F47566" w:rsidP="00F47566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rozpoznawanie</w:t>
      </w:r>
      <w:proofErr w:type="gramEnd"/>
      <w:r w:rsidRPr="003C08AE">
        <w:rPr>
          <w:rFonts w:eastAsia="Calibri"/>
        </w:rPr>
        <w:t xml:space="preserve"> sytuacji i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 u uczniów i podejmowanie działań profilaktycznych</w:t>
      </w:r>
      <w:r w:rsidR="00F50307" w:rsidRPr="003C08AE">
        <w:rPr>
          <w:rFonts w:eastAsia="Calibri"/>
        </w:rPr>
        <w:t xml:space="preserve"> związanych z sięganiem</w:t>
      </w:r>
      <w:r w:rsidRPr="003C08AE">
        <w:rPr>
          <w:rFonts w:eastAsia="Calibri"/>
        </w:rPr>
        <w:t xml:space="preserve"> po środki psychoaktywne takie jak: alkohol, narkotyki, dopalacze, inne substancje psychotropowe oraz napoje energetyczne, papierosy</w:t>
      </w:r>
      <w:r w:rsidR="00F50307" w:rsidRPr="003C08AE">
        <w:rPr>
          <w:rFonts w:eastAsia="Calibri"/>
        </w:rPr>
        <w:br/>
      </w:r>
      <w:r w:rsidRPr="003C08AE">
        <w:rPr>
          <w:rFonts w:eastAsia="Calibri"/>
        </w:rPr>
        <w:t xml:space="preserve"> i leki.</w:t>
      </w:r>
    </w:p>
    <w:p w:rsidR="00F47566" w:rsidRPr="003C08AE" w:rsidRDefault="00F50307" w:rsidP="00F47566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 xml:space="preserve">eliminowanie </w:t>
      </w:r>
      <w:r w:rsidR="00F47566" w:rsidRPr="003C08AE">
        <w:rPr>
          <w:rFonts w:eastAsia="Calibri"/>
        </w:rPr>
        <w:t xml:space="preserve"> z</w:t>
      </w:r>
      <w:proofErr w:type="gramEnd"/>
      <w:r w:rsidR="00F47566" w:rsidRPr="003C08AE">
        <w:rPr>
          <w:rFonts w:eastAsia="Calibri"/>
        </w:rPr>
        <w:t xml:space="preserve"> życia szkolnego agresji i przemocy rówieśniczej,</w:t>
      </w:r>
    </w:p>
    <w:p w:rsidR="00F47566" w:rsidRPr="003C08AE" w:rsidRDefault="00F47566" w:rsidP="00F47566">
      <w:pPr>
        <w:numPr>
          <w:ilvl w:val="0"/>
          <w:numId w:val="6"/>
        </w:numPr>
        <w:tabs>
          <w:tab w:val="clear" w:pos="717"/>
        </w:tabs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lastRenderedPageBreak/>
        <w:t>profilaktyka</w:t>
      </w:r>
      <w:proofErr w:type="gramEnd"/>
      <w:r w:rsidR="001A16FA">
        <w:rPr>
          <w:rFonts w:eastAsia="Calibri"/>
        </w:rPr>
        <w:t xml:space="preserve">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uczniów związanych z nadużywaniem komputera, Internetu, telefonów komórkowych i telewizji,</w:t>
      </w:r>
    </w:p>
    <w:p w:rsidR="00F47566" w:rsidRPr="003C08AE" w:rsidRDefault="00F47566" w:rsidP="00F47566">
      <w:pPr>
        <w:numPr>
          <w:ilvl w:val="0"/>
          <w:numId w:val="6"/>
        </w:numPr>
        <w:tabs>
          <w:tab w:val="clear" w:pos="717"/>
        </w:tabs>
        <w:autoSpaceDE w:val="0"/>
        <w:autoSpaceDN w:val="0"/>
        <w:adjustRightInd w:val="0"/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wzmacnianie</w:t>
      </w:r>
      <w:proofErr w:type="gramEnd"/>
      <w:r w:rsidRPr="003C08AE">
        <w:rPr>
          <w:rFonts w:eastAsia="Calibri"/>
        </w:rPr>
        <w:t xml:space="preserve"> poczucia własnej wartości uczniów, podkreślanie pozytywnych doświadczeń życiowych, pomagających młodym ludziom ukształtować pozytywną tożsamość,</w:t>
      </w:r>
    </w:p>
    <w:p w:rsidR="00F47566" w:rsidRPr="003C08AE" w:rsidRDefault="00F47566" w:rsidP="00F47566">
      <w:pPr>
        <w:numPr>
          <w:ilvl w:val="0"/>
          <w:numId w:val="6"/>
        </w:numPr>
        <w:tabs>
          <w:tab w:val="clear" w:pos="717"/>
        </w:tabs>
        <w:autoSpaceDE w:val="0"/>
        <w:autoSpaceDN w:val="0"/>
        <w:adjustRightInd w:val="0"/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uczenie</w:t>
      </w:r>
      <w:proofErr w:type="gramEnd"/>
      <w:r w:rsidRPr="003C08AE">
        <w:rPr>
          <w:rFonts w:eastAsia="Calibri"/>
        </w:rPr>
        <w:t xml:space="preserve"> sposobów wyrażania własnych emocji i radzenia sobie ze stresem.</w:t>
      </w:r>
    </w:p>
    <w:p w:rsidR="00943C6B" w:rsidRPr="003C08AE" w:rsidRDefault="000F0935" w:rsidP="00943C6B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</w:rPr>
        <w:tab/>
      </w:r>
      <w:r w:rsidR="00943C6B" w:rsidRPr="003C08AE">
        <w:rPr>
          <w:rFonts w:eastAsia="Calibri"/>
          <w:b/>
          <w:u w:val="single"/>
        </w:rPr>
        <w:t>Sylwetka absolwenta</w:t>
      </w:r>
    </w:p>
    <w:p w:rsidR="00943C6B" w:rsidRPr="003C08AE" w:rsidRDefault="00943C6B" w:rsidP="00943C6B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Dążeniem Publicznej Szkoły Podstawowej nr 1 z Oddziałami Integracyjnymi w Radomiu jest przygotowanie uczniów do efektywnego funkcjonowania w życiu społecznym oraz podejmowania samodzielnych decyzji w poczuciu odpowiedzialno</w:t>
      </w:r>
      <w:r w:rsidR="00F50307" w:rsidRPr="003C08AE">
        <w:rPr>
          <w:rFonts w:eastAsia="Calibri"/>
        </w:rPr>
        <w:t>ści za własny rozwój.  A</w:t>
      </w:r>
      <w:r w:rsidRPr="003C08AE">
        <w:rPr>
          <w:rFonts w:eastAsia="Calibri"/>
        </w:rPr>
        <w:t>bsolwent naszej szkoły</w:t>
      </w:r>
      <w:r w:rsidR="00F50307" w:rsidRPr="003C08AE">
        <w:rPr>
          <w:rFonts w:eastAsia="Calibri"/>
        </w:rPr>
        <w:t xml:space="preserve"> po </w:t>
      </w:r>
      <w:proofErr w:type="gramStart"/>
      <w:r w:rsidR="00F50307" w:rsidRPr="003C08AE">
        <w:rPr>
          <w:rFonts w:eastAsia="Calibri"/>
        </w:rPr>
        <w:t>zakończeniu  ośmioletniej</w:t>
      </w:r>
      <w:proofErr w:type="gramEnd"/>
      <w:r w:rsidR="00F50307" w:rsidRPr="003C08AE">
        <w:rPr>
          <w:rFonts w:eastAsia="Calibri"/>
        </w:rPr>
        <w:t xml:space="preserve"> edukacji powinien być:</w:t>
      </w:r>
    </w:p>
    <w:p w:rsidR="00943C6B" w:rsidRPr="003C08AE" w:rsidRDefault="00F50307" w:rsidP="00F50307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P</w:t>
      </w:r>
      <w:r w:rsidR="00943C6B" w:rsidRPr="003C08AE">
        <w:rPr>
          <w:rFonts w:eastAsia="Calibri"/>
        </w:rPr>
        <w:t>rzygotowany do dalszej nauki i pracy/ do dorosłego życia</w:t>
      </w:r>
    </w:p>
    <w:p w:rsidR="00943C6B" w:rsidRPr="003C08AE" w:rsidRDefault="00F50307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Kulturalny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Odpowiedzialny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Kreatywny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Zaradny, samodzielny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Inteligentny, bystry</w:t>
      </w:r>
    </w:p>
    <w:p w:rsidR="00943C6B" w:rsidRPr="003C08AE" w:rsidRDefault="00943C6B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Otwarty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Tolerancyjny, szanujący odmienność dzieci niepełnosprawnych, potrafiący im pomóc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Ciekawy świata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Dojrzały</w:t>
      </w:r>
    </w:p>
    <w:p w:rsidR="00943C6B" w:rsidRPr="003C08AE" w:rsidRDefault="00943C6B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Świadomy zagrożeń współczesnego świata, podejmujący odpowiedzialne decyzje </w:t>
      </w:r>
      <w:r w:rsidRPr="003C08AE">
        <w:rPr>
          <w:rFonts w:eastAsia="Calibri"/>
        </w:rPr>
        <w:br/>
        <w:t>w trosce o bezpieczeństwo własne i innych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Integrujący się z rówieśnikami i prawidłowo funkcjonujący w społeczeństwie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Empatyczny, samodzielny, asertywny, znający zasady współżycia w społeczeństwie,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Ambitny, odporny na niepowodzenia </w:t>
      </w:r>
    </w:p>
    <w:p w:rsidR="00943C6B" w:rsidRPr="003C08AE" w:rsidRDefault="00943C6B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Świadomy potrzeby aktywności fizycznej</w:t>
      </w:r>
    </w:p>
    <w:p w:rsidR="00943C6B" w:rsidRPr="003C08AE" w:rsidRDefault="00943C6B" w:rsidP="00943C6B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Przygotowany do pełnienia różnych ról społecznych</w:t>
      </w:r>
    </w:p>
    <w:p w:rsidR="00F50307" w:rsidRPr="003C08AE" w:rsidRDefault="00F50307" w:rsidP="00F50307">
      <w:pPr>
        <w:spacing w:before="120" w:after="120"/>
        <w:ind w:left="567"/>
        <w:jc w:val="both"/>
        <w:rPr>
          <w:rFonts w:eastAsia="Calibri"/>
        </w:rPr>
      </w:pPr>
      <w:r w:rsidRPr="003C08AE">
        <w:rPr>
          <w:rFonts w:eastAsia="Calibri"/>
          <w:b/>
        </w:rPr>
        <w:t>Ponadto nasz absolwent powinien</w:t>
      </w:r>
      <w:r w:rsidRPr="003C08AE">
        <w:rPr>
          <w:rFonts w:eastAsia="Calibri"/>
        </w:rPr>
        <w:t>:</w:t>
      </w:r>
    </w:p>
    <w:p w:rsidR="00F50307" w:rsidRPr="003C08AE" w:rsidRDefault="00F50307" w:rsidP="00F50307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Kierować się w codziennym życiu zasadami etyki i moralności</w:t>
      </w:r>
    </w:p>
    <w:p w:rsidR="00F50307" w:rsidRPr="003C08AE" w:rsidRDefault="0023370A" w:rsidP="00F50307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Mieć</w:t>
      </w:r>
      <w:r w:rsidR="00F50307" w:rsidRPr="003C08AE">
        <w:rPr>
          <w:rFonts w:eastAsia="Calibri"/>
        </w:rPr>
        <w:t xml:space="preserve"> cele, plany na przyszłość, pasje i marzenia</w:t>
      </w:r>
    </w:p>
    <w:p w:rsidR="0023370A" w:rsidRPr="003C08AE" w:rsidRDefault="0023370A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Potrafić ocenić swoje mocne trony, predyspozycje, ograniczenia i możliwości</w:t>
      </w:r>
    </w:p>
    <w:p w:rsidR="0023370A" w:rsidRPr="003C08AE" w:rsidRDefault="0023370A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Dbać o środowisko naturalne</w:t>
      </w:r>
    </w:p>
    <w:p w:rsidR="0023370A" w:rsidRPr="003C08AE" w:rsidRDefault="0023370A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Znać, szanować i kultywować historię i kulturę własnego narodu i regionu oraz tradycję szkoły </w:t>
      </w:r>
    </w:p>
    <w:p w:rsidR="0023370A" w:rsidRPr="003C08AE" w:rsidRDefault="0023370A" w:rsidP="0023370A">
      <w:pPr>
        <w:numPr>
          <w:ilvl w:val="0"/>
          <w:numId w:val="4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Posiadać wiedzę w zakresie następstw używania napojów energetycznych, alkoholu, papierosów, narkotyków, dopalaczy i innych środków psychotropowych oraz ich negatywny wpływ na zdrowie i życie człowieka.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lastRenderedPageBreak/>
        <w:t xml:space="preserve">Aby wychować człowieka gotowego do podejmowania samodzielnych decyzji, dojrzałego i odpowiedzialnego za swoje zachowanie, szkoła podejmuje szeroko rozumianą </w:t>
      </w:r>
      <w:r w:rsidRPr="003C08AE">
        <w:rPr>
          <w:rFonts w:eastAsia="Calibri"/>
          <w:b/>
        </w:rPr>
        <w:t>działalność wychowawczą, edukacyjną, informacyjną i profilaktyczną,</w:t>
      </w:r>
      <w:r w:rsidRPr="003C08AE">
        <w:rPr>
          <w:rFonts w:eastAsia="Calibri"/>
        </w:rPr>
        <w:t xml:space="preserve"> która polega na prowadzeniu działań z zakresu promocji zdrowia oraz wspomaganiu ucznia w jego rozwoju ukierunkowanym na osiągnięcie pełnej dojrzałości w następujących sferach:</w:t>
      </w:r>
    </w:p>
    <w:p w:rsidR="000F0935" w:rsidRPr="003C08AE" w:rsidRDefault="000F0935" w:rsidP="004213C7">
      <w:pPr>
        <w:numPr>
          <w:ilvl w:val="0"/>
          <w:numId w:val="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  <w:b/>
        </w:rPr>
        <w:t>fizycznej</w:t>
      </w:r>
      <w:proofErr w:type="gramEnd"/>
      <w:r w:rsidRPr="003C08AE">
        <w:rPr>
          <w:rFonts w:eastAsia="Calibri"/>
        </w:rPr>
        <w:t xml:space="preserve"> – ukierunkowanej na zdobycie przez ucznia umiejętności pozwalających na prowadzenie zdrowego stylu życia i podejmowania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prozdrowotnych,</w:t>
      </w:r>
    </w:p>
    <w:p w:rsidR="000F0935" w:rsidRPr="003C08AE" w:rsidRDefault="000F0935" w:rsidP="004213C7">
      <w:pPr>
        <w:numPr>
          <w:ilvl w:val="0"/>
          <w:numId w:val="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  <w:b/>
        </w:rPr>
        <w:t>intelektualnej</w:t>
      </w:r>
      <w:proofErr w:type="gramEnd"/>
      <w:r w:rsidRPr="003C08AE">
        <w:rPr>
          <w:rFonts w:eastAsia="Calibri"/>
        </w:rPr>
        <w:t xml:space="preserve"> – ukierunkowanej na zdobycie przez ucznia wiedzy, umożliwiającej wszechstronny rozwój intelektualny, rozwijanie zainteresowań i indywidualnych uzdolnień,</w:t>
      </w:r>
    </w:p>
    <w:p w:rsidR="000F0935" w:rsidRPr="003C08AE" w:rsidRDefault="000F0935" w:rsidP="004213C7">
      <w:pPr>
        <w:numPr>
          <w:ilvl w:val="0"/>
          <w:numId w:val="7"/>
        </w:numPr>
        <w:spacing w:before="120" w:after="120"/>
        <w:ind w:left="284" w:firstLine="283"/>
        <w:jc w:val="both"/>
        <w:rPr>
          <w:rFonts w:eastAsia="Calibri"/>
        </w:rPr>
      </w:pPr>
      <w:proofErr w:type="spellStart"/>
      <w:r w:rsidRPr="003C08AE">
        <w:rPr>
          <w:rFonts w:eastAsia="Calibri"/>
          <w:b/>
        </w:rPr>
        <w:t>emocjonalnej</w:t>
      </w:r>
      <w:r w:rsidR="009345B7" w:rsidRPr="003C08AE">
        <w:rPr>
          <w:rFonts w:eastAsia="Calibri"/>
          <w:b/>
        </w:rPr>
        <w:t>i</w:t>
      </w:r>
      <w:proofErr w:type="spellEnd"/>
      <w:r w:rsidR="009345B7" w:rsidRPr="003C08AE">
        <w:rPr>
          <w:rFonts w:eastAsia="Calibri"/>
          <w:b/>
        </w:rPr>
        <w:t xml:space="preserve"> społecznej</w:t>
      </w:r>
      <w:r w:rsidR="009345B7" w:rsidRPr="003C08AE">
        <w:rPr>
          <w:rFonts w:eastAsia="Calibri"/>
        </w:rPr>
        <w:t xml:space="preserve"> ukierunkowanych</w:t>
      </w:r>
      <w:r w:rsidRPr="003C08AE">
        <w:rPr>
          <w:rFonts w:eastAsia="Calibri"/>
        </w:rPr>
        <w:t xml:space="preserve"> na zbudowanie równowagi i harmonii psychicznej, osiągnięcie właściwego stosunku do świata, poczucia siły, chęci do życia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i witalności, ukształtowanie postaw sprzyjających rozwijaniu własnego potencjału</w:t>
      </w:r>
      <w:r w:rsidR="009345B7" w:rsidRPr="003C08AE">
        <w:rPr>
          <w:rFonts w:eastAsia="Calibri"/>
        </w:rPr>
        <w:t>,</w:t>
      </w:r>
      <w:r w:rsidRPr="003C08AE">
        <w:rPr>
          <w:rFonts w:eastAsia="Calibri"/>
        </w:rPr>
        <w:t xml:space="preserve"> kształtowanie środowiska sprzyjającego rozwojowi uczniów, zdrowiu i dobrej kondycji </w:t>
      </w:r>
      <w:proofErr w:type="spellStart"/>
      <w:r w:rsidRPr="003C08AE">
        <w:rPr>
          <w:rFonts w:eastAsia="Calibri"/>
        </w:rPr>
        <w:t>psychicznej</w:t>
      </w:r>
      <w:proofErr w:type="gramStart"/>
      <w:r w:rsidRPr="003C08AE">
        <w:rPr>
          <w:rFonts w:eastAsia="Calibri"/>
        </w:rPr>
        <w:t>,na</w:t>
      </w:r>
      <w:proofErr w:type="spellEnd"/>
      <w:proofErr w:type="gramEnd"/>
      <w:r w:rsidRPr="003C08AE">
        <w:rPr>
          <w:rFonts w:eastAsia="Calibri"/>
        </w:rPr>
        <w:t xml:space="preserve"> kształtowanie postawy otwartości w życiu społecznym, opartej na umiejętności samodzielnej analizy wzorów i norm społecznych oraz dokonywania wyborów, a także doskonaleniu umiejętności wypełniania ról społecznych,</w:t>
      </w:r>
    </w:p>
    <w:p w:rsidR="000F0935" w:rsidRPr="003C08AE" w:rsidRDefault="000F0935" w:rsidP="004213C7">
      <w:pPr>
        <w:numPr>
          <w:ilvl w:val="0"/>
          <w:numId w:val="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  <w:b/>
        </w:rPr>
        <w:t>duchowej</w:t>
      </w:r>
      <w:proofErr w:type="gramEnd"/>
      <w:r w:rsidRPr="003C08AE">
        <w:rPr>
          <w:rFonts w:eastAsia="Calibri"/>
        </w:rPr>
        <w:t xml:space="preserve"> – ukierunkowanej na zdobycie konstruktywnego i stabilnego systemu wartości, w tym docenienie znaczenia zdrowia oraz poczucia sensu istnienia.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Działalność wychowawcza obejmuje w szczególności:</w:t>
      </w:r>
    </w:p>
    <w:p w:rsidR="000F0935" w:rsidRPr="003C08AE" w:rsidRDefault="000F0935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współdziałanie</w:t>
      </w:r>
      <w:proofErr w:type="gramEnd"/>
      <w:r w:rsidRPr="003C08AE">
        <w:rPr>
          <w:rFonts w:eastAsia="Calibri"/>
        </w:rPr>
        <w:t xml:space="preserve"> całej społeczności szkoły na rzecz kształtowania u uczniów wiedzy, umiejętności i postaw określonych w sylwetce absolwenta,</w:t>
      </w:r>
    </w:p>
    <w:p w:rsidR="000F0935" w:rsidRPr="003C08AE" w:rsidRDefault="000F0935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kształtowanie</w:t>
      </w:r>
      <w:proofErr w:type="gramEnd"/>
      <w:r w:rsidRPr="003C08AE">
        <w:rPr>
          <w:rFonts w:eastAsia="Calibri"/>
        </w:rPr>
        <w:t xml:space="preserve"> hierarchii systemu wartości, w którym zdrowie i odpowiedzialność za własny rozwój należą do jednych z najważniejszych wartości w życiu, a decyzje w tym zakresie podejmowane są w poczuciu odpowiedzialności za siebie i innych,</w:t>
      </w:r>
    </w:p>
    <w:p w:rsidR="000F0935" w:rsidRPr="003C08AE" w:rsidRDefault="000F0935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współpracę</w:t>
      </w:r>
      <w:proofErr w:type="gramEnd"/>
      <w:r w:rsidRPr="003C08AE">
        <w:rPr>
          <w:rFonts w:eastAsia="Calibri"/>
        </w:rPr>
        <w:t xml:space="preserve"> z rodzicami lub opiekunami uczniów w celu budowania spójnego systemu wartości oraz kształtowania postaw prozdrowotnych i promowania zdrowego stylu życia oraz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proekologicznych,</w:t>
      </w:r>
    </w:p>
    <w:p w:rsidR="000F0935" w:rsidRPr="003C08AE" w:rsidRDefault="000F0935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wzmacnianie</w:t>
      </w:r>
      <w:proofErr w:type="gramEnd"/>
      <w:r w:rsidRPr="003C08AE">
        <w:rPr>
          <w:rFonts w:eastAsia="Calibri"/>
        </w:rPr>
        <w:t xml:space="preserve"> wśród uczniów więzi ze szkołą oraz społecznością lokalną,</w:t>
      </w:r>
    </w:p>
    <w:p w:rsidR="000F0935" w:rsidRPr="003C08AE" w:rsidRDefault="000F0935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kształtowanie</w:t>
      </w:r>
      <w:proofErr w:type="gramEnd"/>
      <w:r w:rsidRPr="003C08AE">
        <w:rPr>
          <w:rFonts w:eastAsia="Calibri"/>
        </w:rPr>
        <w:t xml:space="preserve"> przyjaznego klimatu w szkole, budowanie prawidłowych relacji rówieśniczych oraz relacji uczniów i nauczycieli i wychowawców, a także nauczycieli, wychowawców i rodziców lub opiekunów, w tym wzmacnianie więzi z rówieśnikami oraz nauczycielami i wychowawcami,</w:t>
      </w:r>
    </w:p>
    <w:p w:rsidR="000F0935" w:rsidRPr="003C08AE" w:rsidRDefault="0A062841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doskonalenie</w:t>
      </w:r>
      <w:proofErr w:type="gramEnd"/>
      <w:r w:rsidRPr="003C08AE">
        <w:rPr>
          <w:rFonts w:eastAsia="Calibri"/>
        </w:rPr>
        <w:t xml:space="preserve"> umiejętności nauczycieli i wychowawców w zakresie</w:t>
      </w:r>
      <w:r w:rsidR="00D64C4B" w:rsidRPr="003C08AE">
        <w:rPr>
          <w:rFonts w:eastAsia="Calibri"/>
        </w:rPr>
        <w:t xml:space="preserve"> budowania</w:t>
      </w:r>
      <w:r w:rsidR="00C82F56">
        <w:rPr>
          <w:rFonts w:eastAsia="Calibri"/>
        </w:rPr>
        <w:t xml:space="preserve"> </w:t>
      </w:r>
      <w:r w:rsidR="00D64C4B" w:rsidRPr="003C08AE">
        <w:t>podmiotowych relacji z uczniami oraz ich rodzicami lub opiekunami,</w:t>
      </w:r>
    </w:p>
    <w:p w:rsidR="000F0935" w:rsidRPr="003C08AE" w:rsidRDefault="0A062841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wzmacnianie</w:t>
      </w:r>
      <w:proofErr w:type="gramEnd"/>
      <w:r w:rsidRPr="003C08AE">
        <w:rPr>
          <w:rFonts w:eastAsia="Calibri"/>
        </w:rPr>
        <w:t xml:space="preserve"> kompetencji wychowawczych nauczycieli i wychowawców oraz rodziców lub opiekunów,</w:t>
      </w:r>
    </w:p>
    <w:p w:rsidR="000F0935" w:rsidRPr="003C08AE" w:rsidRDefault="0A062841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kształtowanie</w:t>
      </w:r>
      <w:proofErr w:type="gramEnd"/>
      <w:r w:rsidRPr="003C08AE">
        <w:rPr>
          <w:rFonts w:eastAsia="Calibri"/>
        </w:rPr>
        <w:t xml:space="preserve"> u uczniów postaw prospołecznych, w tym poprzez możliwość udziału </w:t>
      </w:r>
      <w:r w:rsidR="000F0935" w:rsidRPr="003C08AE">
        <w:br/>
      </w:r>
      <w:r w:rsidRPr="003C08AE">
        <w:rPr>
          <w:rFonts w:eastAsia="Calibri"/>
        </w:rPr>
        <w:t xml:space="preserve">w działaniach z zakresu wolontariatu, sprzyjających aktywnemu uczestnictwu uczniów </w:t>
      </w:r>
      <w:r w:rsidR="000F0935" w:rsidRPr="003C08AE">
        <w:br/>
      </w:r>
      <w:r w:rsidRPr="003C08AE">
        <w:rPr>
          <w:rFonts w:eastAsia="Calibri"/>
        </w:rPr>
        <w:t>w życiu społecznym,</w:t>
      </w:r>
    </w:p>
    <w:p w:rsidR="000F0935" w:rsidRPr="003C08AE" w:rsidRDefault="0A062841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przygotowanie</w:t>
      </w:r>
      <w:proofErr w:type="gramEnd"/>
      <w:r w:rsidRPr="003C08AE">
        <w:rPr>
          <w:rFonts w:eastAsia="Calibri"/>
        </w:rPr>
        <w:t xml:space="preserve"> uczniów do aktywnego uczestnictwa w kulturze i sztuce narodowej </w:t>
      </w:r>
      <w:r w:rsidR="000F0935" w:rsidRPr="003C08AE">
        <w:br/>
      </w:r>
      <w:r w:rsidRPr="003C08AE">
        <w:rPr>
          <w:rFonts w:eastAsia="Calibri"/>
        </w:rPr>
        <w:t>i światowej,</w:t>
      </w:r>
    </w:p>
    <w:p w:rsidR="000F0935" w:rsidRPr="003C08AE" w:rsidRDefault="0A062841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wspieranie</w:t>
      </w:r>
      <w:proofErr w:type="gramEnd"/>
      <w:r w:rsidRPr="003C08AE">
        <w:rPr>
          <w:rFonts w:eastAsia="Calibri"/>
        </w:rPr>
        <w:t xml:space="preserve"> edukacji rówieśniczej i programów rówieśniczych mających na celu modelowanie postaw prozdrowotnych i prospołecznych.</w:t>
      </w:r>
    </w:p>
    <w:p w:rsidR="000F0935" w:rsidRPr="003C08AE" w:rsidRDefault="0A062841" w:rsidP="004213C7">
      <w:pPr>
        <w:numPr>
          <w:ilvl w:val="0"/>
          <w:numId w:val="8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lastRenderedPageBreak/>
        <w:t xml:space="preserve">Działalność edukacyjna w szkole polega na stałym poszerzaniu i ugruntowywaniu wiedzy i umiejętności u uczniów i ich rodziców lub opiekunów, nauczycieli i wychowawców </w:t>
      </w:r>
      <w:r w:rsidR="000F0935" w:rsidRPr="003C08AE">
        <w:br/>
      </w:r>
      <w:r w:rsidRPr="003C08AE">
        <w:rPr>
          <w:rFonts w:eastAsia="Calibri"/>
        </w:rPr>
        <w:t>z zakresu promocji zdrowia i zdrowego stylu życia.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Działalność edu</w:t>
      </w:r>
      <w:r w:rsidR="0015479C" w:rsidRPr="003C08AE">
        <w:rPr>
          <w:rFonts w:eastAsia="Calibri"/>
          <w:b/>
          <w:u w:val="single"/>
        </w:rPr>
        <w:t>kacyjna obejmuje</w:t>
      </w:r>
      <w:r w:rsidRPr="003C08AE">
        <w:rPr>
          <w:rFonts w:eastAsia="Calibri"/>
          <w:b/>
          <w:u w:val="single"/>
        </w:rPr>
        <w:t>:</w:t>
      </w:r>
    </w:p>
    <w:p w:rsidR="000F0935" w:rsidRPr="003C08AE" w:rsidRDefault="000F0935" w:rsidP="004213C7">
      <w:pPr>
        <w:numPr>
          <w:ilvl w:val="0"/>
          <w:numId w:val="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poszerzenie</w:t>
      </w:r>
      <w:proofErr w:type="gramEnd"/>
      <w:r w:rsidRPr="003C08AE">
        <w:rPr>
          <w:rFonts w:eastAsia="Calibri"/>
        </w:rPr>
        <w:t xml:space="preserve">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w celach innych niż medyczne oraz postępowania w tego typu przypadkach,</w:t>
      </w:r>
    </w:p>
    <w:p w:rsidR="000F0935" w:rsidRPr="003C08AE" w:rsidRDefault="000F0935" w:rsidP="004213C7">
      <w:pPr>
        <w:numPr>
          <w:ilvl w:val="0"/>
          <w:numId w:val="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rozwijanie</w:t>
      </w:r>
      <w:proofErr w:type="gramEnd"/>
      <w:r w:rsidRPr="003C08AE">
        <w:rPr>
          <w:rFonts w:eastAsia="Calibri"/>
        </w:rPr>
        <w:t xml:space="preserve"> i wzmacnianie umiejętności psychologicznych i społecznych uczniów,</w:t>
      </w:r>
    </w:p>
    <w:p w:rsidR="000F0935" w:rsidRPr="003C08AE" w:rsidRDefault="000F0935" w:rsidP="004213C7">
      <w:pPr>
        <w:numPr>
          <w:ilvl w:val="0"/>
          <w:numId w:val="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kształtowanie</w:t>
      </w:r>
      <w:proofErr w:type="gramEnd"/>
      <w:r w:rsidRPr="003C08AE">
        <w:rPr>
          <w:rFonts w:eastAsia="Calibri"/>
        </w:rPr>
        <w:t xml:space="preserve"> u uczniów umiejętności życiowych, w szczególności samokontroli, radzenia sobie ze stresem, rozpoznawania i wyrażania własnych emocji,</w:t>
      </w:r>
    </w:p>
    <w:p w:rsidR="000F0935" w:rsidRPr="003C08AE" w:rsidRDefault="000F0935" w:rsidP="004213C7">
      <w:pPr>
        <w:numPr>
          <w:ilvl w:val="0"/>
          <w:numId w:val="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kształtowanie</w:t>
      </w:r>
      <w:proofErr w:type="gramEnd"/>
      <w:r w:rsidRPr="003C08AE">
        <w:rPr>
          <w:rFonts w:eastAsia="Calibri"/>
        </w:rPr>
        <w:t xml:space="preserve"> krytycznego myślenia i wspomaganie uczniów w konstruktywnym podejmowaniu decyzji w sytuacjach trudnych, zagrażających prawidłowemu rozwojowi </w:t>
      </w:r>
      <w:r w:rsidRPr="003C08AE">
        <w:rPr>
          <w:rFonts w:eastAsia="Calibri"/>
        </w:rPr>
        <w:br/>
        <w:t>i zdrowemu życiu,</w:t>
      </w:r>
    </w:p>
    <w:p w:rsidR="000F0935" w:rsidRPr="003C08AE" w:rsidRDefault="000F0935" w:rsidP="004213C7">
      <w:pPr>
        <w:numPr>
          <w:ilvl w:val="0"/>
          <w:numId w:val="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prowadzenie</w:t>
      </w:r>
      <w:proofErr w:type="gramEnd"/>
      <w:r w:rsidRPr="003C08AE">
        <w:rPr>
          <w:rFonts w:eastAsia="Calibri"/>
        </w:rPr>
        <w:t xml:space="preserve"> wewnątrzszkolnego doskonalenia kompetencji nauczycieli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i wychowawców w zakresie rozpoznawania wczesnych objawów używania środków odurzających, substancji psychotropowych, środków zastępczych, nowych substancji psychoaktywnych, oraz podejmowania szkolnej interwencji profilaktycznej,</w:t>
      </w:r>
    </w:p>
    <w:p w:rsidR="000F0935" w:rsidRPr="003C08AE" w:rsidRDefault="000F0935" w:rsidP="004213C7">
      <w:pPr>
        <w:numPr>
          <w:ilvl w:val="0"/>
          <w:numId w:val="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doskonalenie</w:t>
      </w:r>
      <w:proofErr w:type="gramEnd"/>
      <w:r w:rsidRPr="003C08AE">
        <w:rPr>
          <w:rFonts w:eastAsia="Calibri"/>
        </w:rPr>
        <w:t xml:space="preserve"> kompetencji nauczycieli i wychowawców w zakresie profilaktyki używania środków odurzających, substancji psychotropowych, środków zastępczych, nowych substancji psychoaktywnych, norm rozwojowych i zaburzeń zdrowia psychicznego wieku rozwojowego.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Działalność informacyjna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 skierowanych do uczniów oraz ich rodziców lub opiekunów, a także nauczycieli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i wychowawców oraz innych pracowników szkoły.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Działalność inform</w:t>
      </w:r>
      <w:r w:rsidR="0015479C" w:rsidRPr="003C08AE">
        <w:rPr>
          <w:rFonts w:eastAsia="Calibri"/>
          <w:b/>
          <w:u w:val="single"/>
        </w:rPr>
        <w:t>acyjna obejmuje:</w:t>
      </w:r>
    </w:p>
    <w:p w:rsidR="000F0935" w:rsidRPr="003C08AE" w:rsidRDefault="0015479C" w:rsidP="004213C7">
      <w:pPr>
        <w:numPr>
          <w:ilvl w:val="0"/>
          <w:numId w:val="1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dostarcza</w:t>
      </w:r>
      <w:r w:rsidR="000F0935" w:rsidRPr="003C08AE">
        <w:rPr>
          <w:rFonts w:eastAsia="Calibri"/>
        </w:rPr>
        <w:t>nie</w:t>
      </w:r>
      <w:proofErr w:type="gramEnd"/>
      <w:r w:rsidR="000F0935" w:rsidRPr="003C08AE">
        <w:rPr>
          <w:rFonts w:eastAsia="Calibri"/>
        </w:rPr>
        <w:t xml:space="preserve"> aktualnych informacji nauczycielom, wychowawcom i rodzicom lub opiekunom na temat skutecznych sposobów prowadzenia działań wychowawczych </w:t>
      </w:r>
      <w:r w:rsidR="0086188C" w:rsidRPr="003C08AE">
        <w:rPr>
          <w:rFonts w:eastAsia="Calibri"/>
        </w:rPr>
        <w:br/>
      </w:r>
      <w:r w:rsidR="000F0935" w:rsidRPr="003C08AE">
        <w:rPr>
          <w:rFonts w:eastAsia="Calibri"/>
        </w:rPr>
        <w:t xml:space="preserve">i profilaktycznych związanych z przeciwdziałaniem używaniu środków odurzających, substancji psychotropowych, środków zastępczych, nowych substancji psychoaktywnych </w:t>
      </w:r>
      <w:r w:rsidR="0086188C" w:rsidRPr="003C08AE">
        <w:rPr>
          <w:rFonts w:eastAsia="Calibri"/>
        </w:rPr>
        <w:br/>
      </w:r>
      <w:r w:rsidR="000F0935" w:rsidRPr="003C08AE">
        <w:rPr>
          <w:rFonts w:eastAsia="Calibri"/>
        </w:rPr>
        <w:t>i innych zagrożeń cywilizacyjnych,</w:t>
      </w:r>
    </w:p>
    <w:p w:rsidR="000F0935" w:rsidRPr="003C08AE" w:rsidRDefault="0015479C" w:rsidP="0015479C">
      <w:pPr>
        <w:numPr>
          <w:ilvl w:val="0"/>
          <w:numId w:val="1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udostępnia</w:t>
      </w:r>
      <w:r w:rsidR="000F0935" w:rsidRPr="003C08AE">
        <w:rPr>
          <w:rFonts w:eastAsia="Calibri"/>
        </w:rPr>
        <w:t>nie</w:t>
      </w:r>
      <w:proofErr w:type="gramEnd"/>
      <w:r w:rsidR="000F0935" w:rsidRPr="003C08AE">
        <w:rPr>
          <w:rFonts w:eastAsia="Calibri"/>
        </w:rPr>
        <w:t xml:space="preserve"> informacji o ofercie pomocy specjalistycznej dla uczniów i ich rodziców lub opiekunów w przypadku używania środków odurzających, substancji psychotropowych, środków zastępczych, nowych substancji psychoaktywnych,</w:t>
      </w:r>
    </w:p>
    <w:p w:rsidR="000F0935" w:rsidRPr="003C08AE" w:rsidRDefault="000F0935" w:rsidP="004213C7">
      <w:pPr>
        <w:numPr>
          <w:ilvl w:val="0"/>
          <w:numId w:val="1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informowanie</w:t>
      </w:r>
      <w:proofErr w:type="gramEnd"/>
      <w:r w:rsidRPr="003C08AE">
        <w:rPr>
          <w:rFonts w:eastAsia="Calibri"/>
        </w:rPr>
        <w:t xml:space="preserve"> uczniów oraz ich rodziców lub opiekunów o obowiązujących procedurach postępowania nauczycieli i wychowawców oraz o metodach współpracy szkół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i placówek z Policją w sytuacjach zagrożenia narkomanią.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Działalność profilaktyczna obejmuje:</w:t>
      </w:r>
    </w:p>
    <w:p w:rsidR="000F0935" w:rsidRPr="003C08AE" w:rsidRDefault="000F0935" w:rsidP="004213C7">
      <w:pPr>
        <w:numPr>
          <w:ilvl w:val="0"/>
          <w:numId w:val="11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wspieranie</w:t>
      </w:r>
      <w:proofErr w:type="gramEnd"/>
      <w:r w:rsidRPr="003C08AE">
        <w:rPr>
          <w:rFonts w:eastAsia="Calibri"/>
        </w:rPr>
        <w:t xml:space="preserve"> wszystkich uczniów w prawidłowym rozwoju i zdrowym stylu życia oraz podejmowanie działań, których celem jest ograniczanie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 niezależnie </w:t>
      </w:r>
      <w:r w:rsidRPr="003C08AE">
        <w:rPr>
          <w:rFonts w:eastAsia="Calibri"/>
        </w:rPr>
        <w:lastRenderedPageBreak/>
        <w:t>od poziomu ryzyka używania przez nich środków odurzających, substancji psychotropowych, środków zastępczych, nowych substancji psychoaktywnych,</w:t>
      </w:r>
    </w:p>
    <w:p w:rsidR="000F0935" w:rsidRPr="003C08AE" w:rsidRDefault="000F0935" w:rsidP="004213C7">
      <w:pPr>
        <w:numPr>
          <w:ilvl w:val="0"/>
          <w:numId w:val="11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wspieranie</w:t>
      </w:r>
      <w:proofErr w:type="gramEnd"/>
      <w:r w:rsidRPr="003C08AE">
        <w:rPr>
          <w:rFonts w:eastAsia="Calibri"/>
        </w:rPr>
        <w:t xml:space="preserve"> uczniów, którzy ze względu na swoją sytuację rodzinną, środowiskową lub uwarunkowania biologiczne są w wyższym stopniu narażeni na ryzyko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ryzykownych,</w:t>
      </w:r>
    </w:p>
    <w:p w:rsidR="000F0935" w:rsidRPr="003C08AE" w:rsidRDefault="000F0935" w:rsidP="004213C7">
      <w:pPr>
        <w:numPr>
          <w:ilvl w:val="0"/>
          <w:numId w:val="11"/>
        </w:num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 xml:space="preserve">wspieranie uczniów, u których rozpoznano wczesne objawy używania środków odurzających, substancji psychotropowych, środków zastępczych, nowych substancji psychoaktywnych lub występowania innych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ryzykownych, które nie zostały </w:t>
      </w:r>
      <w:proofErr w:type="gramStart"/>
      <w:r w:rsidRPr="003C08AE">
        <w:rPr>
          <w:rFonts w:eastAsia="Calibri"/>
        </w:rPr>
        <w:t>zdiagnozowane jako</w:t>
      </w:r>
      <w:proofErr w:type="gramEnd"/>
      <w:r w:rsidRPr="003C08AE">
        <w:rPr>
          <w:rFonts w:eastAsia="Calibri"/>
        </w:rPr>
        <w:t xml:space="preserve"> zaburzenia lub choroby wymagające leczenia.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</w:rPr>
      </w:pPr>
      <w:r w:rsidRPr="003C08AE">
        <w:rPr>
          <w:rFonts w:eastAsia="Calibri"/>
        </w:rPr>
        <w:t>Działania te polegają na:</w:t>
      </w:r>
    </w:p>
    <w:p w:rsidR="000F0935" w:rsidRPr="003C08AE" w:rsidRDefault="000F0935" w:rsidP="004213C7">
      <w:pPr>
        <w:numPr>
          <w:ilvl w:val="0"/>
          <w:numId w:val="1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realizowaniu</w:t>
      </w:r>
      <w:proofErr w:type="gramEnd"/>
      <w:r w:rsidRPr="003C08AE">
        <w:rPr>
          <w:rFonts w:eastAsia="Calibri"/>
        </w:rPr>
        <w:t xml:space="preserve"> wśród uczniów oraz ich rodziców/opiekunów programów profilaktycznych i promocji zdrowia psychicznego, dostosowanych do potrzeb indywidualnych i grupowych oraz realizowanych celów profilaktycznych, rekomendowanych w ramach systemu rekomendacji, o którym mowa w Krajowym Programie Przeciwdziałania Narkomanii, na podstawie przeprowadzonej diagnozy czynników ryzyka i czynników chroniących występujących w środowisku szkolnym uczniów w zakresie zagrożenia narkomanią pojawieniem się innych uzależnień związanych z zażywaniem środków psychotropowych w tym dopalaczy.</w:t>
      </w:r>
    </w:p>
    <w:p w:rsidR="000F0935" w:rsidRPr="003C08AE" w:rsidRDefault="000F0935" w:rsidP="004213C7">
      <w:pPr>
        <w:numPr>
          <w:ilvl w:val="0"/>
          <w:numId w:val="1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przygotowaniu</w:t>
      </w:r>
      <w:proofErr w:type="gramEnd"/>
      <w:r w:rsidRPr="003C08AE">
        <w:rPr>
          <w:rFonts w:eastAsia="Calibri"/>
        </w:rPr>
        <w:t xml:space="preserve">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:rsidR="000F0935" w:rsidRPr="003C08AE" w:rsidRDefault="000F0935" w:rsidP="004213C7">
      <w:pPr>
        <w:numPr>
          <w:ilvl w:val="0"/>
          <w:numId w:val="1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kształtowaniu</w:t>
      </w:r>
      <w:proofErr w:type="gramEnd"/>
      <w:r w:rsidRPr="003C08AE">
        <w:rPr>
          <w:rFonts w:eastAsia="Calibri"/>
        </w:rPr>
        <w:t xml:space="preserve"> i wzmacnianiu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ryzykownych,</w:t>
      </w:r>
    </w:p>
    <w:p w:rsidR="000F0935" w:rsidRPr="003C08AE" w:rsidRDefault="000F0935" w:rsidP="004213C7">
      <w:pPr>
        <w:numPr>
          <w:ilvl w:val="0"/>
          <w:numId w:val="1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doskonaleniu</w:t>
      </w:r>
      <w:proofErr w:type="gramEnd"/>
      <w:r w:rsidRPr="003C08AE">
        <w:rPr>
          <w:rFonts w:eastAsia="Calibri"/>
        </w:rPr>
        <w:t xml:space="preserve"> zawodowym nauczycieli i wychowawców w zakresie realizacji szkolnej interwencji profilaktycznej w przypadku podejmowania przez uczniów </w:t>
      </w:r>
      <w:proofErr w:type="spellStart"/>
      <w:r w:rsidRPr="003C08AE">
        <w:rPr>
          <w:rFonts w:eastAsia="Calibri"/>
        </w:rPr>
        <w:t>zachowań</w:t>
      </w:r>
      <w:proofErr w:type="spellEnd"/>
      <w:r w:rsidRPr="003C08AE">
        <w:rPr>
          <w:rFonts w:eastAsia="Calibri"/>
        </w:rPr>
        <w:t xml:space="preserve"> ryzykownych,</w:t>
      </w:r>
    </w:p>
    <w:p w:rsidR="000F0935" w:rsidRPr="003C08AE" w:rsidRDefault="000F0935" w:rsidP="004213C7">
      <w:pPr>
        <w:numPr>
          <w:ilvl w:val="0"/>
          <w:numId w:val="12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włączaniu</w:t>
      </w:r>
      <w:proofErr w:type="gramEnd"/>
      <w:r w:rsidRPr="003C08AE">
        <w:rPr>
          <w:rFonts w:eastAsia="Calibri"/>
        </w:rPr>
        <w:t xml:space="preserve">, w razie potrzeby, w indywidualny program edukacyjno-terapeutyczny,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 xml:space="preserve">o którym mowa w art. </w:t>
      </w:r>
      <w:proofErr w:type="spellStart"/>
      <w:r w:rsidRPr="003C08AE">
        <w:rPr>
          <w:rFonts w:eastAsia="Calibri"/>
        </w:rPr>
        <w:t>71b</w:t>
      </w:r>
      <w:proofErr w:type="spellEnd"/>
      <w:r w:rsidRPr="003C08AE">
        <w:rPr>
          <w:rFonts w:eastAsia="Calibri"/>
        </w:rPr>
        <w:t xml:space="preserve"> ust. </w:t>
      </w:r>
      <w:proofErr w:type="spellStart"/>
      <w:r w:rsidRPr="003C08AE">
        <w:rPr>
          <w:rFonts w:eastAsia="Calibri"/>
        </w:rPr>
        <w:t>1b</w:t>
      </w:r>
      <w:proofErr w:type="spellEnd"/>
      <w:r w:rsidRPr="003C08AE">
        <w:rPr>
          <w:rFonts w:eastAsia="Calibri"/>
        </w:rPr>
        <w:t xml:space="preserve"> ustawy o systemie oświaty, działań z zakresu przeciwdziałania używaniu środków odurzających, substancji psychotropowych, środków zastępczych, nowych substancji psychoaktywnych.</w:t>
      </w:r>
    </w:p>
    <w:p w:rsidR="000F0935" w:rsidRPr="003C08AE" w:rsidRDefault="0086188C" w:rsidP="0086188C">
      <w:pPr>
        <w:pStyle w:val="Nagwek1"/>
        <w:rPr>
          <w:color w:val="auto"/>
        </w:rPr>
      </w:pPr>
      <w:r w:rsidRPr="003C08AE">
        <w:rPr>
          <w:color w:val="auto"/>
        </w:rPr>
        <w:t>Podmioty realizujące zadania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Dyrektor szkoły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stwarza</w:t>
      </w:r>
      <w:proofErr w:type="gramEnd"/>
      <w:r w:rsidRPr="003C08AE">
        <w:rPr>
          <w:rFonts w:eastAsia="Calibri"/>
        </w:rPr>
        <w:t xml:space="preserve"> warunki dla realizacji procesu wychowawczego w szkole,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sprawuje</w:t>
      </w:r>
      <w:proofErr w:type="gramEnd"/>
      <w:r w:rsidRPr="003C08AE">
        <w:rPr>
          <w:rFonts w:eastAsia="Calibri"/>
        </w:rPr>
        <w:t xml:space="preserve"> opiekę nad uczniami oraz stwarza warunki harmonijnego rozwoju psychofizycznego poprzez aktywne działania prozdrowotne, dba o prawidłowy poziom pracy</w:t>
      </w:r>
      <w:r w:rsidR="00C82F56">
        <w:rPr>
          <w:rFonts w:eastAsia="Calibri"/>
        </w:rPr>
        <w:t xml:space="preserve"> </w:t>
      </w:r>
      <w:r w:rsidRPr="003C08AE">
        <w:rPr>
          <w:rFonts w:eastAsia="Calibri"/>
        </w:rPr>
        <w:t>wychowawczej</w:t>
      </w:r>
      <w:r w:rsidR="00531AEF">
        <w:rPr>
          <w:rFonts w:eastAsia="Calibri"/>
        </w:rPr>
        <w:t xml:space="preserve"> </w:t>
      </w:r>
      <w:r w:rsidRPr="003C08AE">
        <w:rPr>
          <w:rFonts w:eastAsia="Calibri"/>
        </w:rPr>
        <w:t xml:space="preserve">i opiekuńczej szkoły, 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inspiruje</w:t>
      </w:r>
      <w:proofErr w:type="gramEnd"/>
      <w:r w:rsidRPr="003C08AE">
        <w:rPr>
          <w:rFonts w:eastAsia="Calibri"/>
        </w:rPr>
        <w:t xml:space="preserve"> nauczycieli do poprawy istniejących lub wdrożenia nowych rozwiązań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w procesie kształcenia, przy zastosowaniu innowacyjnych działań programowych, organizacyjnych lub metodycznych, których celem jest rozwijanie kompetencji uczniów,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stwarza</w:t>
      </w:r>
      <w:proofErr w:type="gramEnd"/>
      <w:r w:rsidRPr="003C08AE">
        <w:rPr>
          <w:rFonts w:eastAsia="Calibri"/>
        </w:rPr>
        <w:t xml:space="preserve"> warunki do działania w szkole lub placówce: wolontariuszy, stowarzyszeń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 xml:space="preserve">i innych organizacji, w szczególności organizacji harcerskich, których celem statutowym jest </w:t>
      </w:r>
      <w:r w:rsidRPr="003C08AE">
        <w:rPr>
          <w:rFonts w:eastAsia="Calibri"/>
        </w:rPr>
        <w:lastRenderedPageBreak/>
        <w:t>działalność wychowawcza lub rozszerzanie i wzbogacanie form działalności dydaktycznej, wychowawczej, opiekuńczej i innowacyjnej szkoły,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współpracuje</w:t>
      </w:r>
      <w:proofErr w:type="gramEnd"/>
      <w:r w:rsidRPr="003C08AE">
        <w:rPr>
          <w:rFonts w:eastAsia="Calibri"/>
        </w:rPr>
        <w:t xml:space="preserve"> z zespołem wychowawców, pedagogiem, psychologiem szkolnym, oraz Samorządem Uczniowskim, wspomaga nauczycieli w realizacji zadań,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czuwa</w:t>
      </w:r>
      <w:proofErr w:type="gramEnd"/>
      <w:r w:rsidRPr="003C08AE">
        <w:rPr>
          <w:rFonts w:eastAsia="Calibri"/>
        </w:rPr>
        <w:t xml:space="preserve"> nad realizowaniem przez uczniów obowiązku szkolnego,</w:t>
      </w:r>
    </w:p>
    <w:p w:rsidR="000F0935" w:rsidRPr="003C08AE" w:rsidRDefault="000F0935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nadzoruje</w:t>
      </w:r>
      <w:proofErr w:type="gramEnd"/>
      <w:r w:rsidRPr="003C08AE">
        <w:rPr>
          <w:rFonts w:eastAsia="Calibri"/>
        </w:rPr>
        <w:t xml:space="preserve"> zgodność działania szkoły ze Statutem, w tym dba o przestrzeganie zasad oceniania, praw uczniów, kompetencji organów szkoły,</w:t>
      </w:r>
    </w:p>
    <w:p w:rsidR="6ABA1864" w:rsidRPr="003C08AE" w:rsidRDefault="6ABA1864" w:rsidP="004213C7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nadzoruje</w:t>
      </w:r>
      <w:proofErr w:type="gramEnd"/>
      <w:r w:rsidRPr="003C08AE">
        <w:rPr>
          <w:rFonts w:eastAsia="Calibri"/>
        </w:rPr>
        <w:t xml:space="preserve"> realizację szkolnego programu wychowawczo-profilaktycznego.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Rada pedagogiczna</w:t>
      </w:r>
    </w:p>
    <w:p w:rsidR="000F0935" w:rsidRPr="00C82F56" w:rsidRDefault="000F0935" w:rsidP="00C82F56">
      <w:pPr>
        <w:numPr>
          <w:ilvl w:val="0"/>
          <w:numId w:val="14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uczestniczy</w:t>
      </w:r>
      <w:proofErr w:type="gramEnd"/>
      <w:r w:rsidRPr="003C08AE">
        <w:rPr>
          <w:rFonts w:eastAsia="Calibri"/>
        </w:rPr>
        <w:t xml:space="preserve"> w diagnozowaniu pracy wychowawczej szkoły i potrzeb w zakresie działań profilaktycznych,</w:t>
      </w:r>
    </w:p>
    <w:p w:rsidR="000F0935" w:rsidRPr="003C08AE" w:rsidRDefault="000F0935" w:rsidP="004213C7">
      <w:pPr>
        <w:numPr>
          <w:ilvl w:val="0"/>
          <w:numId w:val="14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opracowuje</w:t>
      </w:r>
      <w:proofErr w:type="gramEnd"/>
      <w:r w:rsidRPr="003C08AE">
        <w:rPr>
          <w:rFonts w:eastAsia="Calibri"/>
        </w:rPr>
        <w:t xml:space="preserve"> i zatwierdza dokumenty i procedury postępowania nauczycieli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w sytuacjach zagrożenia młodzieży demoralizacją i przestępczością</w:t>
      </w:r>
    </w:p>
    <w:p w:rsidR="000F0935" w:rsidRPr="00C82F56" w:rsidRDefault="000F0935" w:rsidP="00C82F56">
      <w:pPr>
        <w:numPr>
          <w:ilvl w:val="0"/>
          <w:numId w:val="13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uczestniczy</w:t>
      </w:r>
      <w:proofErr w:type="gramEnd"/>
      <w:r w:rsidRPr="003C08AE">
        <w:rPr>
          <w:rFonts w:eastAsia="Calibri"/>
        </w:rPr>
        <w:t xml:space="preserve"> w realizacji szkolnego programu wychowawczo-profilaktycznego,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Nauczyciele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współpracują</w:t>
      </w:r>
      <w:proofErr w:type="gramEnd"/>
      <w:r w:rsidRPr="003C08AE">
        <w:rPr>
          <w:rFonts w:eastAsia="Calibri"/>
        </w:rPr>
        <w:t xml:space="preserve"> z wychowawcami klas w zakresie realizacji zadań wychowawczych, uczestniczą w realizacji Szkolnego Programu Wychowawczo-Profilaktycznego,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reagują</w:t>
      </w:r>
      <w:proofErr w:type="gramEnd"/>
      <w:r w:rsidRPr="003C08AE">
        <w:rPr>
          <w:rFonts w:eastAsia="Calibri"/>
        </w:rPr>
        <w:t xml:space="preserve"> na obecność w szkole osób obcych, które swoim zachowaniem stwarzają zagrożenie dla ucznia,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reagują</w:t>
      </w:r>
      <w:proofErr w:type="gramEnd"/>
      <w:r w:rsidRPr="003C08AE">
        <w:rPr>
          <w:rFonts w:eastAsia="Calibri"/>
        </w:rPr>
        <w:t xml:space="preserve"> na przejawy agresji, niedostosowania społecznego i uzależnień uczniów,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  <w:bCs/>
        </w:rPr>
      </w:pPr>
      <w:proofErr w:type="gramStart"/>
      <w:r w:rsidRPr="003C08AE">
        <w:rPr>
          <w:rFonts w:eastAsia="Calibri"/>
        </w:rPr>
        <w:t>przestrzegają</w:t>
      </w:r>
      <w:proofErr w:type="gramEnd"/>
      <w:r w:rsidRPr="003C08AE">
        <w:rPr>
          <w:rFonts w:eastAsia="Calibri"/>
        </w:rPr>
        <w:t xml:space="preserve"> obowiązujących w szkole procedur postępowania w sytuacjach</w:t>
      </w:r>
      <w:r w:rsidR="00C82F56">
        <w:rPr>
          <w:rFonts w:eastAsia="Calibri"/>
        </w:rPr>
        <w:t xml:space="preserve"> </w:t>
      </w:r>
      <w:r w:rsidRPr="003C08AE">
        <w:rPr>
          <w:rFonts w:eastAsia="Calibri"/>
          <w:bCs/>
        </w:rPr>
        <w:t>zagrożenia młodzieży demoralizacją i przestępczością,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udzielają</w:t>
      </w:r>
      <w:proofErr w:type="gramEnd"/>
      <w:r w:rsidRPr="003C08AE">
        <w:rPr>
          <w:rFonts w:eastAsia="Calibri"/>
        </w:rPr>
        <w:t xml:space="preserve"> uczniom pomocy w przezwyciężaniu niepowodzeń szkolnych,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kształcą</w:t>
      </w:r>
      <w:proofErr w:type="gramEnd"/>
      <w:r w:rsidRPr="003C08AE">
        <w:rPr>
          <w:rFonts w:eastAsia="Calibri"/>
        </w:rPr>
        <w:t xml:space="preserve"> i wychowują dzieci w duchu patriotyzmu i demokracji,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są</w:t>
      </w:r>
      <w:proofErr w:type="gramEnd"/>
      <w:r w:rsidRPr="003C08AE">
        <w:rPr>
          <w:rFonts w:eastAsia="Calibri"/>
        </w:rPr>
        <w:t xml:space="preserve"> członkami zespołów samokształceniowych,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rozmawiają</w:t>
      </w:r>
      <w:proofErr w:type="gramEnd"/>
      <w:r w:rsidRPr="003C08AE">
        <w:rPr>
          <w:rFonts w:eastAsia="Calibri"/>
        </w:rPr>
        <w:t xml:space="preserve"> z uczniami i rodzicami o zachowaniu i frekwencji oraz postępach w nauce na swoich zajęciach,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wspierają</w:t>
      </w:r>
      <w:proofErr w:type="gramEnd"/>
      <w:r w:rsidRPr="003C08AE">
        <w:rPr>
          <w:rFonts w:eastAsia="Calibri"/>
        </w:rPr>
        <w:t xml:space="preserve"> zainteresowania i rozwój osobowy ucznia.</w:t>
      </w:r>
    </w:p>
    <w:p w:rsidR="000F0935" w:rsidRPr="003C08AE" w:rsidRDefault="000F0935" w:rsidP="004213C7">
      <w:pPr>
        <w:numPr>
          <w:ilvl w:val="0"/>
          <w:numId w:val="15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</w:t>
      </w:r>
      <w:proofErr w:type="gramEnd"/>
      <w:r w:rsidRPr="003C08AE">
        <w:rPr>
          <w:rFonts w:eastAsia="Calibri"/>
        </w:rPr>
        <w:t xml:space="preserve"> oparciu o przeprowadzoną diagnozę czynników ryzyka i czynników chroniących po ustaleniu z dyrektorem szkoły wybierają formę realizacji działalności edukacyjnej, wychowawczej, informacyjnej i profilaktycznej w celu przeciwdziałania narkomanii.</w:t>
      </w:r>
    </w:p>
    <w:p w:rsidR="000F0935" w:rsidRPr="003C08AE" w:rsidRDefault="004470F2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Wychowawcy klas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diagnozują</w:t>
      </w:r>
      <w:proofErr w:type="gramEnd"/>
      <w:r w:rsidRPr="003C08AE">
        <w:rPr>
          <w:rFonts w:eastAsia="Calibri"/>
        </w:rPr>
        <w:t xml:space="preserve"> sytuację wychowawczą w klasie,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rozpoznają</w:t>
      </w:r>
      <w:proofErr w:type="gramEnd"/>
      <w:r w:rsidRPr="003C08AE">
        <w:rPr>
          <w:rFonts w:eastAsia="Calibri"/>
        </w:rPr>
        <w:t xml:space="preserve"> indywidualne potrzeby uczniów,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na</w:t>
      </w:r>
      <w:proofErr w:type="gramEnd"/>
      <w:r w:rsidRPr="003C08AE">
        <w:rPr>
          <w:rFonts w:eastAsia="Calibri"/>
        </w:rPr>
        <w:t xml:space="preserve"> podstawie dokonanego rozpoznania (czynników ryzyka i czynników chroniących) oraz celów i zadań określonych w Szkolnym Programie Wychowawczo-Profilaktycznym, opracowują plan pracy wychowawczej dla klasy na dany rok szkolny, uwzględniając specyfikę funkcjonowania zespołu klasowego i potrzeb swoich uczniów,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lastRenderedPageBreak/>
        <w:t>w</w:t>
      </w:r>
      <w:proofErr w:type="gramEnd"/>
      <w:r w:rsidRPr="003C08AE">
        <w:t xml:space="preserve"> o</w:t>
      </w:r>
      <w:r w:rsidRPr="003C08AE">
        <w:rPr>
          <w:rFonts w:eastAsia="Calibri"/>
        </w:rPr>
        <w:t>parciu o przeprowadzoną diagnozę czynników ryzyka i czynników chroniących po ustaleniu z dyrektorem szkoły wybierają formę realizacji działalności edukacyjnej, wychowawczej, informacyjnej i profilaktycznej w celu przeciwdziałania narkomanii.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zapoznają</w:t>
      </w:r>
      <w:proofErr w:type="gramEnd"/>
      <w:r w:rsidRPr="003C08AE">
        <w:rPr>
          <w:rFonts w:eastAsia="Calibri"/>
        </w:rPr>
        <w:t xml:space="preserve"> uczniów swoich klas i ich rodziców z prawem wewnątrzszkolnym </w:t>
      </w:r>
      <w:r w:rsidRPr="003C08AE">
        <w:rPr>
          <w:rFonts w:eastAsia="Calibri"/>
        </w:rPr>
        <w:br/>
        <w:t>i obowiązującymi zwyczajami, tradycjami szkoły,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oceniają</w:t>
      </w:r>
      <w:proofErr w:type="gramEnd"/>
      <w:r w:rsidRPr="003C08AE">
        <w:rPr>
          <w:rFonts w:eastAsia="Calibri"/>
        </w:rPr>
        <w:t xml:space="preserve"> zachowanie uczniów swojej klasy, zgodnie z obowiązującymi w szkole procedurami,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współpracują</w:t>
      </w:r>
      <w:proofErr w:type="gramEnd"/>
      <w:r w:rsidRPr="003C08AE">
        <w:rPr>
          <w:rFonts w:eastAsia="Calibri"/>
        </w:rPr>
        <w:t xml:space="preserve"> z innymi nauczycielami uczącymi w klasie, rodzicami uczniów, pedagogiem i psychologiem szkolnym oraz specjalistami pracującymi z uczniami </w:t>
      </w:r>
      <w:r w:rsidR="0086188C" w:rsidRPr="003C08AE">
        <w:rPr>
          <w:rFonts w:eastAsia="Calibri"/>
        </w:rPr>
        <w:br/>
      </w:r>
      <w:r w:rsidRPr="003C08AE">
        <w:rPr>
          <w:rFonts w:eastAsia="Calibri"/>
        </w:rPr>
        <w:t>o specjalnych potrzebach,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wspierają</w:t>
      </w:r>
      <w:proofErr w:type="gramEnd"/>
      <w:r w:rsidRPr="003C08AE">
        <w:rPr>
          <w:rFonts w:eastAsia="Calibri"/>
        </w:rPr>
        <w:t xml:space="preserve"> uczniów potrzebujących pomocy, znajdujących się w trudnej sytuacji,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rozpoznają</w:t>
      </w:r>
      <w:proofErr w:type="gramEnd"/>
      <w:r w:rsidRPr="003C08AE">
        <w:rPr>
          <w:rFonts w:eastAsia="Calibri"/>
        </w:rPr>
        <w:t xml:space="preserve"> oczekiwania swoich uczniów i ich rodziców,</w:t>
      </w:r>
    </w:p>
    <w:p w:rsidR="000F0935" w:rsidRPr="003C08AE" w:rsidRDefault="000F0935" w:rsidP="004213C7">
      <w:pPr>
        <w:numPr>
          <w:ilvl w:val="0"/>
          <w:numId w:val="16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dbają</w:t>
      </w:r>
      <w:proofErr w:type="gramEnd"/>
      <w:r w:rsidRPr="003C08AE">
        <w:rPr>
          <w:rFonts w:eastAsia="Calibri"/>
        </w:rPr>
        <w:t xml:space="preserve"> o dobre relacje uczniów w klasie,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podejmują</w:t>
      </w:r>
      <w:proofErr w:type="gramEnd"/>
      <w:r w:rsidRPr="003C08AE">
        <w:rPr>
          <w:rFonts w:eastAsia="Calibri"/>
        </w:rPr>
        <w:t xml:space="preserve"> działania profilaktyczne w celu przeciwdziałania niewłaściwym </w:t>
      </w:r>
      <w:proofErr w:type="spellStart"/>
      <w:r w:rsidRPr="003C08AE">
        <w:rPr>
          <w:rFonts w:eastAsia="Calibri"/>
        </w:rPr>
        <w:t>zachowaniom</w:t>
      </w:r>
      <w:proofErr w:type="spellEnd"/>
      <w:r w:rsidRPr="003C08AE">
        <w:rPr>
          <w:rFonts w:eastAsia="Calibri"/>
        </w:rPr>
        <w:t xml:space="preserve"> podopiecznych,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współpracują</w:t>
      </w:r>
      <w:proofErr w:type="gramEnd"/>
      <w:r w:rsidRPr="003C08AE">
        <w:rPr>
          <w:rFonts w:eastAsia="Calibri"/>
        </w:rPr>
        <w:t xml:space="preserve"> z sądem, policją, innymi osobami i instytucjami działającymi na rzecz dzieci i młodzieży,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podejmują</w:t>
      </w:r>
      <w:proofErr w:type="gramEnd"/>
      <w:r w:rsidRPr="003C08AE">
        <w:rPr>
          <w:rFonts w:eastAsia="Calibri"/>
        </w:rPr>
        <w:t xml:space="preserve"> działania w zakresie poszerzania kompetencji wychowawczych,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przygotowują</w:t>
      </w:r>
      <w:proofErr w:type="gramEnd"/>
      <w:r w:rsidRPr="003C08AE">
        <w:rPr>
          <w:rFonts w:eastAsia="Calibri"/>
        </w:rPr>
        <w:t xml:space="preserve"> sprawozdania i wnioski z realizacji planu pracy wychowawczej.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u w:val="single"/>
        </w:rPr>
      </w:pPr>
      <w:r w:rsidRPr="003C08AE">
        <w:rPr>
          <w:rFonts w:eastAsia="Calibri"/>
          <w:b/>
          <w:u w:val="single"/>
        </w:rPr>
        <w:t>Zespół wychowawczy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  <w:bCs/>
        </w:rPr>
      </w:pPr>
      <w:proofErr w:type="gramStart"/>
      <w:r w:rsidRPr="003C08AE">
        <w:rPr>
          <w:rFonts w:eastAsia="Calibri"/>
        </w:rPr>
        <w:t>opracowuje</w:t>
      </w:r>
      <w:proofErr w:type="gramEnd"/>
      <w:r w:rsidRPr="003C08AE">
        <w:rPr>
          <w:rFonts w:eastAsia="Calibri"/>
        </w:rPr>
        <w:t xml:space="preserve"> projekty procedur postępowania w sytuacjach</w:t>
      </w:r>
      <w:r w:rsidR="00CD6257">
        <w:rPr>
          <w:rFonts w:eastAsia="Calibri"/>
        </w:rPr>
        <w:t xml:space="preserve"> </w:t>
      </w:r>
      <w:r w:rsidRPr="003C08AE">
        <w:rPr>
          <w:rFonts w:eastAsia="Calibri"/>
          <w:bCs/>
        </w:rPr>
        <w:t>zagrożenia młodzieży demoralizacją i przestępczością, zasad współpracy z instytucjami i osobami działającymi na rzecz uczniów,</w:t>
      </w:r>
      <w:r w:rsidRPr="003C08AE">
        <w:rPr>
          <w:rFonts w:eastAsia="Calibri"/>
        </w:rPr>
        <w:t xml:space="preserve"> propozycje modyfikacji </w:t>
      </w:r>
      <w:r w:rsidRPr="003C08AE">
        <w:rPr>
          <w:rFonts w:eastAsia="Calibri"/>
          <w:bCs/>
        </w:rPr>
        <w:t>zasady usprawiedliwiania nieobecności, karania, nagradzania, wystawiania ocen zachowania i innych,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  <w:bCs/>
        </w:rPr>
      </w:pPr>
      <w:proofErr w:type="gramStart"/>
      <w:r w:rsidRPr="003C08AE">
        <w:rPr>
          <w:rFonts w:eastAsia="Calibri"/>
          <w:bCs/>
        </w:rPr>
        <w:t>analizuje</w:t>
      </w:r>
      <w:proofErr w:type="gramEnd"/>
      <w:r w:rsidRPr="003C08AE">
        <w:rPr>
          <w:rFonts w:eastAsia="Calibri"/>
          <w:bCs/>
        </w:rPr>
        <w:t xml:space="preserve"> i rozwiązuje bieżące problemy wychowawcze,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  <w:bCs/>
        </w:rPr>
      </w:pPr>
      <w:proofErr w:type="gramStart"/>
      <w:r w:rsidRPr="003C08AE">
        <w:rPr>
          <w:rFonts w:eastAsia="Calibri"/>
          <w:bCs/>
        </w:rPr>
        <w:t>przygotowuje</w:t>
      </w:r>
      <w:proofErr w:type="gramEnd"/>
      <w:r w:rsidRPr="003C08AE">
        <w:rPr>
          <w:rFonts w:eastAsia="Calibri"/>
          <w:bCs/>
        </w:rPr>
        <w:t xml:space="preserve"> analizy i sprawozdania w zakresie działalności wychowawczej </w:t>
      </w:r>
      <w:r w:rsidR="0086188C" w:rsidRPr="003C08AE">
        <w:rPr>
          <w:rFonts w:eastAsia="Calibri"/>
          <w:bCs/>
        </w:rPr>
        <w:br/>
      </w:r>
      <w:r w:rsidRPr="003C08AE">
        <w:rPr>
          <w:rFonts w:eastAsia="Calibri"/>
          <w:bCs/>
        </w:rPr>
        <w:t>i profilaktycznej szkoły,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  <w:bCs/>
        </w:rPr>
      </w:pPr>
      <w:proofErr w:type="gramStart"/>
      <w:r w:rsidRPr="003C08AE">
        <w:rPr>
          <w:rFonts w:eastAsia="Calibri"/>
          <w:bCs/>
        </w:rPr>
        <w:t>realizuje</w:t>
      </w:r>
      <w:proofErr w:type="gramEnd"/>
      <w:r w:rsidRPr="003C08AE">
        <w:rPr>
          <w:rFonts w:eastAsia="Calibri"/>
          <w:bCs/>
        </w:rPr>
        <w:t xml:space="preserve"> inne zadania, wynikające ze specyfiki potrzeb szkoły,</w:t>
      </w:r>
    </w:p>
    <w:p w:rsidR="000F0935" w:rsidRPr="003C08AE" w:rsidRDefault="000F0935" w:rsidP="004213C7">
      <w:pPr>
        <w:numPr>
          <w:ilvl w:val="0"/>
          <w:numId w:val="17"/>
        </w:numPr>
        <w:spacing w:before="120" w:after="120"/>
        <w:ind w:left="284" w:firstLine="283"/>
        <w:jc w:val="both"/>
        <w:rPr>
          <w:rFonts w:eastAsia="Calibri"/>
          <w:bCs/>
        </w:rPr>
      </w:pPr>
      <w:proofErr w:type="gramStart"/>
      <w:r w:rsidRPr="003C08AE">
        <w:rPr>
          <w:rFonts w:eastAsia="Calibri"/>
          <w:bCs/>
        </w:rPr>
        <w:t>wraz</w:t>
      </w:r>
      <w:proofErr w:type="gramEnd"/>
      <w:r w:rsidRPr="003C08AE">
        <w:rPr>
          <w:rFonts w:eastAsia="Calibri"/>
          <w:bCs/>
        </w:rPr>
        <w:t xml:space="preserve"> z innymi podmiotami i instytucjami, wspomagającymi pracę wychowawczo- profilaktyczną szkoły dokonuje diagnozy czynników ryzyka i czynników chroniących </w:t>
      </w:r>
      <w:r w:rsidRPr="003C08AE">
        <w:rPr>
          <w:rFonts w:eastAsia="Calibri"/>
          <w:bCs/>
        </w:rPr>
        <w:br/>
        <w:t xml:space="preserve">w zakresie występowania w środowisku szkolnym uczniów zagrożeń z używaniem narkotyków, substancji psychotropowych, dopalaczy i innych środków zmieniających świadomość. </w:t>
      </w:r>
    </w:p>
    <w:p w:rsidR="000F0935" w:rsidRPr="003C08AE" w:rsidRDefault="003C08AE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Szkolni specjaliści</w:t>
      </w:r>
    </w:p>
    <w:p w:rsidR="000F0935" w:rsidRPr="003C08AE" w:rsidRDefault="003C08AE" w:rsidP="004213C7">
      <w:pPr>
        <w:numPr>
          <w:ilvl w:val="0"/>
          <w:numId w:val="1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diagnozują</w:t>
      </w:r>
      <w:proofErr w:type="gramEnd"/>
      <w:r w:rsidR="000F0935" w:rsidRPr="003C08AE">
        <w:rPr>
          <w:rFonts w:eastAsia="Calibri"/>
        </w:rPr>
        <w:t xml:space="preserve"> środowisko wychowawcze,</w:t>
      </w:r>
    </w:p>
    <w:p w:rsidR="000F0935" w:rsidRPr="003C08AE" w:rsidRDefault="003C08AE" w:rsidP="004213C7">
      <w:pPr>
        <w:numPr>
          <w:ilvl w:val="0"/>
          <w:numId w:val="1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zapewniają</w:t>
      </w:r>
      <w:proofErr w:type="gramEnd"/>
      <w:r w:rsidR="000F0935" w:rsidRPr="003C08AE">
        <w:rPr>
          <w:rFonts w:eastAsia="Calibri"/>
        </w:rPr>
        <w:t xml:space="preserve"> uczniom pomoc psychologiczną w odpowiednich formach,</w:t>
      </w:r>
    </w:p>
    <w:p w:rsidR="000F0935" w:rsidRPr="003C08AE" w:rsidRDefault="003C08AE" w:rsidP="004213C7">
      <w:pPr>
        <w:numPr>
          <w:ilvl w:val="0"/>
          <w:numId w:val="1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współpracują</w:t>
      </w:r>
      <w:proofErr w:type="gramEnd"/>
      <w:r w:rsidR="000F0935" w:rsidRPr="003C08AE">
        <w:rPr>
          <w:rFonts w:eastAsia="Calibri"/>
        </w:rPr>
        <w:t xml:space="preserve"> z rodzicami uczniów potrzebującymi szczególnej troski wychowawczej lub stałej opieki,</w:t>
      </w:r>
    </w:p>
    <w:p w:rsidR="000F0935" w:rsidRPr="003C08AE" w:rsidRDefault="000F0935" w:rsidP="004213C7">
      <w:pPr>
        <w:numPr>
          <w:ilvl w:val="0"/>
          <w:numId w:val="1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zabiega</w:t>
      </w:r>
      <w:r w:rsidR="003C08AE" w:rsidRPr="003C08AE">
        <w:rPr>
          <w:rFonts w:eastAsia="Calibri"/>
        </w:rPr>
        <w:t>ją</w:t>
      </w:r>
      <w:proofErr w:type="gramEnd"/>
      <w:r w:rsidRPr="003C08AE">
        <w:rPr>
          <w:rFonts w:eastAsia="Calibri"/>
        </w:rPr>
        <w:t xml:space="preserve"> o różne formy pomocy dla uczniów,</w:t>
      </w:r>
    </w:p>
    <w:p w:rsidR="000F0935" w:rsidRPr="003C08AE" w:rsidRDefault="003C08AE" w:rsidP="004213C7">
      <w:pPr>
        <w:numPr>
          <w:ilvl w:val="0"/>
          <w:numId w:val="1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lastRenderedPageBreak/>
        <w:t>współpracują</w:t>
      </w:r>
      <w:proofErr w:type="gramEnd"/>
      <w:r w:rsidR="000F0935" w:rsidRPr="003C08AE">
        <w:rPr>
          <w:rFonts w:eastAsia="Calibri"/>
        </w:rPr>
        <w:t xml:space="preserve"> z rodzicami w zakresie działań wychowawczych i profilaktycznych, udziela pomocy psychologiczno-pedagogicznej rodzicom uczniów,</w:t>
      </w:r>
    </w:p>
    <w:p w:rsidR="000F0935" w:rsidRPr="003C08AE" w:rsidRDefault="003C08AE" w:rsidP="004213C7">
      <w:pPr>
        <w:numPr>
          <w:ilvl w:val="0"/>
          <w:numId w:val="18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współpracują</w:t>
      </w:r>
      <w:proofErr w:type="gramEnd"/>
      <w:r w:rsidR="000F0935" w:rsidRPr="003C08AE">
        <w:rPr>
          <w:rFonts w:eastAsia="Calibri"/>
        </w:rPr>
        <w:t xml:space="preserve"> z placówkami wspierającymi proces dydaktyczno-wychowawczy szkoły </w:t>
      </w:r>
      <w:r w:rsidR="000F0935" w:rsidRPr="003C08AE">
        <w:rPr>
          <w:rFonts w:eastAsia="Calibri"/>
        </w:rPr>
        <w:br/>
        <w:t xml:space="preserve">i poszerzającymi zakres działań o charakterze profilaktycznym w tym z poradnią psychologiczno-pedagogiczną, 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Rodzice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współtworzą</w:t>
      </w:r>
      <w:proofErr w:type="gramEnd"/>
      <w:r w:rsidRPr="003C08AE">
        <w:rPr>
          <w:rFonts w:eastAsia="Calibri"/>
        </w:rPr>
        <w:t xml:space="preserve"> szkolny program wychowawczo-profilaktyczny,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uczestniczą</w:t>
      </w:r>
      <w:proofErr w:type="gramEnd"/>
      <w:r w:rsidRPr="003C08AE">
        <w:rPr>
          <w:rFonts w:eastAsia="Calibri"/>
        </w:rPr>
        <w:t xml:space="preserve"> w diagnozowaniu pracy wychowawczej szkoły,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uczestniczą</w:t>
      </w:r>
      <w:proofErr w:type="gramEnd"/>
      <w:r w:rsidRPr="003C08AE">
        <w:rPr>
          <w:rFonts w:eastAsia="Calibri"/>
        </w:rPr>
        <w:t xml:space="preserve"> w zebraniach organizowanych przez szkołę,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zasięgają</w:t>
      </w:r>
      <w:proofErr w:type="gramEnd"/>
      <w:r w:rsidRPr="003C08AE">
        <w:rPr>
          <w:rFonts w:eastAsia="Calibri"/>
        </w:rPr>
        <w:t xml:space="preserve"> informacji na temat swoich dzieci w szkole,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współpracują</w:t>
      </w:r>
      <w:proofErr w:type="gramEnd"/>
      <w:r w:rsidRPr="003C08AE">
        <w:rPr>
          <w:rFonts w:eastAsia="Calibri"/>
        </w:rPr>
        <w:t xml:space="preserve"> z wychowawcą klasy i innymi nauczycielami uczącymi w klasie,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dbają</w:t>
      </w:r>
      <w:proofErr w:type="gramEnd"/>
      <w:r w:rsidRPr="003C08AE">
        <w:rPr>
          <w:rFonts w:eastAsia="Calibri"/>
        </w:rPr>
        <w:t xml:space="preserve"> o właściwą formę spędzania czasu wolnego przez uczniów,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uchwalają</w:t>
      </w:r>
      <w:proofErr w:type="gramEnd"/>
      <w:r w:rsidRPr="003C08AE">
        <w:rPr>
          <w:rFonts w:eastAsia="Calibri"/>
        </w:rPr>
        <w:t xml:space="preserve"> w porozumieniu z radą pedagogiczną program wychowawczo-profilaktyczny szkoły.</w:t>
      </w:r>
    </w:p>
    <w:p w:rsidR="000F0935" w:rsidRPr="003C08AE" w:rsidRDefault="000F0935" w:rsidP="004213C7">
      <w:pPr>
        <w:spacing w:before="120" w:after="120"/>
        <w:ind w:left="284" w:firstLine="283"/>
        <w:jc w:val="both"/>
        <w:rPr>
          <w:rFonts w:eastAsia="Calibri"/>
          <w:u w:val="single"/>
        </w:rPr>
      </w:pPr>
      <w:r w:rsidRPr="003C08AE">
        <w:rPr>
          <w:rFonts w:eastAsia="Calibri"/>
          <w:b/>
          <w:u w:val="single"/>
        </w:rPr>
        <w:t>Samorząd Uczniowski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inspiruje</w:t>
      </w:r>
      <w:proofErr w:type="gramEnd"/>
      <w:r w:rsidRPr="003C08AE">
        <w:rPr>
          <w:rFonts w:eastAsia="Calibri"/>
        </w:rPr>
        <w:t xml:space="preserve"> i organizuje życie kulturalne, działalność oświatową, sportową i rozrywkową dla uczniów, po rozpoznaniu ich potrzeb i z uwzględnieniem swoich możliwości, 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uczestniczy</w:t>
      </w:r>
      <w:proofErr w:type="gramEnd"/>
      <w:r w:rsidRPr="003C08AE">
        <w:rPr>
          <w:rFonts w:eastAsia="Calibri"/>
        </w:rPr>
        <w:t xml:space="preserve"> w diagnozowaniu sytuacji wychowawczej szkoły,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współpracuje</w:t>
      </w:r>
      <w:proofErr w:type="gramEnd"/>
      <w:r w:rsidRPr="003C08AE">
        <w:rPr>
          <w:rFonts w:eastAsia="Calibri"/>
        </w:rPr>
        <w:t xml:space="preserve"> z zespołem wychowawców i Radą Pedagogiczną, 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prowadzi</w:t>
      </w:r>
      <w:proofErr w:type="gramEnd"/>
      <w:r w:rsidRPr="003C08AE">
        <w:rPr>
          <w:rFonts w:eastAsia="Calibri"/>
        </w:rPr>
        <w:t xml:space="preserve"> akcje pomocy dla potrzebujących kolegów, 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reprezentuje</w:t>
      </w:r>
      <w:proofErr w:type="gramEnd"/>
      <w:r w:rsidRPr="003C08AE">
        <w:rPr>
          <w:rFonts w:eastAsia="Calibri"/>
        </w:rPr>
        <w:t xml:space="preserve"> postawy i potrzeby środowiska uczniowskiego,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propaguje</w:t>
      </w:r>
      <w:proofErr w:type="gramEnd"/>
      <w:r w:rsidRPr="003C08AE">
        <w:rPr>
          <w:rFonts w:eastAsia="Calibri"/>
        </w:rPr>
        <w:t xml:space="preserve"> ideę samorządności oraz wychowania w demokracji,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dba</w:t>
      </w:r>
      <w:proofErr w:type="gramEnd"/>
      <w:r w:rsidRPr="003C08AE">
        <w:rPr>
          <w:rFonts w:eastAsia="Calibri"/>
        </w:rPr>
        <w:t xml:space="preserve"> o dobre imię i honor szkoły oraz wzbogaca jej tradycję,</w:t>
      </w:r>
    </w:p>
    <w:p w:rsidR="000F0935" w:rsidRPr="003C08AE" w:rsidRDefault="000F0935" w:rsidP="004213C7">
      <w:pPr>
        <w:numPr>
          <w:ilvl w:val="0"/>
          <w:numId w:val="20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może</w:t>
      </w:r>
      <w:proofErr w:type="gramEnd"/>
      <w:r w:rsidRPr="003C08AE">
        <w:rPr>
          <w:rFonts w:eastAsia="Calibri"/>
        </w:rPr>
        <w:t xml:space="preserve"> podejmować działania z zakresu wolontariatu.</w:t>
      </w:r>
    </w:p>
    <w:p w:rsidR="000F0935" w:rsidRPr="003C08AE" w:rsidRDefault="00533623" w:rsidP="00533623">
      <w:pPr>
        <w:spacing w:before="120" w:after="120"/>
        <w:ind w:left="284" w:firstLine="283"/>
        <w:jc w:val="both"/>
        <w:rPr>
          <w:rFonts w:eastAsia="Calibri"/>
          <w:b/>
          <w:u w:val="single"/>
        </w:rPr>
      </w:pPr>
      <w:r w:rsidRPr="003C08AE">
        <w:rPr>
          <w:rFonts w:eastAsia="Calibri"/>
          <w:b/>
          <w:u w:val="single"/>
        </w:rPr>
        <w:t>Pielęgniarka szkolna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popularyzuje</w:t>
      </w:r>
      <w:proofErr w:type="gramEnd"/>
      <w:r w:rsidRPr="003C08AE">
        <w:rPr>
          <w:rFonts w:eastAsia="Calibri"/>
        </w:rPr>
        <w:t xml:space="preserve"> zasady higieny i zdrowego stylu życia wśród uczniów i rodziców,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udziela</w:t>
      </w:r>
      <w:proofErr w:type="gramEnd"/>
      <w:r w:rsidRPr="003C08AE">
        <w:rPr>
          <w:rFonts w:eastAsia="Calibri"/>
        </w:rPr>
        <w:t xml:space="preserve"> pomocy nauczycielom w przygotowaniu zajęć o tematyce zdrowotnej </w:t>
      </w:r>
      <w:r w:rsidRPr="003C08AE">
        <w:rPr>
          <w:rFonts w:eastAsia="Calibri"/>
        </w:rPr>
        <w:br/>
        <w:t>i profilaktycznej,</w:t>
      </w:r>
    </w:p>
    <w:p w:rsidR="000F0935" w:rsidRPr="003C08AE" w:rsidRDefault="000F0935" w:rsidP="00533623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przygotowuje</w:t>
      </w:r>
      <w:proofErr w:type="gramEnd"/>
      <w:r w:rsidRPr="003C08AE">
        <w:rPr>
          <w:rFonts w:eastAsia="Calibri"/>
        </w:rPr>
        <w:t xml:space="preserve"> tablice informacyjne, akcje, związane ze zdrowym stylem życia i szeroko rozumianą profilaktyką,</w:t>
      </w:r>
    </w:p>
    <w:p w:rsidR="000F0935" w:rsidRPr="003C08AE" w:rsidRDefault="000F0935" w:rsidP="004213C7">
      <w:pPr>
        <w:numPr>
          <w:ilvl w:val="0"/>
          <w:numId w:val="19"/>
        </w:numPr>
        <w:spacing w:before="120" w:after="120"/>
        <w:ind w:left="284" w:firstLine="283"/>
        <w:jc w:val="both"/>
        <w:rPr>
          <w:rFonts w:eastAsia="Calibri"/>
        </w:rPr>
      </w:pPr>
      <w:proofErr w:type="gramStart"/>
      <w:r w:rsidRPr="003C08AE">
        <w:rPr>
          <w:rFonts w:eastAsia="Calibri"/>
        </w:rPr>
        <w:t>ściśle</w:t>
      </w:r>
      <w:proofErr w:type="gramEnd"/>
      <w:r w:rsidRPr="003C08AE">
        <w:rPr>
          <w:rFonts w:eastAsia="Calibri"/>
        </w:rPr>
        <w:t xml:space="preserve"> współpracuje z gronem pedagogicznym.</w:t>
      </w:r>
    </w:p>
    <w:p w:rsidR="004470F2" w:rsidRPr="003C08AE" w:rsidRDefault="00E621A9" w:rsidP="004470F2">
      <w:pPr>
        <w:spacing w:before="120" w:after="120"/>
        <w:ind w:left="284" w:firstLine="283"/>
        <w:jc w:val="both"/>
        <w:rPr>
          <w:b/>
          <w:u w:val="single"/>
        </w:rPr>
      </w:pPr>
      <w:r w:rsidRPr="003C08AE">
        <w:rPr>
          <w:b/>
          <w:u w:val="single"/>
        </w:rPr>
        <w:t>Inne podmioty</w:t>
      </w:r>
    </w:p>
    <w:p w:rsidR="000F0935" w:rsidRPr="003C08AE" w:rsidRDefault="004470F2" w:rsidP="00533623">
      <w:pPr>
        <w:spacing w:before="120" w:after="120"/>
        <w:ind w:left="284" w:firstLine="283"/>
        <w:jc w:val="both"/>
        <w:rPr>
          <w:rFonts w:eastAsia="Calibri"/>
        </w:rPr>
      </w:pPr>
      <w:r w:rsidRPr="003C08AE">
        <w:t>Spe</w:t>
      </w:r>
      <w:r w:rsidR="000F0935" w:rsidRPr="003C08AE">
        <w:t>cjaliści w zakresie promocji zdrowia, w tym zdrowia psychicznego, Policja, prawnicy, kuratorzy Sądowi, Sąd Rodzinny i Nieletnich, teatry profilaktyczne, Stowarzyszenia</w:t>
      </w:r>
      <w:r w:rsidR="00533623" w:rsidRPr="003C08AE">
        <w:t xml:space="preserve">, instytucje pozarządowe i inne </w:t>
      </w:r>
      <w:r w:rsidR="000F0935" w:rsidRPr="003C08AE">
        <w:rPr>
          <w:rFonts w:eastAsia="Calibri"/>
        </w:rPr>
        <w:t>wspomagają działalność edukacyjną, wychowawczą, profilaktyczną i informacyjną szkoły (prelekcje, warsztaty, pogadanki, szkolenia konkursy itp.)</w:t>
      </w:r>
    </w:p>
    <w:p w:rsidR="006B0F94" w:rsidRPr="003C08AE" w:rsidRDefault="0086188C" w:rsidP="00DA513B">
      <w:pPr>
        <w:pStyle w:val="Nagwek1"/>
        <w:rPr>
          <w:color w:val="auto"/>
        </w:rPr>
      </w:pPr>
      <w:r w:rsidRPr="003C08AE">
        <w:rPr>
          <w:color w:val="auto"/>
        </w:rPr>
        <w:lastRenderedPageBreak/>
        <w:t>Mocne strony i ograniczenia naszego środowiska szkolnego</w:t>
      </w:r>
    </w:p>
    <w:p w:rsidR="005B1C35" w:rsidRPr="003C08AE" w:rsidRDefault="005B1C35" w:rsidP="004213C7">
      <w:pPr>
        <w:spacing w:before="120" w:after="120"/>
        <w:ind w:left="284" w:firstLine="283"/>
        <w:jc w:val="both"/>
        <w:rPr>
          <w:b/>
        </w:rPr>
      </w:pPr>
      <w:r w:rsidRPr="003C08AE">
        <w:rPr>
          <w:b/>
        </w:rPr>
        <w:t>Mocne strony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Stwarzanie uczniom możliwości rozwijania swoich zainteresowań, zaprezentowania swoich umiejętności i zdolności.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Organizowanie pomocy psychologiczno- pedagogicznej dla uczniów w różnorodnych formach.</w:t>
      </w:r>
    </w:p>
    <w:p w:rsidR="000F0935" w:rsidRPr="003C08AE" w:rsidRDefault="00B40D64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Różnorodność</w:t>
      </w:r>
      <w:r w:rsidR="000F0935" w:rsidRPr="003C08AE">
        <w:t xml:space="preserve"> uroczystości szkolnych.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Kształcenie dzieci posiadających orzeczenie o potrzebie kształcenia specjalnego (klasy integracyjne i edukacja włączająca).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 xml:space="preserve">Zatrudnianie w szkole </w:t>
      </w:r>
      <w:r w:rsidR="00B40D64" w:rsidRPr="003C08AE">
        <w:t>specjalistów.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Stałe podnoszenie kwalifikacji zawodowych przez nauczycieli, zgodne z potrzebami uczniów i strategią szkoły.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Duże zaangażowanie uczniów w pracę w Samorządu Uczniowskiego i Szkolnego Wolontariatu.</w:t>
      </w:r>
    </w:p>
    <w:p w:rsidR="000F0935" w:rsidRPr="003C08AE" w:rsidRDefault="005D0D80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D</w:t>
      </w:r>
      <w:r w:rsidR="000F0935" w:rsidRPr="003C08AE">
        <w:t>obra baza lokalowa szkoły dwie sale gimnastyczne, boisko, place zabaw.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>Szybkie podejmowanie działań wychowawczych, zmierzających do rozwiązania problemu.</w:t>
      </w:r>
    </w:p>
    <w:p w:rsidR="000F0935" w:rsidRPr="003C08AE" w:rsidRDefault="000F0935" w:rsidP="004213C7">
      <w:pPr>
        <w:numPr>
          <w:ilvl w:val="0"/>
          <w:numId w:val="21"/>
        </w:numPr>
        <w:spacing w:before="120" w:after="120"/>
        <w:ind w:left="284" w:firstLine="283"/>
        <w:jc w:val="both"/>
      </w:pPr>
      <w:r w:rsidRPr="003C08AE">
        <w:t xml:space="preserve"> Rozwój aktywności fizycznej uczniów na dodatkowych zajęciach sportowych.</w:t>
      </w:r>
    </w:p>
    <w:p w:rsidR="000F0935" w:rsidRPr="003C08AE" w:rsidRDefault="005D0D80" w:rsidP="004213C7">
      <w:pPr>
        <w:spacing w:before="120" w:after="120"/>
        <w:ind w:left="284" w:firstLine="283"/>
        <w:jc w:val="both"/>
      </w:pPr>
      <w:r w:rsidRPr="003C08AE">
        <w:t>12</w:t>
      </w:r>
      <w:r w:rsidR="000F0935" w:rsidRPr="003C08AE">
        <w:t xml:space="preserve">. Zwiększenie atrakcyjności procesu </w:t>
      </w:r>
      <w:r w:rsidR="0095623A">
        <w:t>nauczania przez realizowanie innowacji pedagogicznych.</w:t>
      </w:r>
    </w:p>
    <w:p w:rsidR="000F0935" w:rsidRPr="003C08AE" w:rsidRDefault="005D0D80" w:rsidP="004213C7">
      <w:pPr>
        <w:spacing w:before="120" w:after="120"/>
        <w:ind w:left="284" w:firstLine="283"/>
        <w:jc w:val="both"/>
      </w:pPr>
      <w:r w:rsidRPr="003C08AE">
        <w:t>13</w:t>
      </w:r>
      <w:r w:rsidR="000F0935" w:rsidRPr="003C08AE">
        <w:t>.</w:t>
      </w:r>
      <w:r w:rsidRPr="003C08AE">
        <w:t xml:space="preserve"> W</w:t>
      </w:r>
      <w:r w:rsidR="000F0935" w:rsidRPr="003C08AE">
        <w:t>spółpraca ze środowiskiem lokalnym;</w:t>
      </w:r>
    </w:p>
    <w:p w:rsidR="000F0935" w:rsidRPr="003C08AE" w:rsidRDefault="005D0D80" w:rsidP="004213C7">
      <w:pPr>
        <w:spacing w:before="120" w:after="120"/>
        <w:ind w:left="284" w:firstLine="283"/>
        <w:jc w:val="both"/>
      </w:pPr>
      <w:r w:rsidRPr="003C08AE">
        <w:t>14</w:t>
      </w:r>
      <w:r w:rsidR="000F0935" w:rsidRPr="003C08AE">
        <w:t xml:space="preserve">. Promowanie szkoły w środowisku i upowszechnianie jej osiągnięć, także </w:t>
      </w:r>
      <w:r w:rsidR="00B40D64" w:rsidRPr="003C08AE">
        <w:br/>
      </w:r>
      <w:r w:rsidR="000F0935" w:rsidRPr="003C08AE">
        <w:t>z wykorzystan</w:t>
      </w:r>
      <w:r w:rsidR="0086188C" w:rsidRPr="003C08AE">
        <w:t xml:space="preserve">iem mediów społecznościowych </w:t>
      </w:r>
      <w:proofErr w:type="spellStart"/>
      <w:r w:rsidR="0086188C" w:rsidRPr="003C08AE">
        <w:t>fb</w:t>
      </w:r>
      <w:proofErr w:type="spellEnd"/>
      <w:r w:rsidR="000F0935" w:rsidRPr="003C08AE">
        <w:t>;</w:t>
      </w:r>
    </w:p>
    <w:p w:rsidR="000F0935" w:rsidRDefault="005D0D80" w:rsidP="004213C7">
      <w:pPr>
        <w:spacing w:before="120" w:after="120"/>
        <w:ind w:left="284" w:firstLine="283"/>
        <w:jc w:val="both"/>
      </w:pPr>
      <w:r w:rsidRPr="003C08AE">
        <w:t>15</w:t>
      </w:r>
      <w:r w:rsidR="005B1C35" w:rsidRPr="003C08AE">
        <w:t xml:space="preserve">. </w:t>
      </w:r>
      <w:r w:rsidR="000F0935" w:rsidRPr="003C08AE">
        <w:t xml:space="preserve">Pozyskiwanie środków na wsparcie rozwoju edukacji poprzez uczestniczenie </w:t>
      </w:r>
      <w:r w:rsidR="000F0935" w:rsidRPr="003C08AE">
        <w:br/>
        <w:t>w programach i różnych projektach;</w:t>
      </w:r>
    </w:p>
    <w:p w:rsidR="0095623A" w:rsidRPr="003C08AE" w:rsidRDefault="0095623A" w:rsidP="004213C7">
      <w:pPr>
        <w:spacing w:before="120" w:after="120"/>
        <w:ind w:left="284" w:firstLine="283"/>
        <w:jc w:val="both"/>
      </w:pPr>
      <w:r>
        <w:t xml:space="preserve">16. Wzbogacenie oferty zajęć specjalistycznych, wyrównujących szanse </w:t>
      </w:r>
      <w:proofErr w:type="gramStart"/>
      <w:r>
        <w:t>edukacyjne,  rozwijających</w:t>
      </w:r>
      <w:proofErr w:type="gramEnd"/>
      <w:r>
        <w:t xml:space="preserve"> zainteresowania uczniów, podniesienia kompetencji kadry nauczycielskiej oraz doposażenie szkoły w pomoce dydaktyczne poprzez udział w projekcie unijnym ,,Moja Droga do Włączenia- wsparcie edukacji włączającej w Radomiu na lata 2025- 2027.”</w:t>
      </w:r>
    </w:p>
    <w:p w:rsidR="000F0935" w:rsidRPr="003C08AE" w:rsidRDefault="0095623A" w:rsidP="004213C7">
      <w:pPr>
        <w:spacing w:before="120" w:after="120"/>
        <w:ind w:left="284" w:firstLine="283"/>
        <w:jc w:val="both"/>
      </w:pPr>
      <w:r>
        <w:t>17</w:t>
      </w:r>
      <w:r w:rsidR="000F0935" w:rsidRPr="003C08AE">
        <w:t>. Realizowanie w szkole w ciągu każde</w:t>
      </w:r>
      <w:r w:rsidR="00B40D64" w:rsidRPr="003C08AE">
        <w:t>go roku szkolnego konferencji</w:t>
      </w:r>
      <w:r w:rsidR="000F0935" w:rsidRPr="003C08AE">
        <w:t>, spotkań, spektakli profil</w:t>
      </w:r>
      <w:r w:rsidR="00B40D64" w:rsidRPr="003C08AE">
        <w:t xml:space="preserve">aktycznych, </w:t>
      </w:r>
      <w:r w:rsidR="000F0935" w:rsidRPr="003C08AE">
        <w:t>warsztatów</w:t>
      </w:r>
      <w:r w:rsidR="00531AEF">
        <w:t xml:space="preserve"> </w:t>
      </w:r>
      <w:r w:rsidR="000F0935" w:rsidRPr="003C08AE">
        <w:t>czy</w:t>
      </w:r>
      <w:r w:rsidR="00531AEF">
        <w:t xml:space="preserve"> </w:t>
      </w:r>
      <w:r w:rsidR="000F0935" w:rsidRPr="003C08AE">
        <w:t>innych</w:t>
      </w:r>
      <w:r w:rsidR="00531AEF">
        <w:t xml:space="preserve"> </w:t>
      </w:r>
      <w:r w:rsidR="000F0935" w:rsidRPr="003C08AE">
        <w:t>form z zakresu profilaktyki przez zaproszonych specjalistów z różnych dziedzin, adresowanych do uczniów, rodziców i nauczycieli.</w:t>
      </w:r>
    </w:p>
    <w:p w:rsidR="000F0935" w:rsidRPr="003C08AE" w:rsidRDefault="0095623A" w:rsidP="004213C7">
      <w:pPr>
        <w:spacing w:before="120" w:after="120"/>
        <w:ind w:left="284" w:firstLine="283"/>
        <w:jc w:val="both"/>
      </w:pPr>
      <w:r>
        <w:t>18</w:t>
      </w:r>
      <w:r w:rsidR="000F0935" w:rsidRPr="003C08AE">
        <w:t>. Reagowanie dyrekcji szkoły i nauczycieli na</w:t>
      </w:r>
      <w:r>
        <w:t xml:space="preserve"> pojawiające się i zdiagnozowan</w:t>
      </w:r>
      <w:r w:rsidR="000F0935" w:rsidRPr="003C08AE">
        <w:t>e zagrożenia wśród uczniów.</w:t>
      </w:r>
    </w:p>
    <w:p w:rsidR="000F0935" w:rsidRPr="003C08AE" w:rsidRDefault="0095623A" w:rsidP="004213C7">
      <w:pPr>
        <w:spacing w:before="120" w:after="120"/>
        <w:ind w:left="284" w:firstLine="283"/>
        <w:jc w:val="both"/>
        <w:rPr>
          <w:i/>
        </w:rPr>
      </w:pPr>
      <w:r>
        <w:t>19.</w:t>
      </w:r>
      <w:r w:rsidR="000F0935" w:rsidRPr="003C08AE">
        <w:t xml:space="preserve"> Wspieranie uczniów przez szkołę </w:t>
      </w:r>
      <w:r w:rsidR="0090013E" w:rsidRPr="003C08AE">
        <w:t>w rozwiązywaniu ich problemów.</w:t>
      </w:r>
    </w:p>
    <w:p w:rsidR="005D0D80" w:rsidRPr="003C08AE" w:rsidRDefault="007C1378" w:rsidP="004213C7">
      <w:pPr>
        <w:spacing w:before="120" w:after="120"/>
        <w:ind w:left="284" w:firstLine="283"/>
        <w:jc w:val="both"/>
      </w:pPr>
      <w:r w:rsidRPr="003C08AE">
        <w:t>20</w:t>
      </w:r>
      <w:r w:rsidR="005D0D80" w:rsidRPr="003C08AE">
        <w:t>.</w:t>
      </w:r>
      <w:r w:rsidR="00625A90" w:rsidRPr="003C08AE">
        <w:t xml:space="preserve"> Zagraniczna mobilność edukacyjna u</w:t>
      </w:r>
      <w:r w:rsidR="0095623A">
        <w:t xml:space="preserve">czniów i </w:t>
      </w:r>
      <w:proofErr w:type="gramStart"/>
      <w:r w:rsidR="0095623A">
        <w:t>kadry  nauczycielskiej</w:t>
      </w:r>
      <w:proofErr w:type="gramEnd"/>
      <w:r w:rsidR="00625A90" w:rsidRPr="003C08AE">
        <w:t xml:space="preserve"> w ramach Pro</w:t>
      </w:r>
      <w:r w:rsidR="0095623A">
        <w:t>gramu Erasmus +.</w:t>
      </w:r>
    </w:p>
    <w:p w:rsidR="007C1378" w:rsidRDefault="007C1378" w:rsidP="004213C7">
      <w:pPr>
        <w:spacing w:before="120" w:after="120"/>
        <w:ind w:left="284" w:firstLine="283"/>
        <w:jc w:val="both"/>
      </w:pPr>
      <w:r w:rsidRPr="003C08AE">
        <w:t>21.</w:t>
      </w:r>
      <w:r w:rsidR="009101D7">
        <w:t xml:space="preserve"> W</w:t>
      </w:r>
      <w:r w:rsidRPr="003C08AE">
        <w:t xml:space="preserve">ysokie wyniki uczniów klas trzecich w Ogólnopolskim Badaniu Umiejętności Trzecioklasisty oraz uczniów klas ósmych w egzaminie ósmoklasisty. </w:t>
      </w:r>
    </w:p>
    <w:p w:rsidR="009101D7" w:rsidRPr="003C08AE" w:rsidRDefault="009101D7" w:rsidP="004213C7">
      <w:pPr>
        <w:spacing w:before="120" w:after="120"/>
        <w:ind w:left="284" w:firstLine="283"/>
        <w:jc w:val="both"/>
      </w:pPr>
    </w:p>
    <w:p w:rsidR="000F0935" w:rsidRDefault="000F0935" w:rsidP="004213C7">
      <w:pPr>
        <w:spacing w:before="120" w:after="120"/>
        <w:ind w:left="284" w:firstLine="283"/>
        <w:jc w:val="both"/>
        <w:rPr>
          <w:b/>
        </w:rPr>
      </w:pPr>
      <w:r w:rsidRPr="003C08AE">
        <w:lastRenderedPageBreak/>
        <w:tab/>
      </w:r>
      <w:r w:rsidR="005B1C35" w:rsidRPr="003C08AE">
        <w:rPr>
          <w:b/>
        </w:rPr>
        <w:t>Bariery</w:t>
      </w:r>
      <w:r w:rsidR="00531AEF">
        <w:rPr>
          <w:b/>
        </w:rPr>
        <w:t xml:space="preserve"> </w:t>
      </w:r>
      <w:r w:rsidR="005B1C35" w:rsidRPr="003C08AE">
        <w:rPr>
          <w:b/>
        </w:rPr>
        <w:t>i trudności</w:t>
      </w:r>
    </w:p>
    <w:p w:rsidR="009101D7" w:rsidRPr="009101D7" w:rsidRDefault="009101D7" w:rsidP="009101D7">
      <w:pPr>
        <w:pStyle w:val="Akapitzlist"/>
        <w:numPr>
          <w:ilvl w:val="0"/>
          <w:numId w:val="23"/>
        </w:numPr>
        <w:spacing w:before="120" w:after="120" w:line="276" w:lineRule="auto"/>
        <w:ind w:left="499" w:hanging="357"/>
        <w:jc w:val="both"/>
        <w:rPr>
          <w:b/>
        </w:rPr>
      </w:pPr>
      <w:r w:rsidRPr="003C08AE">
        <w:t>Pojawienie się w szkole problemów związanych z s</w:t>
      </w:r>
      <w:r>
        <w:t>ięganiem przez uczniów po papierosy/ e—papierosy</w:t>
      </w:r>
    </w:p>
    <w:p w:rsidR="000F0935" w:rsidRPr="003C08AE" w:rsidRDefault="0023370A" w:rsidP="009101D7">
      <w:pPr>
        <w:pStyle w:val="Akapitzlist"/>
        <w:numPr>
          <w:ilvl w:val="0"/>
          <w:numId w:val="23"/>
        </w:numPr>
        <w:spacing w:before="120" w:after="120" w:line="276" w:lineRule="auto"/>
        <w:ind w:left="499" w:hanging="357"/>
        <w:jc w:val="both"/>
      </w:pPr>
      <w:r w:rsidRPr="003C08AE">
        <w:t xml:space="preserve">Zwiększająca się </w:t>
      </w:r>
      <w:r w:rsidR="000F0935" w:rsidRPr="003C08AE">
        <w:t xml:space="preserve">liczba uczniów posiadających opinię z poradni </w:t>
      </w:r>
      <w:proofErr w:type="spellStart"/>
      <w:r w:rsidR="00B35EED" w:rsidRPr="003C08AE">
        <w:t>Psychologiczno</w:t>
      </w:r>
      <w:proofErr w:type="spellEnd"/>
      <w:r w:rsidR="00B35EED" w:rsidRPr="003C08AE">
        <w:t xml:space="preserve"> – Pedagogicznych dotyczącą zdiagnozowanych specyficznych trudności w uczeniu się </w:t>
      </w:r>
      <w:r w:rsidR="00531AEF">
        <w:br/>
      </w:r>
      <w:r w:rsidR="00B35EED" w:rsidRPr="003C08AE">
        <w:t xml:space="preserve">o charakterze dysleksji, dysgrafii i </w:t>
      </w:r>
      <w:proofErr w:type="spellStart"/>
      <w:r w:rsidR="00B35EED" w:rsidRPr="003C08AE">
        <w:t>dysortogarfii</w:t>
      </w:r>
      <w:proofErr w:type="spellEnd"/>
      <w:r w:rsidR="00B35EED" w:rsidRPr="003C08AE">
        <w:t>.</w:t>
      </w:r>
    </w:p>
    <w:p w:rsidR="000F0935" w:rsidRPr="003C08AE" w:rsidRDefault="000F0935" w:rsidP="009101D7">
      <w:pPr>
        <w:pStyle w:val="Akapitzlist"/>
        <w:numPr>
          <w:ilvl w:val="0"/>
          <w:numId w:val="23"/>
        </w:numPr>
        <w:spacing w:before="120" w:after="120" w:line="276" w:lineRule="auto"/>
        <w:ind w:left="499" w:hanging="357"/>
        <w:jc w:val="both"/>
      </w:pPr>
      <w:r w:rsidRPr="003C08AE">
        <w:t xml:space="preserve">Niewystarczające wdrażanie w środowisku domowym poznanych metod wychowawczych oraz zaleceń zawartych w opinii lub orzeczeniu o potrzebie kształcenia specjalnego, wydanymi przez poradnie </w:t>
      </w:r>
      <w:proofErr w:type="spellStart"/>
      <w:r w:rsidRPr="003C08AE">
        <w:t>psychologiczno</w:t>
      </w:r>
      <w:proofErr w:type="spellEnd"/>
      <w:r w:rsidRPr="003C08AE">
        <w:t xml:space="preserve"> - pedagogiczne (ujednolicenia oddziaływań wychowawc</w:t>
      </w:r>
      <w:r w:rsidR="00531AEF">
        <w:t>zych na linii rodzina - szkoła).</w:t>
      </w:r>
    </w:p>
    <w:p w:rsidR="000F0935" w:rsidRPr="003C08AE" w:rsidRDefault="00531AEF" w:rsidP="009101D7">
      <w:pPr>
        <w:pStyle w:val="Akapitzlist"/>
        <w:numPr>
          <w:ilvl w:val="0"/>
          <w:numId w:val="23"/>
        </w:numPr>
        <w:spacing w:before="120" w:after="120" w:line="276" w:lineRule="auto"/>
        <w:ind w:left="499" w:hanging="357"/>
        <w:jc w:val="both"/>
      </w:pPr>
      <w:r>
        <w:t>Utrzymujący</w:t>
      </w:r>
      <w:r w:rsidR="0023370A" w:rsidRPr="003C08AE">
        <w:t xml:space="preserve"> się odsetek uczniów</w:t>
      </w:r>
      <w:r>
        <w:t xml:space="preserve"> </w:t>
      </w:r>
      <w:r w:rsidR="000F0935" w:rsidRPr="003C08AE">
        <w:t>p</w:t>
      </w:r>
      <w:r w:rsidR="007C1378" w:rsidRPr="003C08AE">
        <w:t>rzejawia</w:t>
      </w:r>
      <w:r w:rsidR="0023370A" w:rsidRPr="003C08AE">
        <w:t>jących nadwrażliwość emocjonalną, niską odporność</w:t>
      </w:r>
      <w:r w:rsidR="000F0935" w:rsidRPr="003C08AE">
        <w:t xml:space="preserve"> na sytuacje streso</w:t>
      </w:r>
      <w:r w:rsidR="0090013E" w:rsidRPr="003C08AE">
        <w:t xml:space="preserve">we, </w:t>
      </w:r>
      <w:r w:rsidR="007C1378" w:rsidRPr="003C08AE">
        <w:t>przeżywa</w:t>
      </w:r>
      <w:r w:rsidR="0023370A" w:rsidRPr="003C08AE">
        <w:t>jących</w:t>
      </w:r>
      <w:r w:rsidR="007C1378" w:rsidRPr="003C08AE">
        <w:t xml:space="preserve"> kryzysy psychiczne i doświadcza</w:t>
      </w:r>
      <w:r w:rsidR="0023370A" w:rsidRPr="003C08AE">
        <w:t>jących</w:t>
      </w:r>
      <w:r w:rsidR="007C1378" w:rsidRPr="003C08AE">
        <w:t xml:space="preserve"> zaburzeń emocjonalno-społecznych.</w:t>
      </w:r>
    </w:p>
    <w:p w:rsidR="000F0935" w:rsidRPr="003C08AE" w:rsidRDefault="00531AEF" w:rsidP="009101D7">
      <w:pPr>
        <w:pStyle w:val="Akapitzlist"/>
        <w:numPr>
          <w:ilvl w:val="0"/>
          <w:numId w:val="23"/>
        </w:numPr>
        <w:spacing w:before="120" w:after="120" w:line="276" w:lineRule="auto"/>
        <w:ind w:left="499" w:hanging="357"/>
        <w:jc w:val="both"/>
        <w:textAlignment w:val="baseline"/>
      </w:pPr>
      <w:r>
        <w:t xml:space="preserve">Niepokojąca </w:t>
      </w:r>
      <w:r w:rsidR="009101D7">
        <w:t>aktywność</w:t>
      </w:r>
      <w:r w:rsidR="000F0935" w:rsidRPr="003C08AE">
        <w:t xml:space="preserve"> uczniów na różnych komunikator</w:t>
      </w:r>
      <w:r w:rsidR="00F81F45" w:rsidRPr="003C08AE">
        <w:t xml:space="preserve">ach/portalach </w:t>
      </w:r>
      <w:proofErr w:type="gramStart"/>
      <w:r w:rsidR="00F81F45" w:rsidRPr="003C08AE">
        <w:t xml:space="preserve">społecznościowych </w:t>
      </w:r>
      <w:r w:rsidR="000F0935" w:rsidRPr="003C08AE">
        <w:t>jako</w:t>
      </w:r>
      <w:proofErr w:type="gramEnd"/>
      <w:r w:rsidR="000F0935" w:rsidRPr="003C08AE">
        <w:t xml:space="preserve"> czynnik sprzyjający generowaniu kon</w:t>
      </w:r>
      <w:r w:rsidR="007C1378" w:rsidRPr="003C08AE">
        <w:t xml:space="preserve">fliktów rówieśniczych </w:t>
      </w:r>
      <w:r w:rsidR="007C1378" w:rsidRPr="003C08AE">
        <w:br/>
        <w:t>w szkole.</w:t>
      </w:r>
    </w:p>
    <w:p w:rsidR="00531AEF" w:rsidRPr="003C08AE" w:rsidRDefault="00531AEF" w:rsidP="00531AEF">
      <w:pPr>
        <w:spacing w:before="120" w:after="120"/>
        <w:jc w:val="both"/>
        <w:textAlignment w:val="baseline"/>
      </w:pPr>
    </w:p>
    <w:p w:rsidR="00FA4042" w:rsidRPr="00531AEF" w:rsidRDefault="00FA4042" w:rsidP="00FA4042">
      <w:pPr>
        <w:pStyle w:val="Akapitzlist"/>
        <w:spacing w:before="120" w:after="120"/>
        <w:ind w:left="567"/>
        <w:contextualSpacing w:val="0"/>
        <w:jc w:val="both"/>
        <w:textAlignment w:val="baseline"/>
      </w:pPr>
    </w:p>
    <w:p w:rsidR="00531AEF" w:rsidRDefault="00FA2B36" w:rsidP="00751B3F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>DIAGNOZA W ZAKRESIE WYSTĘPUJĄCYCH W ŚRODOWISKU SZKOLNYM</w:t>
      </w:r>
    </w:p>
    <w:p w:rsidR="00531AEF" w:rsidRDefault="00FA2B36" w:rsidP="00751B3F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 xml:space="preserve"> CZYNNIKÓW CHRONIĄCYCH ORAZ CZYNNIKÓW RYZYKA ORAZ </w:t>
      </w:r>
    </w:p>
    <w:p w:rsidR="00531AEF" w:rsidRDefault="00FA2B36" w:rsidP="00751B3F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 xml:space="preserve">POTRZEB I PROBLEMÓW WYSTĘPUJĄCYCH W ŚRODOWISKU SZKOLNYM </w:t>
      </w:r>
    </w:p>
    <w:p w:rsidR="00FA2B36" w:rsidRPr="00531AEF" w:rsidRDefault="00FA2B36" w:rsidP="00751B3F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>UCZNIÓW PRZ</w:t>
      </w:r>
      <w:r w:rsidR="00B35EED" w:rsidRPr="00531AEF">
        <w:rPr>
          <w:b/>
        </w:rPr>
        <w:t>E</w:t>
      </w:r>
      <w:r w:rsidR="00525E06" w:rsidRPr="00531AEF">
        <w:rPr>
          <w:b/>
        </w:rPr>
        <w:t>PROWADZONA W ROKU SZKOLNYM 2026/2027</w:t>
      </w:r>
    </w:p>
    <w:p w:rsidR="00751B3F" w:rsidRPr="00531AEF" w:rsidRDefault="00751B3F" w:rsidP="00751B3F">
      <w:pPr>
        <w:spacing w:before="120" w:after="120"/>
        <w:ind w:left="284" w:firstLine="283"/>
        <w:jc w:val="center"/>
        <w:rPr>
          <w:b/>
        </w:rPr>
      </w:pPr>
    </w:p>
    <w:p w:rsidR="00FA2B36" w:rsidRPr="003C08AE" w:rsidRDefault="00FA2B36" w:rsidP="004213C7">
      <w:pPr>
        <w:spacing w:before="120" w:after="120"/>
        <w:ind w:left="284" w:firstLine="283"/>
        <w:jc w:val="both"/>
      </w:pPr>
      <w:r w:rsidRPr="003C08AE">
        <w:t xml:space="preserve">Diagnoza w zakresie występujących w środowisku szkolnym czynników chroniących oraz czynników ryzyka oraz potrzeb i problemów występujących w środowisku szkoły została opracowana na podstawie: </w:t>
      </w:r>
    </w:p>
    <w:p w:rsidR="00F81F45" w:rsidRPr="003C08AE" w:rsidRDefault="00FA4042" w:rsidP="007A776C">
      <w:pPr>
        <w:pStyle w:val="Akapitzlist"/>
        <w:numPr>
          <w:ilvl w:val="0"/>
          <w:numId w:val="26"/>
        </w:numPr>
        <w:jc w:val="both"/>
      </w:pPr>
      <w:proofErr w:type="gramStart"/>
      <w:r w:rsidRPr="003C08AE">
        <w:t>przeprowadzone</w:t>
      </w:r>
      <w:r w:rsidR="00525E06">
        <w:t>j</w:t>
      </w:r>
      <w:proofErr w:type="gramEnd"/>
      <w:r w:rsidR="00525E06">
        <w:t xml:space="preserve"> w sierpniu 2026</w:t>
      </w:r>
      <w:r w:rsidR="00FA2B36" w:rsidRPr="003C08AE">
        <w:t xml:space="preserve"> r. analizy sytuacji wychowawczej szkoły</w:t>
      </w:r>
    </w:p>
    <w:p w:rsidR="00AC0244" w:rsidRPr="003C08AE" w:rsidRDefault="00AC0244" w:rsidP="00AC0244">
      <w:pPr>
        <w:pStyle w:val="Akapitzlist"/>
        <w:ind w:left="927"/>
        <w:jc w:val="both"/>
      </w:pPr>
    </w:p>
    <w:p w:rsidR="00F81F45" w:rsidRPr="003C08AE" w:rsidRDefault="00D238AE" w:rsidP="007A776C">
      <w:pPr>
        <w:pStyle w:val="Akapitzlist"/>
        <w:numPr>
          <w:ilvl w:val="0"/>
          <w:numId w:val="26"/>
        </w:numPr>
        <w:jc w:val="both"/>
      </w:pPr>
      <w:proofErr w:type="gramStart"/>
      <w:r w:rsidRPr="003C08AE">
        <w:t>wniosków</w:t>
      </w:r>
      <w:proofErr w:type="gramEnd"/>
      <w:r w:rsidRPr="003C08AE">
        <w:t xml:space="preserve"> dyrektora szkoły z </w:t>
      </w:r>
      <w:r w:rsidR="00FA2B36" w:rsidRPr="003C08AE">
        <w:t>nadzoru peda</w:t>
      </w:r>
      <w:r w:rsidR="009A2E2F" w:rsidRPr="003C08AE">
        <w:t>gogicznego</w:t>
      </w:r>
      <w:r w:rsidR="00531AEF">
        <w:t xml:space="preserve"> </w:t>
      </w:r>
      <w:r w:rsidR="00525E06">
        <w:t>w roku szkolnym 2025/2026</w:t>
      </w:r>
      <w:r w:rsidR="00533623" w:rsidRPr="003C08AE">
        <w:br/>
      </w:r>
      <w:r w:rsidR="00F81F45" w:rsidRPr="003C08AE">
        <w:t>i opracowanych przez zespoły samokształceniowe zadań do</w:t>
      </w:r>
      <w:r w:rsidR="00525E06">
        <w:t xml:space="preserve"> realizacji w roku szkolnym 2026/2027</w:t>
      </w:r>
      <w:r w:rsidR="00F81F45" w:rsidRPr="003C08AE">
        <w:t>,</w:t>
      </w:r>
    </w:p>
    <w:p w:rsidR="00AC0244" w:rsidRPr="003C08AE" w:rsidRDefault="00AC0244" w:rsidP="00AC0244">
      <w:pPr>
        <w:pStyle w:val="Akapitzlist"/>
        <w:ind w:left="927"/>
        <w:jc w:val="both"/>
      </w:pPr>
    </w:p>
    <w:p w:rsidR="00F81F45" w:rsidRPr="003C08AE" w:rsidRDefault="00F81F45" w:rsidP="007A776C">
      <w:pPr>
        <w:pStyle w:val="Akapitzlist"/>
        <w:numPr>
          <w:ilvl w:val="0"/>
          <w:numId w:val="26"/>
        </w:numPr>
        <w:jc w:val="both"/>
      </w:pPr>
      <w:r w:rsidRPr="003C08AE">
        <w:t xml:space="preserve">badań </w:t>
      </w:r>
      <w:proofErr w:type="gramStart"/>
      <w:r w:rsidRPr="003C08AE">
        <w:t>ankietowyc</w:t>
      </w:r>
      <w:r w:rsidR="00525E06">
        <w:t>h  dla</w:t>
      </w:r>
      <w:proofErr w:type="gramEnd"/>
      <w:r w:rsidR="00525E06">
        <w:t xml:space="preserve"> rodziców we wrześniu 2026</w:t>
      </w:r>
      <w:r w:rsidRPr="003C08AE">
        <w:t xml:space="preserve"> r</w:t>
      </w:r>
      <w:r w:rsidR="00751B3F" w:rsidRPr="003C08AE">
        <w:t>.,</w:t>
      </w:r>
    </w:p>
    <w:p w:rsidR="00AC0244" w:rsidRPr="003C08AE" w:rsidRDefault="00AC0244" w:rsidP="00AC0244">
      <w:pPr>
        <w:pStyle w:val="Akapitzlist"/>
        <w:ind w:left="927"/>
        <w:jc w:val="both"/>
      </w:pPr>
    </w:p>
    <w:p w:rsidR="00F81F45" w:rsidRPr="003C08AE" w:rsidRDefault="009101D7" w:rsidP="007A776C">
      <w:pPr>
        <w:pStyle w:val="Akapitzlist"/>
        <w:numPr>
          <w:ilvl w:val="0"/>
          <w:numId w:val="26"/>
        </w:numPr>
        <w:jc w:val="both"/>
      </w:pPr>
      <w:proofErr w:type="gramStart"/>
      <w:r>
        <w:t xml:space="preserve">wywiadu </w:t>
      </w:r>
      <w:r w:rsidR="00751B3F" w:rsidRPr="003C08AE">
        <w:t xml:space="preserve"> z</w:t>
      </w:r>
      <w:proofErr w:type="gramEnd"/>
      <w:r w:rsidR="00525E06">
        <w:t xml:space="preserve"> uczniami we wrześniu 2026</w:t>
      </w:r>
      <w:r w:rsidR="00751B3F" w:rsidRPr="003C08AE">
        <w:t xml:space="preserve"> r.</w:t>
      </w:r>
    </w:p>
    <w:p w:rsidR="00F81F45" w:rsidRPr="003C08AE" w:rsidRDefault="00F81F45" w:rsidP="00F81F45">
      <w:pPr>
        <w:pStyle w:val="Akapitzlist"/>
        <w:ind w:left="927"/>
        <w:jc w:val="both"/>
      </w:pPr>
    </w:p>
    <w:p w:rsidR="00F81F45" w:rsidRPr="00531AEF" w:rsidRDefault="00F81F45" w:rsidP="00F81F45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>ANALIZA SYTUACJI WYCHOWAWCZEJ SZKOŁY</w:t>
      </w:r>
      <w:r w:rsidR="00531AEF" w:rsidRPr="00531AEF">
        <w:rPr>
          <w:b/>
        </w:rPr>
        <w:t xml:space="preserve"> </w:t>
      </w:r>
      <w:r w:rsidR="00525E06" w:rsidRPr="00531AEF">
        <w:rPr>
          <w:b/>
        </w:rPr>
        <w:t>ZA ROK SZKOLNY 2025/2026</w:t>
      </w:r>
    </w:p>
    <w:p w:rsidR="00751B3F" w:rsidRPr="003C08AE" w:rsidRDefault="00751B3F" w:rsidP="00751B3F">
      <w:pPr>
        <w:jc w:val="center"/>
        <w:rPr>
          <w:b/>
        </w:rPr>
      </w:pPr>
    </w:p>
    <w:p w:rsidR="00751B3F" w:rsidRDefault="00751B3F" w:rsidP="00751B3F">
      <w:pPr>
        <w:jc w:val="both"/>
      </w:pPr>
      <w:r w:rsidRPr="003C08AE">
        <w:t>Zespól wychowawczy dokonał analizy sytuacji wychowawczej na podstawie obserwacji zachowania uczniów oraz rozmów z nauczycielami, uczniami i rodzicami.</w:t>
      </w:r>
    </w:p>
    <w:p w:rsidR="00525E06" w:rsidRDefault="00525E06" w:rsidP="00751B3F">
      <w:pPr>
        <w:jc w:val="both"/>
      </w:pPr>
      <w:r>
        <w:t>Zdiagnozowano następujące problemy:</w:t>
      </w:r>
    </w:p>
    <w:p w:rsidR="00525E06" w:rsidRPr="003C08AE" w:rsidRDefault="00525E06" w:rsidP="00751B3F">
      <w:pPr>
        <w:jc w:val="both"/>
      </w:pPr>
    </w:p>
    <w:p w:rsidR="00525E06" w:rsidRDefault="00525E06" w:rsidP="00525E06">
      <w:pPr>
        <w:pStyle w:val="Akapitzlist"/>
        <w:numPr>
          <w:ilvl w:val="0"/>
          <w:numId w:val="47"/>
        </w:numPr>
        <w:spacing w:after="120"/>
        <w:jc w:val="both"/>
      </w:pPr>
      <w:r>
        <w:lastRenderedPageBreak/>
        <w:t xml:space="preserve">Utrzymujące się wchodzenie uczniów po kilka osób do </w:t>
      </w:r>
      <w:proofErr w:type="gramStart"/>
      <w:r>
        <w:t>toalet  i</w:t>
      </w:r>
      <w:proofErr w:type="gramEnd"/>
      <w:r>
        <w:t xml:space="preserve"> kabin  podczas przerw.</w:t>
      </w:r>
    </w:p>
    <w:p w:rsidR="00525E06" w:rsidRDefault="00525E06" w:rsidP="00525E06">
      <w:pPr>
        <w:pStyle w:val="Akapitzlist"/>
        <w:numPr>
          <w:ilvl w:val="0"/>
          <w:numId w:val="47"/>
        </w:numPr>
        <w:spacing w:after="120"/>
        <w:jc w:val="both"/>
      </w:pPr>
      <w:r>
        <w:t xml:space="preserve">Coraz częstsze sytuacje związane z paleniem papierosów, w tym e- papierosów przez uczniów w toaletach szkolnych i szatniach na bloku sportowym. </w:t>
      </w:r>
    </w:p>
    <w:p w:rsidR="00525E06" w:rsidRDefault="00525E06" w:rsidP="00525E06">
      <w:pPr>
        <w:pStyle w:val="Akapitzlist"/>
        <w:numPr>
          <w:ilvl w:val="0"/>
          <w:numId w:val="47"/>
        </w:numPr>
        <w:spacing w:after="120"/>
        <w:jc w:val="both"/>
      </w:pPr>
      <w:r>
        <w:t>Nadmierny hałas, pobudzenie uczniów powodowane dzwonkiem.</w:t>
      </w:r>
    </w:p>
    <w:p w:rsidR="00525E06" w:rsidRDefault="00525E06" w:rsidP="00525E06">
      <w:pPr>
        <w:pStyle w:val="Akapitzlist"/>
        <w:numPr>
          <w:ilvl w:val="0"/>
          <w:numId w:val="47"/>
        </w:numPr>
        <w:spacing w:after="120"/>
        <w:jc w:val="both"/>
      </w:pPr>
      <w:r>
        <w:t>Niewłaściwe zachowanie się uczniów klas młodszych podczas spożywania posiłków w stołówce szkolnej.</w:t>
      </w:r>
    </w:p>
    <w:p w:rsidR="00525E06" w:rsidRDefault="00525E06" w:rsidP="00525E06">
      <w:pPr>
        <w:pStyle w:val="Akapitzlist"/>
        <w:numPr>
          <w:ilvl w:val="0"/>
          <w:numId w:val="47"/>
        </w:numPr>
        <w:spacing w:after="120"/>
        <w:jc w:val="both"/>
      </w:pPr>
      <w:r>
        <w:t xml:space="preserve">Niewłaściwe zachowanie się uczniów w szatniach na bloku sportowym przed i </w:t>
      </w:r>
      <w:proofErr w:type="gramStart"/>
      <w:r>
        <w:t>po  lekcjach</w:t>
      </w:r>
      <w:proofErr w:type="gramEnd"/>
      <w:r>
        <w:t xml:space="preserve"> wychowania fizycznego.</w:t>
      </w:r>
    </w:p>
    <w:p w:rsidR="00525E06" w:rsidRDefault="00525E06" w:rsidP="00525E06">
      <w:pPr>
        <w:pStyle w:val="Akapitzlist"/>
        <w:numPr>
          <w:ilvl w:val="0"/>
          <w:numId w:val="47"/>
        </w:numPr>
        <w:spacing w:after="120"/>
        <w:jc w:val="both"/>
      </w:pPr>
      <w:r>
        <w:t>Brak monitoringu wizyjnego na korytarzach szkolnych, utrudniający rozwiązywanie zaistniałych problemów związanych z niewłaściwym zachowaniem uczniów w tych miejscach ( sale nr 7,8,9,10 oraz 104,107, 108, 101).</w:t>
      </w:r>
    </w:p>
    <w:p w:rsidR="00F81F45" w:rsidRPr="00531AEF" w:rsidRDefault="00F81F45" w:rsidP="00F81F45">
      <w:pPr>
        <w:spacing w:before="120" w:after="120"/>
        <w:ind w:left="284" w:firstLine="283"/>
        <w:jc w:val="center"/>
        <w:rPr>
          <w:b/>
        </w:rPr>
      </w:pPr>
    </w:p>
    <w:p w:rsidR="00531AEF" w:rsidRDefault="00F81F45" w:rsidP="00F81F45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 xml:space="preserve">WNIOSKI </w:t>
      </w:r>
      <w:proofErr w:type="gramStart"/>
      <w:r w:rsidRPr="00531AEF">
        <w:rPr>
          <w:b/>
        </w:rPr>
        <w:t>DYREKTORA  ZE</w:t>
      </w:r>
      <w:proofErr w:type="gramEnd"/>
      <w:r w:rsidRPr="00531AEF">
        <w:rPr>
          <w:b/>
        </w:rPr>
        <w:t xml:space="preserve"> SPRAWOWANEGO NADZORU </w:t>
      </w:r>
    </w:p>
    <w:p w:rsidR="00531AEF" w:rsidRDefault="00F81F45" w:rsidP="00F81F45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>PED</w:t>
      </w:r>
      <w:r w:rsidR="00525E06" w:rsidRPr="00531AEF">
        <w:rPr>
          <w:b/>
        </w:rPr>
        <w:t xml:space="preserve">AGOGICZNEGO W ROKU SZKOLNYM 2025/20256 </w:t>
      </w:r>
      <w:r w:rsidRPr="00531AEF">
        <w:rPr>
          <w:b/>
        </w:rPr>
        <w:t>ORAZ ZADANIA DO</w:t>
      </w:r>
    </w:p>
    <w:p w:rsidR="00531AEF" w:rsidRDefault="00F81F45" w:rsidP="00F81F45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 xml:space="preserve"> </w:t>
      </w:r>
      <w:proofErr w:type="gramStart"/>
      <w:r w:rsidR="00525E06" w:rsidRPr="00531AEF">
        <w:rPr>
          <w:b/>
        </w:rPr>
        <w:t>REALIZACJI  W</w:t>
      </w:r>
      <w:proofErr w:type="gramEnd"/>
      <w:r w:rsidR="00525E06" w:rsidRPr="00531AEF">
        <w:rPr>
          <w:b/>
        </w:rPr>
        <w:t xml:space="preserve"> ROKU SZKOLNYM 2026/2027</w:t>
      </w:r>
      <w:r w:rsidRPr="00531AEF">
        <w:rPr>
          <w:b/>
        </w:rPr>
        <w:t xml:space="preserve"> ZAPROPONOWANE PRZEZ</w:t>
      </w:r>
    </w:p>
    <w:p w:rsidR="00F81F45" w:rsidRPr="00531AEF" w:rsidRDefault="00F81F45" w:rsidP="00F81F45">
      <w:pPr>
        <w:spacing w:before="120" w:after="120"/>
        <w:ind w:left="284" w:firstLine="283"/>
        <w:jc w:val="center"/>
        <w:rPr>
          <w:b/>
        </w:rPr>
      </w:pPr>
      <w:r w:rsidRPr="00531AEF">
        <w:rPr>
          <w:b/>
        </w:rPr>
        <w:t xml:space="preserve"> ZESPOŁY SAMOKSZTAŁCENIOWE</w:t>
      </w:r>
    </w:p>
    <w:p w:rsidR="00525E06" w:rsidRDefault="00525E06" w:rsidP="00F81F45">
      <w:pPr>
        <w:spacing w:before="120" w:after="120"/>
        <w:ind w:left="284" w:firstLine="283"/>
        <w:jc w:val="center"/>
        <w:rPr>
          <w:b/>
          <w:u w:val="single"/>
        </w:rPr>
      </w:pPr>
    </w:p>
    <w:p w:rsidR="00525E06" w:rsidRPr="00531AEF" w:rsidRDefault="00525E06" w:rsidP="00525E06">
      <w:pPr>
        <w:numPr>
          <w:ilvl w:val="0"/>
          <w:numId w:val="48"/>
        </w:numPr>
        <w:spacing w:after="12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31AEF">
        <w:rPr>
          <w:rFonts w:eastAsia="Calibri"/>
          <w:b/>
          <w:sz w:val="28"/>
          <w:szCs w:val="28"/>
          <w:lang w:eastAsia="en-US"/>
        </w:rPr>
        <w:t>Uczniowie wciąż przejawiają niewłaściwe zachowania w szkole i poza nią.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817"/>
        <w:gridCol w:w="2867"/>
        <w:gridCol w:w="1843"/>
        <w:gridCol w:w="1843"/>
        <w:gridCol w:w="1843"/>
      </w:tblGrid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r w:rsidRPr="00525E06">
              <w:t>Lp.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Zadanie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Osoby odpowiedzialne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Termin wykonania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Uwagi</w:t>
            </w:r>
          </w:p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Wzmocnienie kontroli przez dyżurujących nauczycieli przy toaletach szkolnych poprzez stanowcze i konsekwentne wypraszanie grup uczniów </w:t>
            </w:r>
            <w:proofErr w:type="gramStart"/>
            <w:r w:rsidRPr="00525E06">
              <w:t xml:space="preserve">przebywających  </w:t>
            </w:r>
            <w:r w:rsidRPr="00525E06">
              <w:br/>
              <w:t>w</w:t>
            </w:r>
            <w:proofErr w:type="gramEnd"/>
            <w:r w:rsidRPr="00525E06">
              <w:t xml:space="preserve"> toaletach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Dyżurujący nauczyciele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2.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Konsekwentne wpisywanie punktów ujemnych uczniom, którzy po kilka osób wchodzą do jednej kabiny w toalecie.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Dyżurujący nauczyciele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3.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Regularne i systematyczne przypominanie uczniom o zakazie używania telefonów na terenie szkoły i konsekwencjach z tego wynikających.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 xml:space="preserve">Wszyscy nauczyciele 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4.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Wpisanie uwagi i punktów ujemnych w </w:t>
            </w:r>
            <w:proofErr w:type="gramStart"/>
            <w:r w:rsidRPr="00525E06">
              <w:t>liczbie – 10  uczniowi</w:t>
            </w:r>
            <w:proofErr w:type="gramEnd"/>
            <w:r w:rsidRPr="00525E06">
              <w:t xml:space="preserve"> /uczennicy za korzystanie z telefonu na terenie szkoły.</w:t>
            </w:r>
          </w:p>
          <w:p w:rsidR="00525E06" w:rsidRPr="00525E06" w:rsidRDefault="00525E06" w:rsidP="00525E06">
            <w:r w:rsidRPr="00525E06">
              <w:t xml:space="preserve">Wpisanie uwagi i punktów ujemnych w liczbie - 20 </w:t>
            </w:r>
            <w:r w:rsidRPr="00525E06">
              <w:lastRenderedPageBreak/>
              <w:t>uczniowi/uczennicy za wyjęcie drugiego telefonu podczas lekcji.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lastRenderedPageBreak/>
              <w:t xml:space="preserve">Wszyscy nauczyciele 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lastRenderedPageBreak/>
              <w:t>5.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Konsekwentne i bieżące wpisywanie przez wszystkich nauczycieli uwag pozytywnych i negatywnych i upubl</w:t>
            </w:r>
            <w:r w:rsidR="00CD6257">
              <w:t>icznianie ich w dzienniku elektronicznym,</w:t>
            </w:r>
            <w:r w:rsidRPr="00525E06">
              <w:t xml:space="preserve"> Szczególne nagradzanie </w:t>
            </w:r>
            <w:proofErr w:type="spellStart"/>
            <w:r w:rsidRPr="00525E06">
              <w:t>zachowań</w:t>
            </w:r>
            <w:proofErr w:type="spellEnd"/>
            <w:r w:rsidRPr="00525E06">
              <w:t xml:space="preserve"> empatycznych- pochwała nauczyciela, punkty dodatnie.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 xml:space="preserve">Wszyscy nauczyciele 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6.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Konsekwentne wpisywanie uwag uczniom używającym papierosy na terenie szkoły.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 xml:space="preserve">Wszyscy nauczyciele 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7.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Przeprowadzenie przez wychowawców </w:t>
            </w:r>
            <w:proofErr w:type="gramStart"/>
            <w:r w:rsidRPr="00525E06">
              <w:t>klas co</w:t>
            </w:r>
            <w:proofErr w:type="gramEnd"/>
            <w:r w:rsidRPr="00525E06">
              <w:t xml:space="preserve"> najmniej jednej godziny w swoich klasach zajęć profilaktycznych dotyczących szkodliwości używania papierosów i e- papierosów.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Wychowawcy klas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8.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Systematyczne kształtowanie u uczniów kultury zachowania się podczas korzystania ze stołówki i spożywania posiłków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Wychowawcy klas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9.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Zamykanie szatni uczniowskich na bloku sportowym podczas przerw, aby zwiększyć bezpieczeństwo uczniów w tym miejscu. Przebieranie się uczniów na lekcje wychowania fizycznego na początku lekcji i pod koniec lekcji pod nadzorem nauczyciela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Nauczyciele wychowania fizycznego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10.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Zainstalowanie monitoringu wizyjnego na dwóch dużych korytarzach</w:t>
            </w:r>
          </w:p>
        </w:tc>
        <w:tc>
          <w:tcPr>
            <w:tcW w:w="1843" w:type="dxa"/>
          </w:tcPr>
          <w:p w:rsidR="00525E06" w:rsidRPr="00525E06" w:rsidRDefault="00525E06" w:rsidP="00525E06"/>
          <w:p w:rsidR="00525E06" w:rsidRPr="00525E06" w:rsidRDefault="00525E06" w:rsidP="00525E06">
            <w:r w:rsidRPr="00525E06">
              <w:t>Dyrektor szkoły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11.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Zorganizowanie apelu wychowawczego dla uczniów klas IV- VIII w celu poinformowania ich o </w:t>
            </w:r>
            <w:r w:rsidRPr="00525E06">
              <w:lastRenderedPageBreak/>
              <w:t xml:space="preserve">wprowadzonych w szkole zmianach </w:t>
            </w:r>
            <w:proofErr w:type="gramStart"/>
            <w:r w:rsidRPr="00525E06">
              <w:t>związanych  z</w:t>
            </w:r>
            <w:proofErr w:type="gramEnd"/>
            <w:r w:rsidRPr="00525E06">
              <w:t xml:space="preserve"> ich  funkcjonowaniem w szkole, oceną z zachowania, zakazem korzystania z telefonów na terenie szkoły i innymi zmianami.</w:t>
            </w:r>
          </w:p>
        </w:tc>
        <w:tc>
          <w:tcPr>
            <w:tcW w:w="1843" w:type="dxa"/>
          </w:tcPr>
          <w:p w:rsidR="00525E06" w:rsidRPr="00525E06" w:rsidRDefault="00525E06" w:rsidP="00525E06">
            <w:proofErr w:type="gramStart"/>
            <w:r w:rsidRPr="00525E06">
              <w:lastRenderedPageBreak/>
              <w:t xml:space="preserve">Pedagog , </w:t>
            </w:r>
            <w:proofErr w:type="gramEnd"/>
            <w:r w:rsidRPr="00525E06">
              <w:t>psycholog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Wrzesień 2026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lastRenderedPageBreak/>
              <w:t>12.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Rozwijanie umiejętności komunikowania swoich potrzeb, proszenia o pomoc i szukania kompromisu,</w:t>
            </w:r>
          </w:p>
          <w:p w:rsidR="00525E06" w:rsidRPr="00525E06" w:rsidRDefault="00525E06" w:rsidP="00525E06">
            <w:r w:rsidRPr="00525E06">
              <w:t>Rozwijanie umiejętności kontrolowania emocji w sytuacjach trudnych, np. poprzez ćwiczenia oddechowe, zatrzymanie się przed reakcją, nazywanie emocji i poszukiwanie sposobów ich wyrażania.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Wychowawcy klas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13.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Systematycznie </w:t>
            </w:r>
            <w:proofErr w:type="gramStart"/>
            <w:r w:rsidRPr="00525E06">
              <w:t>przypominanie  uczniom</w:t>
            </w:r>
            <w:proofErr w:type="gramEnd"/>
            <w:r w:rsidRPr="00525E06">
              <w:t xml:space="preserve"> zasad właściwego zachowania, szczególnie podczas pracy w parach i grupach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Wszyscy nauczyciele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14.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Wykorzystywanie scenek i dialogów w języku angielskim dotyczące sytuacji konfliktowych, np. reagowania na wyśmiewanie, przepraszania, proszenia o pomoc, rozwiązywania nieporozumień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Nauczyciele języka angielskiego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15.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Omawianie </w:t>
            </w:r>
            <w:proofErr w:type="spellStart"/>
            <w:r w:rsidRPr="00525E06">
              <w:t>zachowań</w:t>
            </w:r>
            <w:proofErr w:type="spellEnd"/>
            <w:r w:rsidRPr="00525E06">
              <w:t xml:space="preserve"> prezentowanych w tekstach, filmach czy historyjkach i wspólnie zastanawianie się nad ich konsekwencjami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Nauczyciele języka angielskiego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rPr>
          <w:trHeight w:val="2532"/>
        </w:trPr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lastRenderedPageBreak/>
              <w:t>16.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Realizowanie elementów edukacji cyfrowej, poprzez </w:t>
            </w:r>
            <w:proofErr w:type="gramStart"/>
            <w:r w:rsidRPr="00525E06">
              <w:t>zwracanie   uwagi</w:t>
            </w:r>
            <w:proofErr w:type="gramEnd"/>
            <w:r w:rsidRPr="00525E06">
              <w:t xml:space="preserve">  uczniów na kulturę wypowiedzi i odpowiedzialne zachowanie obowiązujące również w komunikacji internetowej.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Wszyscy nauczyciele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78404B">
        <w:trPr>
          <w:trHeight w:val="1896"/>
        </w:trPr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17.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 xml:space="preserve">Systematyczne monitorowanie </w:t>
            </w:r>
            <w:proofErr w:type="spellStart"/>
            <w:r w:rsidRPr="00525E06">
              <w:t>zachowań</w:t>
            </w:r>
            <w:proofErr w:type="spellEnd"/>
            <w:r w:rsidRPr="00525E06">
              <w:t xml:space="preserve"> uczniów przez nauczycieli i wychowawców na terenie szkoły i podczas wyjść, wycieczek i innych aktywności poza szkołą</w:t>
            </w:r>
          </w:p>
          <w:p w:rsidR="00525E06" w:rsidRPr="00525E06" w:rsidRDefault="00525E06" w:rsidP="00525E06"/>
        </w:tc>
        <w:tc>
          <w:tcPr>
            <w:tcW w:w="1843" w:type="dxa"/>
          </w:tcPr>
          <w:p w:rsidR="00525E06" w:rsidRPr="00525E06" w:rsidRDefault="00525E06" w:rsidP="00525E06">
            <w:r w:rsidRPr="00525E06">
              <w:t>Wszyscy nauczyciele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817" w:type="dxa"/>
          </w:tcPr>
          <w:p w:rsidR="00525E06" w:rsidRPr="00525E06" w:rsidRDefault="00525E06" w:rsidP="00525E06">
            <w:pPr>
              <w:jc w:val="center"/>
            </w:pPr>
            <w:r w:rsidRPr="00525E06">
              <w:t>18.</w:t>
            </w:r>
          </w:p>
        </w:tc>
        <w:tc>
          <w:tcPr>
            <w:tcW w:w="2867" w:type="dxa"/>
          </w:tcPr>
          <w:p w:rsidR="00525E06" w:rsidRPr="00525E06" w:rsidRDefault="00525E06" w:rsidP="00525E06">
            <w:r w:rsidRPr="00525E06">
              <w:t>Przeprowadzenie cyklicznych pogadanek poruszających tematykę poprawy zachowania na świetlicy i placu zabaw, zwrócenie szczególnej uwagi na poprawne wysławianie się. Odgrywanie scenek (drama) dotyczących szkodliwości palenia tytoniu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Nauczyciele świetlicy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</w:tbl>
    <w:p w:rsidR="00525E06" w:rsidRPr="00525E06" w:rsidRDefault="00525E06" w:rsidP="00525E06">
      <w:pPr>
        <w:spacing w:after="120"/>
        <w:rPr>
          <w:rFonts w:eastAsia="Calibri"/>
          <w:b/>
          <w:szCs w:val="22"/>
          <w:lang w:eastAsia="en-US"/>
        </w:rPr>
      </w:pPr>
    </w:p>
    <w:p w:rsidR="00525E06" w:rsidRPr="00531AEF" w:rsidRDefault="00525E06" w:rsidP="00525E06">
      <w:pPr>
        <w:numPr>
          <w:ilvl w:val="0"/>
          <w:numId w:val="48"/>
        </w:numPr>
        <w:spacing w:after="120"/>
        <w:contextualSpacing/>
        <w:jc w:val="center"/>
        <w:rPr>
          <w:rFonts w:eastAsia="Calibri"/>
          <w:b/>
          <w:szCs w:val="22"/>
          <w:lang w:eastAsia="en-US"/>
        </w:rPr>
      </w:pPr>
      <w:r w:rsidRPr="00531AEF">
        <w:rPr>
          <w:rFonts w:eastAsia="Calibri"/>
          <w:b/>
          <w:sz w:val="28"/>
          <w:szCs w:val="28"/>
          <w:lang w:eastAsia="en-US"/>
        </w:rPr>
        <w:t>Duża grupa uczniów wykazuje brak umiejętności radzenia sobie w rozwiązywaniu nawet drobnych trudności pojawiających się w życiu codziennym.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3141"/>
        <w:gridCol w:w="1843"/>
        <w:gridCol w:w="1843"/>
        <w:gridCol w:w="1843"/>
      </w:tblGrid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r w:rsidRPr="00525E06">
              <w:t>Lp.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t>Zadanie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Osoby odpowiedzialne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Termin wykonania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Uwagi</w:t>
            </w:r>
          </w:p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t>1.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t>Edukacja rodziców na temat konieczności usamodzielniania dzieci w różnych sytuacjach życia codziennego oraz skutków nadopiekuńczości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Dyrektor szkoły</w:t>
            </w:r>
          </w:p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>
            <w:r w:rsidRPr="00525E06">
              <w:t>Pedagog, psycholog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Wrzesień 2026</w:t>
            </w:r>
          </w:p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Spotkanie dla rodziców z Panem Tomaszem Bilickim – certyfikowanym interwentem kryzysowym</w:t>
            </w:r>
          </w:p>
          <w:p w:rsidR="00525E06" w:rsidRPr="00525E06" w:rsidRDefault="00525E06" w:rsidP="00525E06"/>
          <w:p w:rsidR="00525E06" w:rsidRPr="00525E06" w:rsidRDefault="00525E06" w:rsidP="00525E06">
            <w:r w:rsidRPr="00525E06">
              <w:t xml:space="preserve">Forma elektroniczna, </w:t>
            </w:r>
          </w:p>
          <w:p w:rsidR="00525E06" w:rsidRPr="00525E06" w:rsidRDefault="00525E06" w:rsidP="00525E06">
            <w:proofErr w:type="gramStart"/>
            <w:r w:rsidRPr="00525E06">
              <w:t>gazetki</w:t>
            </w:r>
            <w:proofErr w:type="gramEnd"/>
            <w:r w:rsidRPr="00525E06">
              <w:t>, plakaty</w:t>
            </w:r>
          </w:p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t>2.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t xml:space="preserve">Przeprowadzenie przez wychowawców klas diagnozy </w:t>
            </w:r>
            <w:r w:rsidRPr="00525E06">
              <w:lastRenderedPageBreak/>
              <w:t>trudności uczniów dotyczących braku umiejętności radzenia sobie przez dzieci z różnymi sytuacjami życia codziennego</w:t>
            </w:r>
          </w:p>
          <w:p w:rsidR="00525E06" w:rsidRPr="00525E06" w:rsidRDefault="00525E06" w:rsidP="00525E06"/>
          <w:p w:rsidR="00525E06" w:rsidRPr="00525E06" w:rsidRDefault="00525E06" w:rsidP="00525E06">
            <w:proofErr w:type="gramStart"/>
            <w:r w:rsidRPr="00525E06">
              <w:t>Prowadzenie  na</w:t>
            </w:r>
            <w:proofErr w:type="gramEnd"/>
            <w:r w:rsidRPr="00525E06">
              <w:t xml:space="preserve"> podstawie  przeprowadzonej diagnozy na godzinach z wychowawcą  zajęć uczących  nabywania przez uczniów niezbędnych kompetencji społecznych</w:t>
            </w:r>
          </w:p>
          <w:p w:rsidR="00525E06" w:rsidRPr="00525E06" w:rsidRDefault="00525E06" w:rsidP="00525E06"/>
        </w:tc>
        <w:tc>
          <w:tcPr>
            <w:tcW w:w="1843" w:type="dxa"/>
          </w:tcPr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>
            <w:r w:rsidRPr="00525E06">
              <w:t>Wychowawcy klas</w:t>
            </w:r>
          </w:p>
        </w:tc>
        <w:tc>
          <w:tcPr>
            <w:tcW w:w="1843" w:type="dxa"/>
          </w:tcPr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/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>
            <w:pPr>
              <w:rPr>
                <w:b/>
              </w:rPr>
            </w:pPr>
          </w:p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lastRenderedPageBreak/>
              <w:t>3.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rPr>
                <w:bCs/>
              </w:rPr>
              <w:t>Organizowanie i zachęcanie uczniów do udziału w konkursach języka angielskiego</w:t>
            </w:r>
            <w:r w:rsidRPr="00525E06">
              <w:t>, rozwijających samodzielność, kreatywność i umiejętność radzenia sobie z trudnościami;</w:t>
            </w:r>
          </w:p>
          <w:p w:rsidR="00525E06" w:rsidRPr="00525E06" w:rsidRDefault="00525E06" w:rsidP="00525E06">
            <w:proofErr w:type="gramStart"/>
            <w:r w:rsidRPr="00525E06">
              <w:t>przygotowywanie</w:t>
            </w:r>
            <w:proofErr w:type="gramEnd"/>
            <w:r w:rsidRPr="00525E06">
              <w:t xml:space="preserve"> uczniów do konkursów poprzez stawianie przed nimi </w:t>
            </w:r>
            <w:r w:rsidRPr="00525E06">
              <w:rPr>
                <w:bCs/>
              </w:rPr>
              <w:t>zadań o różnym stopniu trudności</w:t>
            </w:r>
            <w:r w:rsidRPr="00525E06">
              <w:t>, uczących wytrwałości i radzenia sobie z niepowodzeniem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Nauczyciele języka angielskiego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>
            <w:pPr>
              <w:rPr>
                <w:b/>
              </w:rPr>
            </w:pPr>
          </w:p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t>4.</w:t>
            </w:r>
          </w:p>
        </w:tc>
        <w:tc>
          <w:tcPr>
            <w:tcW w:w="3141" w:type="dxa"/>
          </w:tcPr>
          <w:p w:rsidR="00525E06" w:rsidRPr="00525E06" w:rsidRDefault="00525E06" w:rsidP="00525E06">
            <w:pPr>
              <w:rPr>
                <w:bCs/>
              </w:rPr>
            </w:pPr>
            <w:r w:rsidRPr="00525E06">
              <w:rPr>
                <w:bCs/>
              </w:rPr>
              <w:t>Wykorzystywanie metody dramy przedstawianiu różnych sytuacji z życia codziennego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Wychowawcy klas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>
            <w:pPr>
              <w:rPr>
                <w:b/>
              </w:rPr>
            </w:pPr>
          </w:p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t>5.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t>Dostosowanie tematyki godzin z wychowawcą poprzez pokazywanie różnych sposobów rozwiązywania problemów oraz poszukiwania konstruktywnych rozwiązań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Wychowawcy klas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t>6.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t xml:space="preserve">Przeprowadzenie krótkich ćwiczeń i scenek sytuacyjnych dotyczących codziennych problemów. Stosowanie </w:t>
            </w:r>
            <w:proofErr w:type="gramStart"/>
            <w:r w:rsidRPr="00525E06">
              <w:t>pytań: „Co</w:t>
            </w:r>
            <w:proofErr w:type="gramEnd"/>
            <w:r w:rsidRPr="00525E06">
              <w:t xml:space="preserve"> możesz zrobić?, Jakie masz </w:t>
            </w:r>
            <w:proofErr w:type="gramStart"/>
            <w:r w:rsidRPr="00525E06">
              <w:t xml:space="preserve">możliwości , </w:t>
            </w:r>
            <w:proofErr w:type="gramEnd"/>
            <w:r w:rsidRPr="00525E06">
              <w:t>Jakie rozwiązanie będzie najlepsze?”-</w:t>
            </w:r>
            <w:proofErr w:type="gramStart"/>
            <w:r w:rsidRPr="00525E06">
              <w:t>zamiast</w:t>
            </w:r>
            <w:proofErr w:type="gramEnd"/>
            <w:r w:rsidRPr="00525E06">
              <w:t xml:space="preserve"> podawania gotowych odpowiedzi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Nauczyciele świetlicy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  <w:tr w:rsidR="00525E06" w:rsidRPr="00525E06" w:rsidTr="001A16FA">
        <w:tc>
          <w:tcPr>
            <w:tcW w:w="543" w:type="dxa"/>
          </w:tcPr>
          <w:p w:rsidR="00525E06" w:rsidRPr="00525E06" w:rsidRDefault="00525E06" w:rsidP="00525E06">
            <w:pPr>
              <w:jc w:val="center"/>
            </w:pPr>
            <w:r w:rsidRPr="00525E06">
              <w:t>7.</w:t>
            </w:r>
          </w:p>
        </w:tc>
        <w:tc>
          <w:tcPr>
            <w:tcW w:w="3141" w:type="dxa"/>
          </w:tcPr>
          <w:p w:rsidR="00525E06" w:rsidRPr="00525E06" w:rsidRDefault="00525E06" w:rsidP="00525E06">
            <w:r w:rsidRPr="00525E06">
              <w:t xml:space="preserve">Ćwiczenie umiejętności proszenia o pomoc w sposób adekwatny do sytuacji, z </w:t>
            </w:r>
            <w:r w:rsidRPr="00525E06">
              <w:lastRenderedPageBreak/>
              <w:t>jednoczesnym rozróżnianiem sytuacji, w których dziecko może poradzić sobie samo, od tych, w których konieczna jest pomoc osoby dorosłej.</w:t>
            </w:r>
          </w:p>
          <w:p w:rsidR="00525E06" w:rsidRPr="00525E06" w:rsidRDefault="00525E06" w:rsidP="00525E06"/>
        </w:tc>
        <w:tc>
          <w:tcPr>
            <w:tcW w:w="1843" w:type="dxa"/>
          </w:tcPr>
          <w:p w:rsidR="00525E06" w:rsidRPr="00525E06" w:rsidRDefault="00525E06" w:rsidP="00525E06">
            <w:proofErr w:type="gramStart"/>
            <w:r w:rsidRPr="00525E06">
              <w:lastRenderedPageBreak/>
              <w:t>Nauczyciele  edukacji</w:t>
            </w:r>
            <w:proofErr w:type="gramEnd"/>
            <w:r w:rsidRPr="00525E06">
              <w:t xml:space="preserve"> wczesnoszkolnej</w:t>
            </w:r>
          </w:p>
        </w:tc>
        <w:tc>
          <w:tcPr>
            <w:tcW w:w="1843" w:type="dxa"/>
          </w:tcPr>
          <w:p w:rsidR="00525E06" w:rsidRPr="00525E06" w:rsidRDefault="00525E06" w:rsidP="00525E06">
            <w:r w:rsidRPr="00525E06">
              <w:t>Rok szkolny 2026/2027</w:t>
            </w:r>
          </w:p>
        </w:tc>
        <w:tc>
          <w:tcPr>
            <w:tcW w:w="1843" w:type="dxa"/>
          </w:tcPr>
          <w:p w:rsidR="00525E06" w:rsidRPr="00525E06" w:rsidRDefault="00525E06" w:rsidP="00525E06"/>
        </w:tc>
      </w:tr>
    </w:tbl>
    <w:p w:rsidR="00525E06" w:rsidRPr="00525E06" w:rsidRDefault="00525E06" w:rsidP="00525E06">
      <w:pPr>
        <w:spacing w:after="120"/>
        <w:rPr>
          <w:rFonts w:eastAsia="Calibri"/>
          <w:b/>
          <w:szCs w:val="22"/>
          <w:lang w:eastAsia="en-US"/>
        </w:rPr>
      </w:pPr>
    </w:p>
    <w:p w:rsidR="00103EFB" w:rsidRPr="003C08AE" w:rsidRDefault="00103EFB" w:rsidP="00103EFB">
      <w:pPr>
        <w:rPr>
          <w:b/>
        </w:rPr>
      </w:pPr>
    </w:p>
    <w:p w:rsidR="008726F6" w:rsidRPr="003C08AE" w:rsidRDefault="008726F6" w:rsidP="004213C7"/>
    <w:p w:rsidR="00FB76D3" w:rsidRPr="003C08AE" w:rsidRDefault="00A63AD6" w:rsidP="00A81C82">
      <w:pPr>
        <w:jc w:val="center"/>
        <w:rPr>
          <w:b/>
        </w:rPr>
      </w:pPr>
      <w:r w:rsidRPr="003C08AE">
        <w:rPr>
          <w:b/>
        </w:rPr>
        <w:t>WYNIKI ANKIET DLA RODZICÓW UCZNIÓW</w:t>
      </w:r>
      <w:r w:rsidR="00531AEF">
        <w:rPr>
          <w:b/>
        </w:rPr>
        <w:t xml:space="preserve"> </w:t>
      </w:r>
      <w:r w:rsidR="00525E06">
        <w:rPr>
          <w:b/>
        </w:rPr>
        <w:t>KLAS I</w:t>
      </w:r>
      <w:r w:rsidRPr="003C08AE">
        <w:rPr>
          <w:b/>
        </w:rPr>
        <w:t xml:space="preserve"> –VIII</w:t>
      </w:r>
      <w:r w:rsidR="00525E06">
        <w:rPr>
          <w:b/>
        </w:rPr>
        <w:t xml:space="preserve"> wrzesień 2026</w:t>
      </w:r>
    </w:p>
    <w:p w:rsidR="00A63AD6" w:rsidRPr="003C08AE" w:rsidRDefault="00A63AD6" w:rsidP="00A81C82">
      <w:pPr>
        <w:pBdr>
          <w:bottom w:val="single" w:sz="4" w:space="1" w:color="auto"/>
        </w:pBdr>
        <w:jc w:val="center"/>
        <w:rPr>
          <w:b/>
        </w:rPr>
      </w:pPr>
    </w:p>
    <w:p w:rsidR="00A63AD6" w:rsidRPr="003C08AE" w:rsidRDefault="00A63AD6" w:rsidP="00FB76D3">
      <w:pPr>
        <w:jc w:val="center"/>
        <w:rPr>
          <w:b/>
        </w:rPr>
      </w:pPr>
    </w:p>
    <w:p w:rsidR="00A63AD6" w:rsidRPr="004D2656" w:rsidRDefault="00A36B16" w:rsidP="00FB76D3">
      <w:pPr>
        <w:jc w:val="center"/>
        <w:rPr>
          <w:b/>
          <w:bCs/>
          <w:color w:val="FF0000"/>
        </w:rPr>
      </w:pPr>
      <w:r w:rsidRPr="004D2656">
        <w:rPr>
          <w:b/>
          <w:bCs/>
          <w:color w:val="FF0000"/>
        </w:rPr>
        <w:t>W badaniu wzięło udział</w:t>
      </w:r>
      <w:r w:rsidR="00525E06" w:rsidRPr="004D2656">
        <w:rPr>
          <w:b/>
          <w:bCs/>
          <w:color w:val="FF0000"/>
        </w:rPr>
        <w:t xml:space="preserve"> 258</w:t>
      </w:r>
      <w:r w:rsidR="00531AEF">
        <w:rPr>
          <w:b/>
          <w:bCs/>
          <w:color w:val="FF0000"/>
        </w:rPr>
        <w:t xml:space="preserve"> </w:t>
      </w:r>
      <w:r w:rsidR="00525E06" w:rsidRPr="004D2656">
        <w:rPr>
          <w:b/>
          <w:bCs/>
          <w:color w:val="FF0000"/>
        </w:rPr>
        <w:t>rodziców z klas I</w:t>
      </w:r>
      <w:r w:rsidR="00FB76D3" w:rsidRPr="004D2656">
        <w:rPr>
          <w:b/>
          <w:bCs/>
          <w:color w:val="FF0000"/>
        </w:rPr>
        <w:t xml:space="preserve"> –</w:t>
      </w:r>
      <w:r w:rsidR="00FF719D" w:rsidRPr="004D2656">
        <w:rPr>
          <w:b/>
          <w:bCs/>
          <w:color w:val="FF0000"/>
        </w:rPr>
        <w:t xml:space="preserve"> VIII</w:t>
      </w:r>
    </w:p>
    <w:p w:rsidR="00FB76D3" w:rsidRPr="00525E06" w:rsidRDefault="00FB76D3" w:rsidP="00FB76D3">
      <w:pPr>
        <w:jc w:val="center"/>
        <w:rPr>
          <w:b/>
          <w:bCs/>
        </w:rPr>
      </w:pPr>
    </w:p>
    <w:p w:rsidR="00533623" w:rsidRPr="00525E06" w:rsidRDefault="00533623" w:rsidP="00FB76D3">
      <w:pPr>
        <w:jc w:val="center"/>
        <w:rPr>
          <w:b/>
          <w:bCs/>
        </w:rPr>
      </w:pPr>
      <w:r w:rsidRPr="00525E06">
        <w:rPr>
          <w:b/>
          <w:bCs/>
        </w:rPr>
        <w:t>Uzyskane odpowiedzi na postawione pytania: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</w:p>
    <w:p w:rsidR="00525E06" w:rsidRPr="00525E06" w:rsidRDefault="00525E06" w:rsidP="00525E06">
      <w:pPr>
        <w:numPr>
          <w:ilvl w:val="0"/>
          <w:numId w:val="49"/>
        </w:numPr>
        <w:spacing w:after="120"/>
        <w:contextualSpacing/>
        <w:rPr>
          <w:rFonts w:eastAsia="Calibri"/>
          <w:b/>
          <w:lang w:eastAsia="en-US"/>
        </w:rPr>
      </w:pPr>
      <w:r w:rsidRPr="00525E06">
        <w:rPr>
          <w:rFonts w:eastAsia="Calibri"/>
          <w:lang w:eastAsia="en-US"/>
        </w:rPr>
        <w:t xml:space="preserve">Prosimy o </w:t>
      </w:r>
      <w:proofErr w:type="gramStart"/>
      <w:r w:rsidRPr="00525E06">
        <w:rPr>
          <w:rFonts w:eastAsia="Calibri"/>
          <w:lang w:eastAsia="en-US"/>
        </w:rPr>
        <w:t xml:space="preserve">wskazanie </w:t>
      </w:r>
      <w:r w:rsidRPr="00525E06">
        <w:rPr>
          <w:rFonts w:eastAsia="Calibri"/>
          <w:b/>
          <w:u w:val="single"/>
          <w:lang w:eastAsia="en-US"/>
        </w:rPr>
        <w:t xml:space="preserve">   pięciu</w:t>
      </w:r>
      <w:proofErr w:type="gramEnd"/>
      <w:r w:rsidRPr="00525E06">
        <w:rPr>
          <w:rFonts w:eastAsia="Calibri"/>
          <w:b/>
          <w:u w:val="single"/>
          <w:lang w:eastAsia="en-US"/>
        </w:rPr>
        <w:t xml:space="preserve"> najważniejszych</w:t>
      </w:r>
      <w:r w:rsidRPr="00525E06">
        <w:rPr>
          <w:rFonts w:eastAsia="Calibri"/>
          <w:lang w:eastAsia="en-US"/>
        </w:rPr>
        <w:t xml:space="preserve"> z  podanych poniżej powodów , dla których dzieci lub młodzież </w:t>
      </w:r>
      <w:r w:rsidRPr="00525E06">
        <w:rPr>
          <w:rFonts w:eastAsia="Calibri"/>
          <w:b/>
          <w:u w:val="single"/>
          <w:lang w:eastAsia="en-US"/>
        </w:rPr>
        <w:t>sięgają</w:t>
      </w:r>
      <w:r w:rsidRPr="00525E06">
        <w:rPr>
          <w:rFonts w:eastAsia="Calibri"/>
          <w:b/>
          <w:lang w:eastAsia="en-US"/>
        </w:rPr>
        <w:t xml:space="preserve"> po  środki  i substancje uzależniające.</w:t>
      </w:r>
    </w:p>
    <w:p w:rsidR="00525E06" w:rsidRPr="00525E06" w:rsidRDefault="00525E06" w:rsidP="00525E06">
      <w:pPr>
        <w:spacing w:after="120"/>
        <w:ind w:left="720"/>
        <w:contextualSpacing/>
        <w:rPr>
          <w:rFonts w:eastAsia="Calibri"/>
          <w:b/>
          <w:lang w:eastAsia="en-US"/>
        </w:rPr>
      </w:pP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 xml:space="preserve">Chęć wypróbowania czegoś nowego </w:t>
      </w:r>
      <w:r w:rsidRPr="004D2656">
        <w:rPr>
          <w:rFonts w:eastAsia="Calibri"/>
          <w:b/>
          <w:color w:val="FF0000"/>
          <w:lang w:eastAsia="en-US"/>
        </w:rPr>
        <w:t>127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525E06">
        <w:rPr>
          <w:rFonts w:eastAsia="Calibri"/>
          <w:b/>
          <w:color w:val="FF0000"/>
          <w:u w:val="single"/>
          <w:lang w:eastAsia="en-US"/>
        </w:rPr>
        <w:t>Presja rówieśników</w:t>
      </w:r>
      <w:r w:rsidR="00531AEF">
        <w:rPr>
          <w:rFonts w:eastAsia="Calibri"/>
          <w:b/>
          <w:color w:val="FF0000"/>
          <w:u w:val="single"/>
          <w:lang w:eastAsia="en-US"/>
        </w:rPr>
        <w:t xml:space="preserve"> </w:t>
      </w:r>
      <w:r w:rsidRPr="004D2656">
        <w:rPr>
          <w:rFonts w:eastAsia="Calibri"/>
          <w:b/>
          <w:color w:val="FF0000"/>
          <w:u w:val="single"/>
          <w:lang w:eastAsia="en-US"/>
        </w:rPr>
        <w:t>203</w:t>
      </w:r>
    </w:p>
    <w:p w:rsidR="00525E06" w:rsidRPr="00221DC1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221DC1">
        <w:rPr>
          <w:rFonts w:eastAsia="Calibri"/>
          <w:b/>
          <w:color w:val="FF0000"/>
          <w:u w:val="single"/>
          <w:lang w:eastAsia="en-US"/>
        </w:rPr>
        <w:t>Chęć zaimponowania znajomym</w:t>
      </w:r>
      <w:r w:rsidR="00531AEF" w:rsidRPr="00221DC1">
        <w:rPr>
          <w:rFonts w:eastAsia="Calibri"/>
          <w:b/>
          <w:color w:val="FF0000"/>
          <w:u w:val="single"/>
          <w:lang w:eastAsia="en-US"/>
        </w:rPr>
        <w:t xml:space="preserve"> </w:t>
      </w:r>
      <w:r w:rsidRPr="00221DC1">
        <w:rPr>
          <w:rFonts w:eastAsia="Calibri"/>
          <w:b/>
          <w:color w:val="FF0000"/>
          <w:u w:val="single"/>
          <w:lang w:eastAsia="en-US"/>
        </w:rPr>
        <w:t>177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>
        <w:rPr>
          <w:rFonts w:eastAsia="Calibri"/>
          <w:lang w:eastAsia="en-US"/>
        </w:rPr>
        <w:t>B</w:t>
      </w:r>
      <w:r w:rsidRPr="00525E06">
        <w:rPr>
          <w:rFonts w:eastAsia="Calibri"/>
          <w:lang w:eastAsia="en-US"/>
        </w:rPr>
        <w:t>rak zainteresowania innymi formami spędzania wolnego czasu</w:t>
      </w:r>
      <w:r w:rsidR="00531AEF">
        <w:rPr>
          <w:rFonts w:eastAsia="Calibri"/>
          <w:lang w:eastAsia="en-US"/>
        </w:rPr>
        <w:t xml:space="preserve"> </w:t>
      </w:r>
      <w:r w:rsidRPr="004D2656">
        <w:rPr>
          <w:rFonts w:eastAsia="Calibri"/>
          <w:b/>
          <w:color w:val="FF0000"/>
          <w:lang w:eastAsia="en-US"/>
        </w:rPr>
        <w:t>14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 xml:space="preserve">Poszukiwanie ulgi od stresu lub problemów </w:t>
      </w:r>
      <w:r w:rsidRPr="004D2656">
        <w:rPr>
          <w:rFonts w:eastAsia="Calibri"/>
          <w:b/>
          <w:color w:val="FF0000"/>
          <w:lang w:eastAsia="en-US"/>
        </w:rPr>
        <w:t>80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Ciekawość</w:t>
      </w:r>
      <w:r w:rsidR="00531AEF">
        <w:rPr>
          <w:rFonts w:eastAsia="Calibri"/>
          <w:lang w:eastAsia="en-US"/>
        </w:rPr>
        <w:t xml:space="preserve"> </w:t>
      </w:r>
      <w:r w:rsidRPr="004D2656">
        <w:rPr>
          <w:rFonts w:eastAsia="Calibri"/>
          <w:b/>
          <w:color w:val="FF0000"/>
          <w:lang w:eastAsia="en-US"/>
        </w:rPr>
        <w:t>126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Niska samoocena lub brak poczucia własnej wartości</w:t>
      </w:r>
      <w:r w:rsidR="00531AEF">
        <w:rPr>
          <w:rFonts w:eastAsia="Calibri"/>
          <w:lang w:eastAsia="en-US"/>
        </w:rPr>
        <w:t xml:space="preserve"> </w:t>
      </w:r>
      <w:r w:rsidRPr="004D2656">
        <w:rPr>
          <w:rFonts w:eastAsia="Calibri"/>
          <w:b/>
          <w:color w:val="FF0000"/>
          <w:lang w:eastAsia="en-US"/>
        </w:rPr>
        <w:t>72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525E06">
        <w:rPr>
          <w:rFonts w:eastAsia="Calibri"/>
          <w:b/>
          <w:color w:val="FF0000"/>
          <w:u w:val="single"/>
          <w:lang w:eastAsia="en-US"/>
        </w:rPr>
        <w:t>Chęć przynależności do grupy społecznej</w:t>
      </w:r>
      <w:r w:rsidRPr="004D2656">
        <w:rPr>
          <w:rFonts w:eastAsia="Calibri"/>
          <w:b/>
          <w:color w:val="FF0000"/>
          <w:u w:val="single"/>
          <w:lang w:eastAsia="en-US"/>
        </w:rPr>
        <w:t xml:space="preserve"> 155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Różne problemy rodzinne lub osobiste</w:t>
      </w:r>
      <w:r w:rsidRPr="004D2656">
        <w:rPr>
          <w:rFonts w:eastAsia="Calibri"/>
          <w:b/>
          <w:color w:val="FF0000"/>
          <w:lang w:eastAsia="en-US"/>
        </w:rPr>
        <w:t xml:space="preserve"> 76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 xml:space="preserve">Chęć eksperymentowania </w:t>
      </w:r>
      <w:r w:rsidRPr="004D2656">
        <w:rPr>
          <w:rFonts w:eastAsia="Calibri"/>
          <w:b/>
          <w:color w:val="FF0000"/>
          <w:lang w:eastAsia="en-US"/>
        </w:rPr>
        <w:t>78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 xml:space="preserve">Brak wiedzy o skutkach i </w:t>
      </w:r>
      <w:proofErr w:type="spellStart"/>
      <w:r w:rsidRPr="00525E06">
        <w:rPr>
          <w:rFonts w:eastAsia="Calibri"/>
          <w:lang w:eastAsia="en-US"/>
        </w:rPr>
        <w:t>szkodliwości</w:t>
      </w:r>
      <w:r w:rsidRPr="004D2656">
        <w:rPr>
          <w:rFonts w:eastAsia="Calibri"/>
          <w:b/>
          <w:color w:val="FF0000"/>
          <w:lang w:eastAsia="en-US"/>
        </w:rPr>
        <w:t>55</w:t>
      </w:r>
      <w:proofErr w:type="spellEnd"/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525E06">
        <w:rPr>
          <w:rFonts w:eastAsia="Calibri"/>
          <w:b/>
          <w:color w:val="FF0000"/>
          <w:u w:val="single"/>
          <w:lang w:eastAsia="en-US"/>
        </w:rPr>
        <w:t>Brak pozytywnych wzorców życia rodzinnego</w:t>
      </w:r>
      <w:r w:rsidRPr="004D2656">
        <w:rPr>
          <w:rFonts w:eastAsia="Calibri"/>
          <w:b/>
          <w:color w:val="FF0000"/>
          <w:u w:val="single"/>
          <w:lang w:eastAsia="en-US"/>
        </w:rPr>
        <w:t xml:space="preserve"> 136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>Słabe więzi rodzinne</w:t>
      </w:r>
      <w:r w:rsidR="00531AEF">
        <w:rPr>
          <w:rFonts w:eastAsia="Calibri"/>
          <w:lang w:eastAsia="en-US"/>
        </w:rPr>
        <w:t xml:space="preserve"> </w:t>
      </w:r>
      <w:r w:rsidRPr="004D2656">
        <w:rPr>
          <w:rFonts w:eastAsia="Calibri"/>
          <w:b/>
          <w:color w:val="FF0000"/>
          <w:lang w:eastAsia="en-US"/>
        </w:rPr>
        <w:t>36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>Niskie kompetencje społeczne</w:t>
      </w:r>
      <w:r w:rsidR="00531AEF">
        <w:rPr>
          <w:rFonts w:eastAsia="Calibri"/>
          <w:lang w:eastAsia="en-US"/>
        </w:rPr>
        <w:t xml:space="preserve"> </w:t>
      </w:r>
      <w:r w:rsidRPr="004D2656">
        <w:rPr>
          <w:rFonts w:eastAsia="Calibri"/>
          <w:b/>
          <w:color w:val="FF0000"/>
          <w:lang w:eastAsia="en-US"/>
        </w:rPr>
        <w:t>14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>Niedojrzały system wartości</w:t>
      </w:r>
      <w:r w:rsidR="00531AEF">
        <w:rPr>
          <w:rFonts w:eastAsia="Calibri"/>
          <w:lang w:eastAsia="en-US"/>
        </w:rPr>
        <w:t xml:space="preserve"> </w:t>
      </w:r>
      <w:r w:rsidRPr="004D2656">
        <w:rPr>
          <w:rFonts w:eastAsia="Calibri"/>
          <w:b/>
          <w:color w:val="FF0000"/>
          <w:lang w:eastAsia="en-US"/>
        </w:rPr>
        <w:t>34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 xml:space="preserve">Inne </w:t>
      </w:r>
    </w:p>
    <w:p w:rsidR="00525E06" w:rsidRPr="00525E06" w:rsidRDefault="00525E06" w:rsidP="00525E06">
      <w:pPr>
        <w:spacing w:after="120"/>
        <w:rPr>
          <w:rFonts w:eastAsia="Calibri"/>
          <w:b/>
          <w:lang w:eastAsia="en-US"/>
        </w:rPr>
      </w:pPr>
      <w:r w:rsidRPr="00525E06">
        <w:rPr>
          <w:rFonts w:eastAsia="Calibri"/>
          <w:b/>
          <w:lang w:eastAsia="en-US"/>
        </w:rPr>
        <w:t>2.</w:t>
      </w:r>
      <w:r w:rsidRPr="00525E06">
        <w:rPr>
          <w:rFonts w:eastAsia="Calibri"/>
          <w:lang w:eastAsia="en-US"/>
        </w:rPr>
        <w:tab/>
        <w:t xml:space="preserve">Prosimy o </w:t>
      </w:r>
      <w:proofErr w:type="gramStart"/>
      <w:r w:rsidRPr="00525E06">
        <w:rPr>
          <w:rFonts w:eastAsia="Calibri"/>
          <w:lang w:eastAsia="en-US"/>
        </w:rPr>
        <w:t xml:space="preserve">wskazanie    </w:t>
      </w:r>
      <w:r w:rsidRPr="00525E06">
        <w:rPr>
          <w:rFonts w:eastAsia="Calibri"/>
          <w:b/>
          <w:u w:val="single"/>
          <w:lang w:eastAsia="en-US"/>
        </w:rPr>
        <w:t>pięciu</w:t>
      </w:r>
      <w:proofErr w:type="gramEnd"/>
      <w:r w:rsidRPr="00525E06">
        <w:rPr>
          <w:rFonts w:eastAsia="Calibri"/>
          <w:b/>
          <w:u w:val="single"/>
          <w:lang w:eastAsia="en-US"/>
        </w:rPr>
        <w:t xml:space="preserve"> najważniejszych</w:t>
      </w:r>
      <w:r w:rsidRPr="00525E06">
        <w:rPr>
          <w:rFonts w:eastAsia="Calibri"/>
          <w:lang w:eastAsia="en-US"/>
        </w:rPr>
        <w:t xml:space="preserve"> z  podanych poniżej powodów , dla których dzieci lub młodzież  </w:t>
      </w:r>
      <w:r w:rsidRPr="00525E06">
        <w:rPr>
          <w:rFonts w:eastAsia="Calibri"/>
          <w:b/>
          <w:u w:val="single"/>
          <w:lang w:eastAsia="en-US"/>
        </w:rPr>
        <w:t>nie sięgają</w:t>
      </w:r>
      <w:r w:rsidRPr="00525E06">
        <w:rPr>
          <w:rFonts w:eastAsia="Calibri"/>
          <w:lang w:eastAsia="en-US"/>
        </w:rPr>
        <w:t xml:space="preserve"> po  środki  i substancje uzależniające</w:t>
      </w:r>
      <w:r w:rsidRPr="00525E06">
        <w:rPr>
          <w:rFonts w:eastAsia="Calibri"/>
          <w:b/>
          <w:lang w:eastAsia="en-US"/>
        </w:rPr>
        <w:t>.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525E06">
        <w:rPr>
          <w:rFonts w:eastAsia="Calibri"/>
          <w:b/>
          <w:color w:val="FF0000"/>
          <w:u w:val="single"/>
          <w:lang w:eastAsia="en-US"/>
        </w:rPr>
        <w:t>Dobre relacje rodzinne</w:t>
      </w:r>
      <w:r w:rsidR="004D2656" w:rsidRPr="004D2656">
        <w:rPr>
          <w:rFonts w:eastAsia="Calibri"/>
          <w:b/>
          <w:color w:val="FF0000"/>
          <w:u w:val="single"/>
          <w:lang w:eastAsia="en-US"/>
        </w:rPr>
        <w:t xml:space="preserve"> 213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 xml:space="preserve">Obawa przed uzależnieniem </w:t>
      </w:r>
      <w:r w:rsidR="004D2656" w:rsidRPr="004D2656">
        <w:rPr>
          <w:rFonts w:eastAsia="Calibri"/>
          <w:b/>
          <w:color w:val="FF0000"/>
          <w:lang w:eastAsia="en-US"/>
        </w:rPr>
        <w:t>73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525E06">
        <w:rPr>
          <w:rFonts w:eastAsia="Calibri"/>
          <w:b/>
          <w:color w:val="FF0000"/>
          <w:u w:val="single"/>
          <w:lang w:eastAsia="en-US"/>
        </w:rPr>
        <w:t>Świadomość skutków dla zdrowia i życia</w:t>
      </w:r>
      <w:r w:rsidR="004D2656" w:rsidRPr="004D2656">
        <w:rPr>
          <w:rFonts w:eastAsia="Calibri"/>
          <w:b/>
          <w:color w:val="FF0000"/>
          <w:u w:val="single"/>
          <w:lang w:eastAsia="en-US"/>
        </w:rPr>
        <w:t xml:space="preserve"> 194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lastRenderedPageBreak/>
        <w:t>Preferowanie zdrowego stylu życia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124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Chęć zachowania jasnego umysłu i dobrej kondycji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70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Wpływ edukacji i kampanii informacyjnych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119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>Ponoszenie dużych kosztów związanych z uzależnieniem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16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Posiadanie motywacji, aspiracji i celów w życiu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105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u w:val="single"/>
          <w:lang w:eastAsia="en-US"/>
        </w:rPr>
      </w:pPr>
      <w:r w:rsidRPr="00525E06">
        <w:rPr>
          <w:rFonts w:eastAsia="Calibri"/>
          <w:b/>
          <w:color w:val="FF0000"/>
          <w:u w:val="single"/>
          <w:lang w:eastAsia="en-US"/>
        </w:rPr>
        <w:t>Pozytywne wzorce w środowisku rodzinnym</w:t>
      </w:r>
      <w:r w:rsidR="004D2656" w:rsidRPr="004D2656">
        <w:rPr>
          <w:rFonts w:eastAsia="Calibri"/>
          <w:b/>
          <w:color w:val="FF0000"/>
          <w:u w:val="single"/>
          <w:lang w:eastAsia="en-US"/>
        </w:rPr>
        <w:t xml:space="preserve"> 156</w:t>
      </w:r>
    </w:p>
    <w:p w:rsidR="00525E06" w:rsidRPr="00525E0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 xml:space="preserve">Umiejętność wyciągania wniosków z negatywnych wzorców </w:t>
      </w:r>
      <w:proofErr w:type="spellStart"/>
      <w:r w:rsidRPr="00525E06">
        <w:rPr>
          <w:rFonts w:eastAsia="Calibri"/>
          <w:lang w:eastAsia="en-US"/>
        </w:rPr>
        <w:t>zachowań</w:t>
      </w:r>
      <w:proofErr w:type="spellEnd"/>
      <w:r w:rsidRPr="00525E06">
        <w:rPr>
          <w:rFonts w:eastAsia="Calibri"/>
          <w:lang w:eastAsia="en-US"/>
        </w:rPr>
        <w:t xml:space="preserve"> osób uzależnionych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52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 xml:space="preserve">Chęć bycia zdrowym </w:t>
      </w:r>
      <w:r w:rsidR="004D2656" w:rsidRPr="004D2656">
        <w:rPr>
          <w:rFonts w:eastAsia="Calibri"/>
          <w:b/>
          <w:color w:val="FF0000"/>
          <w:lang w:eastAsia="en-US"/>
        </w:rPr>
        <w:t>74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 xml:space="preserve">Posiadanie religijnych, </w:t>
      </w:r>
      <w:proofErr w:type="gramStart"/>
      <w:r w:rsidRPr="00525E06">
        <w:rPr>
          <w:rFonts w:eastAsia="Calibri"/>
          <w:lang w:eastAsia="en-US"/>
        </w:rPr>
        <w:t>moralnych,  lub</w:t>
      </w:r>
      <w:proofErr w:type="gramEnd"/>
      <w:r w:rsidRPr="00525E06">
        <w:rPr>
          <w:rFonts w:eastAsia="Calibri"/>
          <w:lang w:eastAsia="en-US"/>
        </w:rPr>
        <w:t xml:space="preserve"> etycznych zasad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29</w:t>
      </w:r>
    </w:p>
    <w:p w:rsidR="00525E06" w:rsidRPr="00525E06" w:rsidRDefault="00525E06" w:rsidP="00525E06">
      <w:pPr>
        <w:spacing w:after="120"/>
        <w:rPr>
          <w:rFonts w:eastAsia="Calibri"/>
          <w:lang w:eastAsia="en-US"/>
        </w:rPr>
      </w:pPr>
      <w:r w:rsidRPr="00525E06">
        <w:rPr>
          <w:rFonts w:eastAsia="Calibri"/>
          <w:lang w:eastAsia="en-US"/>
        </w:rPr>
        <w:t>Brak chęci eksperymentowania i ryzykowania zdrowia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33</w:t>
      </w:r>
    </w:p>
    <w:p w:rsidR="00525E06" w:rsidRPr="00C54826" w:rsidRDefault="00525E06" w:rsidP="00525E06">
      <w:pPr>
        <w:spacing w:after="120"/>
        <w:rPr>
          <w:rFonts w:eastAsia="Calibri"/>
          <w:b/>
          <w:color w:val="FF0000"/>
          <w:lang w:eastAsia="en-US"/>
        </w:rPr>
      </w:pPr>
      <w:r w:rsidRPr="00525E06">
        <w:rPr>
          <w:rFonts w:eastAsia="Calibri"/>
          <w:lang w:eastAsia="en-US"/>
        </w:rPr>
        <w:t>Mocny system wartości</w:t>
      </w:r>
      <w:r w:rsidR="00531AEF">
        <w:rPr>
          <w:rFonts w:eastAsia="Calibri"/>
          <w:lang w:eastAsia="en-US"/>
        </w:rPr>
        <w:t xml:space="preserve"> </w:t>
      </w:r>
      <w:r w:rsidR="004D2656" w:rsidRPr="004D2656">
        <w:rPr>
          <w:rFonts w:eastAsia="Calibri"/>
          <w:b/>
          <w:color w:val="FF0000"/>
          <w:lang w:eastAsia="en-US"/>
        </w:rPr>
        <w:t>116</w:t>
      </w:r>
    </w:p>
    <w:p w:rsidR="00727D64" w:rsidRPr="003C08AE" w:rsidRDefault="00727D64" w:rsidP="00727D64">
      <w:pPr>
        <w:spacing w:after="120"/>
        <w:jc w:val="both"/>
        <w:rPr>
          <w:b/>
        </w:rPr>
      </w:pPr>
      <w:r w:rsidRPr="003C08AE">
        <w:rPr>
          <w:b/>
        </w:rPr>
        <w:t>Wnioski:</w:t>
      </w:r>
    </w:p>
    <w:p w:rsidR="00727D64" w:rsidRDefault="00531AEF" w:rsidP="00727D64">
      <w:pPr>
        <w:jc w:val="both"/>
        <w:rPr>
          <w:b/>
        </w:rPr>
      </w:pPr>
      <w:proofErr w:type="gramStart"/>
      <w:r>
        <w:rPr>
          <w:b/>
        </w:rPr>
        <w:t>Rodzice jako</w:t>
      </w:r>
      <w:proofErr w:type="gramEnd"/>
      <w:r>
        <w:rPr>
          <w:b/>
        </w:rPr>
        <w:t xml:space="preserve"> najistotniejsze czynniki ryzyka powodujące</w:t>
      </w:r>
      <w:r w:rsidR="00221DC1">
        <w:rPr>
          <w:b/>
        </w:rPr>
        <w:t xml:space="preserve"> </w:t>
      </w:r>
      <w:r>
        <w:rPr>
          <w:b/>
        </w:rPr>
        <w:t>sięganie przez</w:t>
      </w:r>
      <w:r w:rsidR="00221DC1">
        <w:rPr>
          <w:b/>
        </w:rPr>
        <w:t xml:space="preserve"> dzieci i młodzież po środki i </w:t>
      </w:r>
      <w:r>
        <w:rPr>
          <w:b/>
        </w:rPr>
        <w:t xml:space="preserve">substancje </w:t>
      </w:r>
      <w:r w:rsidR="00221DC1">
        <w:rPr>
          <w:b/>
        </w:rPr>
        <w:t>uzależniające uznali: presję rówieśników, chęć zaimponowania innym, chęć przynależności do grupy społecznej oraz brak pozytywnych wzorców życia rodzinnego.</w:t>
      </w:r>
    </w:p>
    <w:p w:rsidR="00221DC1" w:rsidRPr="003C08AE" w:rsidRDefault="00221DC1" w:rsidP="00727D64">
      <w:pPr>
        <w:jc w:val="both"/>
        <w:rPr>
          <w:b/>
        </w:rPr>
      </w:pPr>
      <w:r>
        <w:rPr>
          <w:b/>
        </w:rPr>
        <w:t xml:space="preserve">Natomiast czynnikami chroniącymi dzieci i młodzież przed sięganiem po środki </w:t>
      </w:r>
      <w:r>
        <w:rPr>
          <w:b/>
        </w:rPr>
        <w:br/>
        <w:t>i substancje uzależniające według ankietowanych rodziców są: dobre relacje rodzinne, świadomość (wiedza) skutkó</w:t>
      </w:r>
      <w:r w:rsidR="00C54826">
        <w:rPr>
          <w:b/>
        </w:rPr>
        <w:t xml:space="preserve">w dla zdrowia </w:t>
      </w:r>
      <w:r>
        <w:rPr>
          <w:b/>
        </w:rPr>
        <w:t>i życia takich substancji i pozytywne wzorce w środowisku rodzinnym.</w:t>
      </w:r>
    </w:p>
    <w:p w:rsidR="00FF719D" w:rsidRPr="003C08AE" w:rsidRDefault="00FF719D" w:rsidP="00FF719D">
      <w:pPr>
        <w:pStyle w:val="Akapitzlist"/>
        <w:ind w:left="1080"/>
        <w:jc w:val="both"/>
        <w:rPr>
          <w:b/>
        </w:rPr>
      </w:pPr>
    </w:p>
    <w:p w:rsidR="00FF719D" w:rsidRPr="003C08AE" w:rsidRDefault="00FF719D" w:rsidP="00FF719D">
      <w:pPr>
        <w:pStyle w:val="Akapitzlist"/>
        <w:ind w:left="1080"/>
        <w:jc w:val="both"/>
        <w:rPr>
          <w:b/>
        </w:rPr>
      </w:pPr>
    </w:p>
    <w:p w:rsidR="00AC0244" w:rsidRDefault="00531AEF" w:rsidP="00AC0244">
      <w:pPr>
        <w:spacing w:before="120" w:after="120"/>
        <w:ind w:left="284" w:firstLine="283"/>
        <w:jc w:val="center"/>
        <w:rPr>
          <w:b/>
        </w:rPr>
      </w:pPr>
      <w:proofErr w:type="gramStart"/>
      <w:r>
        <w:rPr>
          <w:b/>
        </w:rPr>
        <w:t xml:space="preserve">WYWIAD </w:t>
      </w:r>
      <w:r w:rsidR="00AC0244" w:rsidRPr="00531AEF">
        <w:rPr>
          <w:b/>
        </w:rPr>
        <w:t xml:space="preserve"> Z</w:t>
      </w:r>
      <w:proofErr w:type="gramEnd"/>
      <w:r w:rsidR="00AC0244" w:rsidRPr="00531AEF">
        <w:rPr>
          <w:b/>
        </w:rPr>
        <w:t xml:space="preserve"> UCZNIAMI</w:t>
      </w:r>
      <w:r>
        <w:rPr>
          <w:b/>
        </w:rPr>
        <w:t xml:space="preserve"> </w:t>
      </w:r>
      <w:r w:rsidR="004D2656" w:rsidRPr="00531AEF">
        <w:rPr>
          <w:b/>
        </w:rPr>
        <w:t>–wrzesień 2026</w:t>
      </w:r>
    </w:p>
    <w:p w:rsidR="00531AEF" w:rsidRPr="00531AEF" w:rsidRDefault="00531AEF" w:rsidP="00AC0244">
      <w:pPr>
        <w:spacing w:before="120" w:after="120"/>
        <w:ind w:left="284" w:firstLine="283"/>
        <w:jc w:val="center"/>
        <w:rPr>
          <w:b/>
        </w:rPr>
      </w:pPr>
    </w:p>
    <w:p w:rsidR="00547D6E" w:rsidRPr="004D2656" w:rsidRDefault="00547D6E" w:rsidP="00547D6E">
      <w:pPr>
        <w:spacing w:before="120" w:after="120"/>
        <w:ind w:left="284" w:firstLine="283"/>
        <w:jc w:val="center"/>
        <w:rPr>
          <w:b/>
          <w:color w:val="FF0000"/>
        </w:rPr>
      </w:pPr>
      <w:r w:rsidRPr="004D2656">
        <w:rPr>
          <w:b/>
          <w:color w:val="FF0000"/>
        </w:rPr>
        <w:t>W wywiadzie</w:t>
      </w:r>
      <w:r w:rsidR="004D2656" w:rsidRPr="004D2656">
        <w:rPr>
          <w:b/>
          <w:color w:val="FF0000"/>
        </w:rPr>
        <w:t xml:space="preserve"> wzięło udział 36</w:t>
      </w:r>
      <w:r w:rsidRPr="004D2656">
        <w:rPr>
          <w:b/>
          <w:color w:val="FF0000"/>
        </w:rPr>
        <w:t xml:space="preserve"> uczniów z klas IV- VIII</w:t>
      </w:r>
    </w:p>
    <w:p w:rsidR="00547D6E" w:rsidRDefault="000416BA" w:rsidP="00547D6E">
      <w:pPr>
        <w:jc w:val="center"/>
        <w:rPr>
          <w:b/>
          <w:bCs/>
        </w:rPr>
      </w:pPr>
      <w:r>
        <w:rPr>
          <w:b/>
          <w:bCs/>
        </w:rPr>
        <w:t>Na pytanie:</w:t>
      </w:r>
    </w:p>
    <w:p w:rsidR="004D2656" w:rsidRDefault="004D2656" w:rsidP="00547D6E">
      <w:pPr>
        <w:jc w:val="center"/>
        <w:rPr>
          <w:b/>
          <w:bCs/>
        </w:rPr>
      </w:pPr>
    </w:p>
    <w:p w:rsidR="004D2656" w:rsidRDefault="004D2656" w:rsidP="004D2656">
      <w:pPr>
        <w:jc w:val="both"/>
        <w:rPr>
          <w:bCs/>
        </w:rPr>
      </w:pPr>
      <w:r>
        <w:rPr>
          <w:b/>
          <w:bCs/>
        </w:rPr>
        <w:t>1.</w:t>
      </w:r>
      <w:r w:rsidR="00C54826">
        <w:rPr>
          <w:b/>
          <w:bCs/>
        </w:rPr>
        <w:t xml:space="preserve"> </w:t>
      </w:r>
      <w:r w:rsidRPr="004D2656">
        <w:rPr>
          <w:b/>
          <w:bCs/>
        </w:rPr>
        <w:t xml:space="preserve">Co powoduje, że niektóre dzieci i młodzież </w:t>
      </w:r>
      <w:r w:rsidRPr="000416BA">
        <w:rPr>
          <w:b/>
          <w:bCs/>
          <w:u w:val="single"/>
        </w:rPr>
        <w:t>sięgają</w:t>
      </w:r>
      <w:r w:rsidRPr="004D2656">
        <w:rPr>
          <w:b/>
          <w:bCs/>
        </w:rPr>
        <w:t xml:space="preserve"> po</w:t>
      </w:r>
      <w:r w:rsidR="00D11930">
        <w:rPr>
          <w:b/>
          <w:bCs/>
        </w:rPr>
        <w:t xml:space="preserve"> środki i substancje uzależniające?</w:t>
      </w:r>
    </w:p>
    <w:p w:rsidR="00D11930" w:rsidRDefault="00D11930" w:rsidP="004D2656">
      <w:pPr>
        <w:jc w:val="both"/>
        <w:rPr>
          <w:bCs/>
        </w:rPr>
      </w:pPr>
    </w:p>
    <w:p w:rsidR="00D11930" w:rsidRDefault="00D11930" w:rsidP="004D2656">
      <w:pPr>
        <w:jc w:val="both"/>
        <w:rPr>
          <w:bCs/>
        </w:rPr>
      </w:pPr>
      <w:r>
        <w:rPr>
          <w:bCs/>
        </w:rPr>
        <w:t>Uczniowie wskazali na:</w:t>
      </w:r>
    </w:p>
    <w:p w:rsidR="00D11930" w:rsidRDefault="00D11930" w:rsidP="004D2656">
      <w:pPr>
        <w:jc w:val="both"/>
        <w:rPr>
          <w:bCs/>
        </w:rPr>
      </w:pPr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uleganie</w:t>
      </w:r>
      <w:proofErr w:type="gramEnd"/>
      <w:r>
        <w:rPr>
          <w:bCs/>
        </w:rPr>
        <w:t xml:space="preserve"> namowom rówieśników</w:t>
      </w:r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towarzystwo</w:t>
      </w:r>
      <w:proofErr w:type="gramEnd"/>
      <w:r>
        <w:rPr>
          <w:bCs/>
        </w:rPr>
        <w:t xml:space="preserve"> rówieśników</w:t>
      </w:r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ciekawość</w:t>
      </w:r>
      <w:proofErr w:type="gramEnd"/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ucieczkę</w:t>
      </w:r>
      <w:proofErr w:type="gramEnd"/>
      <w:r>
        <w:rPr>
          <w:bCs/>
        </w:rPr>
        <w:t xml:space="preserve"> od problemów</w:t>
      </w:r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ignorowanie</w:t>
      </w:r>
      <w:proofErr w:type="gramEnd"/>
      <w:r>
        <w:rPr>
          <w:bCs/>
        </w:rPr>
        <w:t xml:space="preserve"> wiedzy o szkodliwości tych substancji</w:t>
      </w:r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dostępność</w:t>
      </w:r>
      <w:proofErr w:type="gramEnd"/>
      <w:r>
        <w:rPr>
          <w:bCs/>
        </w:rPr>
        <w:t xml:space="preserve"> do tych środków i substancji w domu</w:t>
      </w:r>
    </w:p>
    <w:p w:rsidR="00D11930" w:rsidRDefault="00D11930" w:rsidP="004D2656">
      <w:pPr>
        <w:jc w:val="both"/>
        <w:rPr>
          <w:bCs/>
        </w:rPr>
      </w:pPr>
      <w:proofErr w:type="gramStart"/>
      <w:r>
        <w:rPr>
          <w:bCs/>
        </w:rPr>
        <w:t>niska</w:t>
      </w:r>
      <w:proofErr w:type="gramEnd"/>
      <w:r>
        <w:rPr>
          <w:bCs/>
        </w:rPr>
        <w:t xml:space="preserve"> samoocenę</w:t>
      </w:r>
    </w:p>
    <w:p w:rsidR="000416BA" w:rsidRDefault="000416BA" w:rsidP="004D2656">
      <w:pPr>
        <w:jc w:val="both"/>
        <w:rPr>
          <w:bCs/>
        </w:rPr>
      </w:pPr>
    </w:p>
    <w:p w:rsidR="00D11930" w:rsidRDefault="000416BA" w:rsidP="004D2656">
      <w:pPr>
        <w:jc w:val="both"/>
        <w:rPr>
          <w:b/>
          <w:bCs/>
        </w:rPr>
      </w:pPr>
      <w:r w:rsidRPr="000416BA">
        <w:rPr>
          <w:b/>
          <w:bCs/>
        </w:rPr>
        <w:t>Na pyt</w:t>
      </w:r>
      <w:r>
        <w:rPr>
          <w:b/>
          <w:bCs/>
        </w:rPr>
        <w:t>a</w:t>
      </w:r>
      <w:r w:rsidRPr="000416BA">
        <w:rPr>
          <w:b/>
          <w:bCs/>
        </w:rPr>
        <w:t>nie</w:t>
      </w:r>
      <w:r>
        <w:rPr>
          <w:b/>
          <w:bCs/>
        </w:rPr>
        <w:t>:</w:t>
      </w:r>
    </w:p>
    <w:p w:rsidR="000416BA" w:rsidRPr="000416BA" w:rsidRDefault="000416BA" w:rsidP="004D2656">
      <w:pPr>
        <w:jc w:val="both"/>
        <w:rPr>
          <w:b/>
          <w:bCs/>
        </w:rPr>
      </w:pPr>
    </w:p>
    <w:p w:rsidR="00D11930" w:rsidRDefault="00D11930" w:rsidP="00D11930">
      <w:pPr>
        <w:jc w:val="both"/>
        <w:rPr>
          <w:bCs/>
        </w:rPr>
      </w:pPr>
      <w:proofErr w:type="spellStart"/>
      <w:r>
        <w:rPr>
          <w:b/>
          <w:bCs/>
        </w:rPr>
        <w:t>1.</w:t>
      </w:r>
      <w:r w:rsidRPr="004D2656">
        <w:rPr>
          <w:b/>
          <w:bCs/>
        </w:rPr>
        <w:t>Co</w:t>
      </w:r>
      <w:proofErr w:type="spellEnd"/>
      <w:r w:rsidRPr="004D2656">
        <w:rPr>
          <w:b/>
          <w:bCs/>
        </w:rPr>
        <w:t xml:space="preserve"> powoduje, że niektóre dzieci i młodzież</w:t>
      </w:r>
      <w:r w:rsidR="00531AEF">
        <w:rPr>
          <w:b/>
          <w:bCs/>
        </w:rPr>
        <w:t xml:space="preserve"> </w:t>
      </w:r>
      <w:r w:rsidR="000416BA" w:rsidRPr="000416BA">
        <w:rPr>
          <w:b/>
          <w:bCs/>
          <w:u w:val="single"/>
        </w:rPr>
        <w:t>nie</w:t>
      </w:r>
      <w:r w:rsidR="00531AEF">
        <w:rPr>
          <w:b/>
          <w:bCs/>
          <w:u w:val="single"/>
        </w:rPr>
        <w:t xml:space="preserve"> </w:t>
      </w:r>
      <w:r w:rsidRPr="000416BA">
        <w:rPr>
          <w:b/>
          <w:bCs/>
          <w:u w:val="single"/>
        </w:rPr>
        <w:t>sięgają</w:t>
      </w:r>
      <w:r w:rsidRPr="004D2656">
        <w:rPr>
          <w:b/>
          <w:bCs/>
        </w:rPr>
        <w:t xml:space="preserve"> po</w:t>
      </w:r>
      <w:r>
        <w:rPr>
          <w:b/>
          <w:bCs/>
        </w:rPr>
        <w:t xml:space="preserve"> środki i substancje uzależniające?</w:t>
      </w:r>
    </w:p>
    <w:p w:rsidR="00D11930" w:rsidRDefault="00D11930" w:rsidP="00D11930">
      <w:pPr>
        <w:jc w:val="both"/>
        <w:rPr>
          <w:bCs/>
        </w:rPr>
      </w:pPr>
    </w:p>
    <w:p w:rsidR="000416BA" w:rsidRDefault="000416BA" w:rsidP="00D11930">
      <w:pPr>
        <w:jc w:val="both"/>
        <w:rPr>
          <w:bCs/>
        </w:rPr>
      </w:pPr>
      <w:r>
        <w:rPr>
          <w:bCs/>
        </w:rPr>
        <w:lastRenderedPageBreak/>
        <w:t>Uczniowie wskazali na:</w:t>
      </w:r>
    </w:p>
    <w:p w:rsidR="000416BA" w:rsidRDefault="000416BA" w:rsidP="00D11930">
      <w:pPr>
        <w:jc w:val="both"/>
        <w:rPr>
          <w:bCs/>
        </w:rPr>
      </w:pPr>
    </w:p>
    <w:p w:rsidR="000416BA" w:rsidRDefault="000416BA" w:rsidP="00D11930">
      <w:pPr>
        <w:jc w:val="both"/>
        <w:rPr>
          <w:bCs/>
        </w:rPr>
      </w:pPr>
      <w:proofErr w:type="gramStart"/>
      <w:r>
        <w:rPr>
          <w:bCs/>
        </w:rPr>
        <w:t>pozytywne</w:t>
      </w:r>
      <w:proofErr w:type="gramEnd"/>
      <w:r>
        <w:rPr>
          <w:bCs/>
        </w:rPr>
        <w:t xml:space="preserve"> wzorce rodzinne</w:t>
      </w:r>
    </w:p>
    <w:p w:rsidR="000416BA" w:rsidRDefault="000416BA" w:rsidP="00D11930">
      <w:pPr>
        <w:jc w:val="both"/>
        <w:rPr>
          <w:bCs/>
        </w:rPr>
      </w:pPr>
      <w:proofErr w:type="gramStart"/>
      <w:r>
        <w:rPr>
          <w:bCs/>
        </w:rPr>
        <w:t>dbanie</w:t>
      </w:r>
      <w:proofErr w:type="gramEnd"/>
      <w:r>
        <w:rPr>
          <w:bCs/>
        </w:rPr>
        <w:t xml:space="preserve"> o własne zdrowie</w:t>
      </w:r>
    </w:p>
    <w:p w:rsidR="000416BA" w:rsidRDefault="000416BA" w:rsidP="00D11930">
      <w:pPr>
        <w:jc w:val="both"/>
        <w:rPr>
          <w:bCs/>
        </w:rPr>
      </w:pPr>
      <w:proofErr w:type="gramStart"/>
      <w:r>
        <w:rPr>
          <w:bCs/>
        </w:rPr>
        <w:t>lęk</w:t>
      </w:r>
      <w:proofErr w:type="gramEnd"/>
      <w:r>
        <w:rPr>
          <w:bCs/>
        </w:rPr>
        <w:t xml:space="preserve"> przez karą w domu</w:t>
      </w:r>
    </w:p>
    <w:p w:rsidR="000416BA" w:rsidRDefault="000416BA" w:rsidP="00D11930">
      <w:pPr>
        <w:jc w:val="both"/>
        <w:rPr>
          <w:bCs/>
        </w:rPr>
      </w:pPr>
      <w:proofErr w:type="gramStart"/>
      <w:r>
        <w:rPr>
          <w:bCs/>
        </w:rPr>
        <w:t>zbyt</w:t>
      </w:r>
      <w:proofErr w:type="gramEnd"/>
      <w:r>
        <w:rPr>
          <w:bCs/>
        </w:rPr>
        <w:t xml:space="preserve"> duże koszty związane z wydawaniem pieniędzy na te substancje</w:t>
      </w:r>
    </w:p>
    <w:p w:rsidR="000416BA" w:rsidRDefault="000416BA" w:rsidP="00D11930">
      <w:pPr>
        <w:jc w:val="both"/>
        <w:rPr>
          <w:bCs/>
        </w:rPr>
      </w:pPr>
      <w:proofErr w:type="gramStart"/>
      <w:r>
        <w:rPr>
          <w:bCs/>
        </w:rPr>
        <w:t>silną</w:t>
      </w:r>
      <w:proofErr w:type="gramEnd"/>
      <w:r>
        <w:rPr>
          <w:bCs/>
        </w:rPr>
        <w:t xml:space="preserve"> wolę</w:t>
      </w:r>
    </w:p>
    <w:p w:rsidR="000416BA" w:rsidRDefault="000416BA" w:rsidP="00D11930">
      <w:pPr>
        <w:jc w:val="both"/>
        <w:rPr>
          <w:bCs/>
        </w:rPr>
      </w:pPr>
      <w:proofErr w:type="gramStart"/>
      <w:r>
        <w:rPr>
          <w:bCs/>
        </w:rPr>
        <w:t>obawę</w:t>
      </w:r>
      <w:proofErr w:type="gramEnd"/>
      <w:r>
        <w:rPr>
          <w:bCs/>
        </w:rPr>
        <w:t xml:space="preserve"> przed uzależnieniem</w:t>
      </w:r>
    </w:p>
    <w:p w:rsidR="000416BA" w:rsidRDefault="000416BA" w:rsidP="00D11930">
      <w:pPr>
        <w:jc w:val="both"/>
        <w:rPr>
          <w:bCs/>
        </w:rPr>
      </w:pPr>
    </w:p>
    <w:p w:rsidR="00547D6E" w:rsidRDefault="005D58E2" w:rsidP="005D58E2">
      <w:pPr>
        <w:spacing w:after="120"/>
        <w:jc w:val="both"/>
        <w:rPr>
          <w:b/>
        </w:rPr>
      </w:pPr>
      <w:r w:rsidRPr="003C08AE">
        <w:rPr>
          <w:b/>
        </w:rPr>
        <w:t>Wnioski:</w:t>
      </w:r>
    </w:p>
    <w:p w:rsidR="00C82F56" w:rsidRPr="00C82F56" w:rsidRDefault="00221DC1" w:rsidP="00C82F56">
      <w:pPr>
        <w:jc w:val="both"/>
        <w:rPr>
          <w:b/>
          <w:bCs/>
        </w:rPr>
      </w:pPr>
      <w:proofErr w:type="gramStart"/>
      <w:r>
        <w:rPr>
          <w:b/>
        </w:rPr>
        <w:t>Uczniowie jako</w:t>
      </w:r>
      <w:proofErr w:type="gramEnd"/>
      <w:r>
        <w:rPr>
          <w:b/>
        </w:rPr>
        <w:t xml:space="preserve"> najistotniejsze czynniki ryzyka powodujące sięganie przez dzieci i młodzież po środki i substancje uzależniające wskazali na: uleganie namowom innych</w:t>
      </w:r>
      <w:r w:rsidR="00C82F56">
        <w:rPr>
          <w:b/>
        </w:rPr>
        <w:t xml:space="preserve"> towarzystwo rówieśników, </w:t>
      </w:r>
      <w:r w:rsidR="00C82F56" w:rsidRPr="00C82F56">
        <w:rPr>
          <w:b/>
          <w:bCs/>
        </w:rPr>
        <w:t>ciekawość</w:t>
      </w:r>
      <w:r w:rsidR="00C82F56">
        <w:rPr>
          <w:b/>
          <w:bCs/>
        </w:rPr>
        <w:t xml:space="preserve">, </w:t>
      </w:r>
      <w:r w:rsidR="00C82F56" w:rsidRPr="00C82F56">
        <w:rPr>
          <w:b/>
          <w:bCs/>
        </w:rPr>
        <w:t>ucieczkę od problemów</w:t>
      </w:r>
      <w:r w:rsidR="00C82F56">
        <w:rPr>
          <w:b/>
          <w:bCs/>
        </w:rPr>
        <w:t xml:space="preserve">, </w:t>
      </w:r>
      <w:r w:rsidR="00C82F56" w:rsidRPr="00C82F56">
        <w:rPr>
          <w:b/>
          <w:bCs/>
        </w:rPr>
        <w:t>ignorowanie wiedzy o szkodliwości tych substancji</w:t>
      </w:r>
      <w:r w:rsidR="00C82F56">
        <w:rPr>
          <w:b/>
          <w:bCs/>
        </w:rPr>
        <w:t xml:space="preserve">, </w:t>
      </w:r>
      <w:r w:rsidR="00C82F56" w:rsidRPr="00C82F56">
        <w:rPr>
          <w:b/>
          <w:bCs/>
        </w:rPr>
        <w:t>dostępność do tych środków i substancji w domu</w:t>
      </w:r>
      <w:r w:rsidR="00C82F56">
        <w:rPr>
          <w:b/>
          <w:bCs/>
        </w:rPr>
        <w:t xml:space="preserve">, </w:t>
      </w:r>
      <w:r w:rsidR="00C82F56" w:rsidRPr="00C82F56">
        <w:rPr>
          <w:b/>
          <w:bCs/>
        </w:rPr>
        <w:t>niska samoocenę</w:t>
      </w:r>
      <w:r w:rsidR="00C82F56">
        <w:rPr>
          <w:b/>
          <w:bCs/>
        </w:rPr>
        <w:t>.</w:t>
      </w:r>
    </w:p>
    <w:p w:rsidR="00221DC1" w:rsidRDefault="00221DC1" w:rsidP="00221DC1">
      <w:pPr>
        <w:jc w:val="both"/>
        <w:rPr>
          <w:b/>
        </w:rPr>
      </w:pPr>
    </w:p>
    <w:p w:rsidR="00C82F56" w:rsidRPr="00C82F56" w:rsidRDefault="00221DC1" w:rsidP="00C82F56">
      <w:pPr>
        <w:jc w:val="both"/>
        <w:rPr>
          <w:b/>
          <w:bCs/>
        </w:rPr>
      </w:pPr>
      <w:r>
        <w:rPr>
          <w:b/>
        </w:rPr>
        <w:t xml:space="preserve">Natomiast czynnikami chroniącymi dzieci i młodzież przed sięganiem po środki </w:t>
      </w:r>
      <w:r>
        <w:rPr>
          <w:b/>
        </w:rPr>
        <w:br/>
        <w:t>i substancje uzależniające wedł</w:t>
      </w:r>
      <w:r w:rsidR="00C82F56">
        <w:rPr>
          <w:b/>
        </w:rPr>
        <w:t>ug ankietowanych uczniów</w:t>
      </w:r>
      <w:r>
        <w:rPr>
          <w:b/>
        </w:rPr>
        <w:t xml:space="preserve"> są: </w:t>
      </w:r>
      <w:r w:rsidR="00C82F56" w:rsidRPr="00C82F56">
        <w:rPr>
          <w:b/>
          <w:bCs/>
        </w:rPr>
        <w:t>pozytywne wzorce rodzinne</w:t>
      </w:r>
    </w:p>
    <w:p w:rsidR="00C82F56" w:rsidRPr="00C82F56" w:rsidRDefault="00C82F56" w:rsidP="00C82F56">
      <w:pPr>
        <w:jc w:val="both"/>
        <w:rPr>
          <w:b/>
          <w:bCs/>
        </w:rPr>
      </w:pPr>
      <w:proofErr w:type="gramStart"/>
      <w:r w:rsidRPr="00C82F56">
        <w:rPr>
          <w:b/>
          <w:bCs/>
        </w:rPr>
        <w:t>dbanie</w:t>
      </w:r>
      <w:proofErr w:type="gramEnd"/>
      <w:r w:rsidRPr="00C82F56">
        <w:rPr>
          <w:b/>
          <w:bCs/>
        </w:rPr>
        <w:t xml:space="preserve"> o własne zdrowie</w:t>
      </w:r>
      <w:r>
        <w:rPr>
          <w:b/>
          <w:bCs/>
        </w:rPr>
        <w:t xml:space="preserve">, </w:t>
      </w:r>
      <w:r w:rsidRPr="00C82F56">
        <w:rPr>
          <w:b/>
          <w:bCs/>
        </w:rPr>
        <w:t>lęk przez karą w domu</w:t>
      </w:r>
      <w:r>
        <w:rPr>
          <w:b/>
          <w:bCs/>
        </w:rPr>
        <w:t xml:space="preserve">, </w:t>
      </w:r>
      <w:r w:rsidRPr="00C82F56">
        <w:rPr>
          <w:b/>
          <w:bCs/>
        </w:rPr>
        <w:t xml:space="preserve">zbyt duże koszty związane </w:t>
      </w:r>
      <w:r>
        <w:rPr>
          <w:b/>
          <w:bCs/>
        </w:rPr>
        <w:br/>
      </w:r>
      <w:r w:rsidRPr="00C82F56">
        <w:rPr>
          <w:b/>
          <w:bCs/>
        </w:rPr>
        <w:t>z wydawaniem pieniędzy na te substancje</w:t>
      </w:r>
      <w:r>
        <w:rPr>
          <w:b/>
          <w:bCs/>
        </w:rPr>
        <w:t>, silna wola, obawa</w:t>
      </w:r>
      <w:r w:rsidRPr="00C82F56">
        <w:rPr>
          <w:b/>
          <w:bCs/>
        </w:rPr>
        <w:t xml:space="preserve"> przed uzależnieniem</w:t>
      </w:r>
      <w:r>
        <w:rPr>
          <w:b/>
          <w:bCs/>
        </w:rPr>
        <w:t>.</w:t>
      </w:r>
    </w:p>
    <w:p w:rsidR="00221DC1" w:rsidRPr="003C08AE" w:rsidRDefault="00221DC1" w:rsidP="00221DC1">
      <w:pPr>
        <w:jc w:val="both"/>
        <w:rPr>
          <w:b/>
        </w:rPr>
      </w:pPr>
    </w:p>
    <w:p w:rsidR="00AC0244" w:rsidRDefault="00AC0244" w:rsidP="00AC0244">
      <w:pPr>
        <w:jc w:val="both"/>
      </w:pPr>
    </w:p>
    <w:p w:rsidR="00F71B58" w:rsidRPr="003C08AE" w:rsidRDefault="00F71B58" w:rsidP="00AC0244">
      <w:pPr>
        <w:jc w:val="both"/>
      </w:pPr>
    </w:p>
    <w:p w:rsidR="00C82F56" w:rsidRDefault="005D1A42" w:rsidP="00C82F56">
      <w:pPr>
        <w:tabs>
          <w:tab w:val="left" w:pos="840"/>
        </w:tabs>
        <w:jc w:val="center"/>
        <w:rPr>
          <w:b/>
          <w:sz w:val="28"/>
          <w:szCs w:val="28"/>
        </w:rPr>
      </w:pPr>
      <w:r w:rsidRPr="00C82F56">
        <w:rPr>
          <w:b/>
          <w:sz w:val="28"/>
          <w:szCs w:val="28"/>
        </w:rPr>
        <w:t>Na po</w:t>
      </w:r>
      <w:r w:rsidR="00103EFB" w:rsidRPr="00C82F56">
        <w:rPr>
          <w:b/>
          <w:sz w:val="28"/>
          <w:szCs w:val="28"/>
        </w:rPr>
        <w:t xml:space="preserve">dstawie przeprowadzonych diagnoz </w:t>
      </w:r>
      <w:r w:rsidRPr="00C82F56">
        <w:rPr>
          <w:b/>
          <w:sz w:val="28"/>
          <w:szCs w:val="28"/>
        </w:rPr>
        <w:t xml:space="preserve">wyodrębniono następujące czynniki </w:t>
      </w:r>
    </w:p>
    <w:p w:rsidR="005D1A42" w:rsidRPr="00C82F56" w:rsidRDefault="005D1A42" w:rsidP="00C82F56">
      <w:pPr>
        <w:tabs>
          <w:tab w:val="left" w:pos="840"/>
        </w:tabs>
        <w:jc w:val="center"/>
        <w:rPr>
          <w:b/>
          <w:sz w:val="28"/>
          <w:szCs w:val="28"/>
        </w:rPr>
      </w:pPr>
      <w:r w:rsidRPr="00C82F56">
        <w:rPr>
          <w:b/>
          <w:sz w:val="28"/>
          <w:szCs w:val="28"/>
        </w:rPr>
        <w:t>chroniące</w:t>
      </w:r>
      <w:r w:rsidR="00C82F56" w:rsidRPr="00C82F56">
        <w:rPr>
          <w:b/>
          <w:sz w:val="28"/>
          <w:szCs w:val="28"/>
        </w:rPr>
        <w:t xml:space="preserve"> </w:t>
      </w:r>
      <w:r w:rsidRPr="00C82F56">
        <w:rPr>
          <w:b/>
          <w:sz w:val="28"/>
          <w:szCs w:val="28"/>
        </w:rPr>
        <w:t>i czynniki ryzyka występujące w środowisku szko</w:t>
      </w:r>
      <w:r w:rsidR="00103EFB" w:rsidRPr="00C82F56">
        <w:rPr>
          <w:b/>
          <w:sz w:val="28"/>
          <w:szCs w:val="28"/>
        </w:rPr>
        <w:t>l</w:t>
      </w:r>
      <w:r w:rsidR="000416BA" w:rsidRPr="00C82F56">
        <w:rPr>
          <w:b/>
          <w:sz w:val="28"/>
          <w:szCs w:val="28"/>
        </w:rPr>
        <w:t>nym</w:t>
      </w:r>
      <w:r w:rsidR="00DF526D">
        <w:rPr>
          <w:b/>
          <w:sz w:val="28"/>
          <w:szCs w:val="28"/>
        </w:rPr>
        <w:t xml:space="preserve"> i </w:t>
      </w:r>
      <w:proofErr w:type="gramStart"/>
      <w:r w:rsidR="00DF526D">
        <w:rPr>
          <w:b/>
          <w:sz w:val="28"/>
          <w:szCs w:val="28"/>
        </w:rPr>
        <w:t xml:space="preserve">pozaszkolnym </w:t>
      </w:r>
      <w:r w:rsidR="000416BA" w:rsidRPr="00C82F56">
        <w:rPr>
          <w:b/>
          <w:sz w:val="28"/>
          <w:szCs w:val="28"/>
        </w:rPr>
        <w:t xml:space="preserve"> uczniów</w:t>
      </w:r>
      <w:proofErr w:type="gramEnd"/>
      <w:r w:rsidR="000416BA" w:rsidRPr="00C82F56">
        <w:rPr>
          <w:b/>
          <w:sz w:val="28"/>
          <w:szCs w:val="28"/>
        </w:rPr>
        <w:t xml:space="preserve"> na rok szkolny 2026/2027</w:t>
      </w:r>
    </w:p>
    <w:p w:rsidR="00CF34C6" w:rsidRDefault="00CF34C6" w:rsidP="00A81C82">
      <w:pPr>
        <w:tabs>
          <w:tab w:val="left" w:pos="840"/>
        </w:tabs>
        <w:jc w:val="center"/>
        <w:rPr>
          <w:b/>
          <w:sz w:val="28"/>
          <w:szCs w:val="28"/>
          <w:u w:val="single"/>
        </w:rPr>
      </w:pPr>
    </w:p>
    <w:p w:rsidR="004470F2" w:rsidRDefault="00FA2B36" w:rsidP="00C54826">
      <w:pPr>
        <w:spacing w:before="120" w:after="120"/>
        <w:jc w:val="both"/>
        <w:rPr>
          <w:b/>
        </w:rPr>
      </w:pPr>
      <w:r w:rsidRPr="003C08AE">
        <w:rPr>
          <w:b/>
        </w:rPr>
        <w:t>CZYNNIKI CHRONIĄCE</w:t>
      </w:r>
    </w:p>
    <w:p w:rsidR="008C5BBD" w:rsidRDefault="008C5BBD" w:rsidP="00C54826">
      <w:pPr>
        <w:spacing w:before="120" w:after="120"/>
        <w:jc w:val="both"/>
      </w:pPr>
      <w:r w:rsidRPr="008C5BBD">
        <w:t xml:space="preserve">1. </w:t>
      </w:r>
      <w:r>
        <w:t>Wprowadzenie przez Ministerstwo Edukacji Narodowej zakazu używania telefonów przez uczniów na terenie szkoły.</w:t>
      </w:r>
    </w:p>
    <w:p w:rsidR="00AC75B8" w:rsidRPr="008C5BBD" w:rsidRDefault="00AC75B8" w:rsidP="00C54826">
      <w:pPr>
        <w:spacing w:before="120" w:after="120"/>
        <w:jc w:val="both"/>
      </w:pPr>
      <w:r>
        <w:t>2. Standardy Ochrony Małoletnich obowiązujące w szkole</w:t>
      </w:r>
    </w:p>
    <w:p w:rsidR="004470F2" w:rsidRPr="003C08AE" w:rsidRDefault="00AC75B8" w:rsidP="005D0AA8">
      <w:pPr>
        <w:spacing w:before="120" w:after="120"/>
        <w:jc w:val="both"/>
      </w:pPr>
      <w:r>
        <w:t>3</w:t>
      </w:r>
      <w:r w:rsidR="00C54826">
        <w:t xml:space="preserve">. </w:t>
      </w:r>
      <w:r w:rsidR="00D56371">
        <w:t>Dobre relacje w rodzinie i pozytywne wzorce w środowisku rodzinnym.</w:t>
      </w:r>
    </w:p>
    <w:p w:rsidR="004470F2" w:rsidRPr="003C08AE" w:rsidRDefault="00AC75B8" w:rsidP="004470F2">
      <w:pPr>
        <w:spacing w:before="120" w:after="120" w:line="276" w:lineRule="auto"/>
        <w:jc w:val="both"/>
      </w:pPr>
      <w:r>
        <w:t>4</w:t>
      </w:r>
      <w:r w:rsidR="00D56371">
        <w:t xml:space="preserve">.  </w:t>
      </w:r>
      <w:proofErr w:type="gramStart"/>
      <w:r w:rsidR="00DF526D">
        <w:t>Ś</w:t>
      </w:r>
      <w:r w:rsidR="00D56371">
        <w:t xml:space="preserve">wiadomość </w:t>
      </w:r>
      <w:r w:rsidR="00DF526D">
        <w:t xml:space="preserve"> (wiedza</w:t>
      </w:r>
      <w:proofErr w:type="gramEnd"/>
      <w:r w:rsidR="00DF526D">
        <w:t xml:space="preserve">) dzieci i młodzieży </w:t>
      </w:r>
      <w:r w:rsidR="00D56371">
        <w:t>na temat szkodliwości substancji uzależniających.</w:t>
      </w:r>
    </w:p>
    <w:p w:rsidR="004C5B14" w:rsidRDefault="00AC75B8" w:rsidP="004470F2">
      <w:pPr>
        <w:spacing w:before="120" w:after="120" w:line="276" w:lineRule="auto"/>
        <w:jc w:val="both"/>
      </w:pPr>
      <w:r>
        <w:t>5</w:t>
      </w:r>
      <w:r w:rsidR="00D56371">
        <w:t>. Dbałość o własne zdrowie.</w:t>
      </w:r>
    </w:p>
    <w:p w:rsidR="00D56371" w:rsidRDefault="00AC75B8" w:rsidP="004470F2">
      <w:pPr>
        <w:spacing w:before="120" w:after="120" w:line="276" w:lineRule="auto"/>
        <w:jc w:val="both"/>
      </w:pPr>
      <w:r>
        <w:t>6</w:t>
      </w:r>
      <w:r w:rsidR="00D56371">
        <w:t>. Silna wola.</w:t>
      </w:r>
    </w:p>
    <w:p w:rsidR="004470F2" w:rsidRPr="003C08AE" w:rsidRDefault="00AC75B8" w:rsidP="00DF526D">
      <w:pPr>
        <w:spacing w:before="120" w:after="120" w:line="276" w:lineRule="auto"/>
        <w:jc w:val="both"/>
      </w:pPr>
      <w:r>
        <w:t>7</w:t>
      </w:r>
      <w:r w:rsidR="00D56371" w:rsidRPr="00DF526D">
        <w:t>.</w:t>
      </w:r>
      <w:r w:rsidR="00DF526D">
        <w:t xml:space="preserve"> Duże koszty związane z koniecznością kupowania substancji uzależniających.</w:t>
      </w:r>
    </w:p>
    <w:p w:rsidR="00915442" w:rsidRPr="003C08AE" w:rsidRDefault="00915442" w:rsidP="00915442">
      <w:pPr>
        <w:pStyle w:val="Akapitzlist"/>
        <w:ind w:left="1080"/>
        <w:jc w:val="both"/>
      </w:pPr>
    </w:p>
    <w:p w:rsidR="00FA2B36" w:rsidRDefault="00FA2B36" w:rsidP="00C54826">
      <w:pPr>
        <w:spacing w:before="120" w:after="120"/>
        <w:jc w:val="both"/>
        <w:rPr>
          <w:b/>
        </w:rPr>
      </w:pPr>
      <w:r w:rsidRPr="003C08AE">
        <w:rPr>
          <w:b/>
        </w:rPr>
        <w:t>CZYNNIKI RYZYKA</w:t>
      </w:r>
    </w:p>
    <w:p w:rsidR="008C5BBD" w:rsidRDefault="008C5BBD" w:rsidP="00C54826">
      <w:pPr>
        <w:spacing w:before="120" w:after="120"/>
        <w:jc w:val="both"/>
      </w:pPr>
      <w:r w:rsidRPr="008C5BBD">
        <w:t xml:space="preserve">1. </w:t>
      </w:r>
      <w:r>
        <w:t>Pojawienie się problemu palenia papierosów przez część uczniów naszej szkoły.</w:t>
      </w:r>
    </w:p>
    <w:p w:rsidR="008C5BBD" w:rsidRDefault="008C5BBD" w:rsidP="00C54826">
      <w:pPr>
        <w:spacing w:before="120" w:after="120"/>
        <w:jc w:val="both"/>
      </w:pPr>
      <w:r>
        <w:t>2. Gromadzenie się uczniów w większych grupach w toaletach szkolnych.</w:t>
      </w:r>
    </w:p>
    <w:p w:rsidR="008C5BBD" w:rsidRPr="008C5BBD" w:rsidRDefault="008C5BBD" w:rsidP="00C54826">
      <w:pPr>
        <w:spacing w:before="120" w:after="120"/>
        <w:jc w:val="both"/>
      </w:pPr>
      <w:r>
        <w:t>3. Niewystarczająca ilość kamer na korytarzach szkolnych</w:t>
      </w:r>
    </w:p>
    <w:p w:rsidR="00E97EB0" w:rsidRPr="003C08AE" w:rsidRDefault="008C5BBD" w:rsidP="00E97EB0">
      <w:pPr>
        <w:spacing w:before="120" w:after="120"/>
        <w:jc w:val="both"/>
      </w:pPr>
      <w:r>
        <w:t>4</w:t>
      </w:r>
      <w:r w:rsidR="00DF526D">
        <w:t>. Brak pozytywnych wzorców życia rodzinnego.</w:t>
      </w:r>
    </w:p>
    <w:p w:rsidR="004C5B14" w:rsidRPr="003C08AE" w:rsidRDefault="008C5BBD" w:rsidP="004C5B14">
      <w:pPr>
        <w:spacing w:before="120" w:after="120"/>
        <w:jc w:val="both"/>
        <w:rPr>
          <w:b/>
        </w:rPr>
      </w:pPr>
      <w:r>
        <w:t>5</w:t>
      </w:r>
      <w:r w:rsidR="00DF526D">
        <w:t xml:space="preserve">. Uleganie namowom rówieśników </w:t>
      </w:r>
      <w:r>
        <w:t>przez dzieci i młodzież</w:t>
      </w:r>
      <w:r w:rsidR="00F71B58">
        <w:t xml:space="preserve"> </w:t>
      </w:r>
      <w:r>
        <w:t>oraz chęć</w:t>
      </w:r>
      <w:r w:rsidR="00DF526D">
        <w:t xml:space="preserve"> </w:t>
      </w:r>
      <w:r>
        <w:t>przynależności</w:t>
      </w:r>
      <w:r w:rsidR="00DF526D">
        <w:t xml:space="preserve"> do grupy.</w:t>
      </w:r>
    </w:p>
    <w:p w:rsidR="004C5B14" w:rsidRPr="003C08AE" w:rsidRDefault="008C5BBD" w:rsidP="00F71B58">
      <w:pPr>
        <w:jc w:val="both"/>
        <w:rPr>
          <w:b/>
        </w:rPr>
      </w:pPr>
      <w:r>
        <w:lastRenderedPageBreak/>
        <w:t>6</w:t>
      </w:r>
      <w:r w:rsidR="00DF526D">
        <w:t>.  Ciekawość</w:t>
      </w:r>
      <w:r>
        <w:t xml:space="preserve"> dzieci i młodzieży związana z sięganiem po substancje uzależniające. </w:t>
      </w:r>
    </w:p>
    <w:p w:rsidR="004C5B14" w:rsidRPr="003C08AE" w:rsidRDefault="004C5B14" w:rsidP="00F71B58">
      <w:pPr>
        <w:jc w:val="both"/>
        <w:rPr>
          <w:b/>
        </w:rPr>
      </w:pPr>
    </w:p>
    <w:p w:rsidR="004C5B14" w:rsidRDefault="00DF526D" w:rsidP="00F71B58">
      <w:pPr>
        <w:pStyle w:val="Akapitzlist"/>
        <w:numPr>
          <w:ilvl w:val="0"/>
          <w:numId w:val="47"/>
        </w:numPr>
        <w:jc w:val="both"/>
      </w:pPr>
      <w:r>
        <w:t>Ignorowanie wiedzy</w:t>
      </w:r>
      <w:r w:rsidR="008C5BBD">
        <w:t xml:space="preserve"> przez dzieci i młodzież </w:t>
      </w:r>
      <w:r>
        <w:t xml:space="preserve">na temat </w:t>
      </w:r>
      <w:r w:rsidR="008C5BBD">
        <w:t>szkodliwości substancji uzależniających.</w:t>
      </w:r>
    </w:p>
    <w:p w:rsidR="00F71B58" w:rsidRPr="00F71B58" w:rsidRDefault="00F71B58" w:rsidP="00F71B58">
      <w:pPr>
        <w:pStyle w:val="Akapitzlist"/>
        <w:numPr>
          <w:ilvl w:val="0"/>
          <w:numId w:val="47"/>
        </w:numPr>
        <w:jc w:val="both"/>
      </w:pPr>
      <w:r>
        <w:t>Obserwowany u części uczniów b</w:t>
      </w:r>
      <w:r w:rsidRPr="00F71B58">
        <w:t xml:space="preserve">rak umiejętności radzenia sobie w rozwiązywaniu nawet drobnych </w:t>
      </w:r>
      <w:proofErr w:type="gramStart"/>
      <w:r w:rsidRPr="00F71B58">
        <w:t xml:space="preserve">trudności </w:t>
      </w:r>
      <w:r>
        <w:t xml:space="preserve"> życia</w:t>
      </w:r>
      <w:proofErr w:type="gramEnd"/>
      <w:r>
        <w:t xml:space="preserve"> codziennego.</w:t>
      </w:r>
    </w:p>
    <w:p w:rsidR="00EB4400" w:rsidRPr="00F71B58" w:rsidRDefault="00EB4400" w:rsidP="00F71B58">
      <w:pPr>
        <w:jc w:val="both"/>
      </w:pPr>
    </w:p>
    <w:p w:rsidR="00915442" w:rsidRPr="003C08AE" w:rsidRDefault="00915442" w:rsidP="00F71B58">
      <w:pPr>
        <w:jc w:val="both"/>
      </w:pPr>
    </w:p>
    <w:p w:rsidR="00FA2B36" w:rsidRPr="003C08AE" w:rsidRDefault="00FA2B36" w:rsidP="00F71B58">
      <w:pPr>
        <w:spacing w:before="120" w:after="120"/>
        <w:jc w:val="both"/>
        <w:rPr>
          <w:b/>
          <w:sz w:val="32"/>
          <w:szCs w:val="32"/>
          <w:u w:val="single"/>
        </w:rPr>
      </w:pPr>
      <w:r w:rsidRPr="003C08AE">
        <w:rPr>
          <w:b/>
          <w:sz w:val="32"/>
          <w:szCs w:val="32"/>
          <w:u w:val="single"/>
        </w:rPr>
        <w:t>Rekomendacje do pracy wychowawczo – prof</w:t>
      </w:r>
      <w:r w:rsidR="00103EFB" w:rsidRPr="003C08AE">
        <w:rPr>
          <w:b/>
          <w:sz w:val="32"/>
          <w:szCs w:val="32"/>
          <w:u w:val="single"/>
        </w:rPr>
        <w:t>ilaktycznej w roku szkol</w:t>
      </w:r>
      <w:r w:rsidR="000416BA">
        <w:rPr>
          <w:b/>
          <w:sz w:val="32"/>
          <w:szCs w:val="32"/>
          <w:u w:val="single"/>
        </w:rPr>
        <w:t>nym 2026</w:t>
      </w:r>
      <w:r w:rsidRPr="003C08AE">
        <w:rPr>
          <w:b/>
          <w:sz w:val="32"/>
          <w:szCs w:val="32"/>
          <w:u w:val="single"/>
        </w:rPr>
        <w:t>/2</w:t>
      </w:r>
      <w:r w:rsidR="000416BA">
        <w:rPr>
          <w:b/>
          <w:sz w:val="32"/>
          <w:szCs w:val="32"/>
          <w:u w:val="single"/>
        </w:rPr>
        <w:t>027</w:t>
      </w:r>
    </w:p>
    <w:p w:rsidR="00A81C82" w:rsidRPr="003C08AE" w:rsidRDefault="00A81C82" w:rsidP="00F71B58">
      <w:pPr>
        <w:spacing w:before="120" w:after="120"/>
        <w:jc w:val="both"/>
        <w:rPr>
          <w:b/>
        </w:rPr>
      </w:pPr>
    </w:p>
    <w:p w:rsidR="00FA2B36" w:rsidRPr="003C08AE" w:rsidRDefault="008C5BBD" w:rsidP="00F71B58">
      <w:pPr>
        <w:spacing w:before="120" w:after="120"/>
        <w:jc w:val="both"/>
        <w:rPr>
          <w:b/>
        </w:rPr>
      </w:pPr>
      <w:r>
        <w:rPr>
          <w:b/>
        </w:rPr>
        <w:t>1</w:t>
      </w:r>
      <w:r w:rsidR="004370FB" w:rsidRPr="003C08AE">
        <w:rPr>
          <w:b/>
        </w:rPr>
        <w:t xml:space="preserve">. </w:t>
      </w:r>
      <w:r w:rsidR="00FA2B36" w:rsidRPr="003C08AE">
        <w:rPr>
          <w:b/>
        </w:rPr>
        <w:t xml:space="preserve">Systematyczne przypominanie uczniom o zakazie używania telefonów na terenie szkoły </w:t>
      </w:r>
      <w:r w:rsidR="00046E93" w:rsidRPr="003C08AE">
        <w:rPr>
          <w:b/>
        </w:rPr>
        <w:br/>
      </w:r>
      <w:r w:rsidR="00FA2B36" w:rsidRPr="003C08AE">
        <w:rPr>
          <w:b/>
        </w:rPr>
        <w:t>i konsekwencjach z tego wynikających.</w:t>
      </w:r>
    </w:p>
    <w:p w:rsidR="00EB4400" w:rsidRPr="003C08AE" w:rsidRDefault="008C5BBD" w:rsidP="00F71B58">
      <w:pPr>
        <w:spacing w:before="120" w:after="120"/>
        <w:jc w:val="both"/>
        <w:rPr>
          <w:b/>
        </w:rPr>
      </w:pPr>
      <w:r>
        <w:rPr>
          <w:b/>
        </w:rPr>
        <w:t>2</w:t>
      </w:r>
      <w:r w:rsidR="00A81C82" w:rsidRPr="003C08AE">
        <w:rPr>
          <w:b/>
        </w:rPr>
        <w:t>. Zwiększenie nadzoru</w:t>
      </w:r>
      <w:r w:rsidR="00376A16" w:rsidRPr="003C08AE">
        <w:rPr>
          <w:b/>
        </w:rPr>
        <w:t xml:space="preserve"> nauczycieli w toaletach uczniowskich podczas pełnienia dyżurów.</w:t>
      </w:r>
    </w:p>
    <w:p w:rsidR="00EB4400" w:rsidRPr="003C08AE" w:rsidRDefault="008C5BBD" w:rsidP="00F71B58">
      <w:pPr>
        <w:spacing w:before="120" w:after="120" w:line="276" w:lineRule="auto"/>
        <w:jc w:val="both"/>
        <w:rPr>
          <w:b/>
        </w:rPr>
      </w:pPr>
      <w:r>
        <w:rPr>
          <w:b/>
        </w:rPr>
        <w:t>3</w:t>
      </w:r>
      <w:r w:rsidR="00B522D0" w:rsidRPr="003C08AE">
        <w:rPr>
          <w:b/>
        </w:rPr>
        <w:t>. Zwiększenie</w:t>
      </w:r>
      <w:r w:rsidR="00EB4400" w:rsidRPr="003C08AE">
        <w:rPr>
          <w:b/>
        </w:rPr>
        <w:t xml:space="preserve"> monitoring</w:t>
      </w:r>
      <w:r w:rsidR="00B522D0" w:rsidRPr="003C08AE">
        <w:rPr>
          <w:b/>
        </w:rPr>
        <w:t>u</w:t>
      </w:r>
      <w:r w:rsidR="00DF526D">
        <w:rPr>
          <w:b/>
        </w:rPr>
        <w:t xml:space="preserve"> </w:t>
      </w:r>
      <w:proofErr w:type="gramStart"/>
      <w:r w:rsidR="00BD5D51" w:rsidRPr="003C08AE">
        <w:rPr>
          <w:b/>
        </w:rPr>
        <w:t>wizyjnego</w:t>
      </w:r>
      <w:r w:rsidR="0099796D">
        <w:rPr>
          <w:b/>
        </w:rPr>
        <w:t xml:space="preserve">  na</w:t>
      </w:r>
      <w:proofErr w:type="gramEnd"/>
      <w:r w:rsidR="00DF526D">
        <w:rPr>
          <w:b/>
        </w:rPr>
        <w:t xml:space="preserve"> </w:t>
      </w:r>
      <w:r w:rsidR="00EB4400" w:rsidRPr="003C08AE">
        <w:rPr>
          <w:b/>
        </w:rPr>
        <w:t>korytarzach uczniów kl</w:t>
      </w:r>
      <w:r w:rsidR="0099796D">
        <w:rPr>
          <w:b/>
        </w:rPr>
        <w:t>as starszych.</w:t>
      </w:r>
    </w:p>
    <w:p w:rsidR="00EB4400" w:rsidRDefault="008C5BBD" w:rsidP="00F71B58">
      <w:pPr>
        <w:spacing w:before="120" w:after="120" w:line="276" w:lineRule="auto"/>
        <w:jc w:val="both"/>
        <w:rPr>
          <w:b/>
        </w:rPr>
      </w:pPr>
      <w:r>
        <w:rPr>
          <w:b/>
        </w:rPr>
        <w:t>4</w:t>
      </w:r>
      <w:r w:rsidR="00B522D0" w:rsidRPr="003C08AE">
        <w:rPr>
          <w:b/>
        </w:rPr>
        <w:t>. Zorganizowanie</w:t>
      </w:r>
      <w:r w:rsidR="00EB4400" w:rsidRPr="003C08AE">
        <w:rPr>
          <w:b/>
        </w:rPr>
        <w:t xml:space="preserve"> apel</w:t>
      </w:r>
      <w:r w:rsidR="00B522D0" w:rsidRPr="003C08AE">
        <w:rPr>
          <w:b/>
        </w:rPr>
        <w:t>u wychowawczego</w:t>
      </w:r>
      <w:r w:rsidR="00DF526D">
        <w:rPr>
          <w:b/>
        </w:rPr>
        <w:t xml:space="preserve"> </w:t>
      </w:r>
      <w:r w:rsidR="0099796D">
        <w:rPr>
          <w:b/>
        </w:rPr>
        <w:t>dla uczniów klas IV- VIII w celu przedstawienia uczniom zmian dotyczących oceny z zachowania, zakazu używania telefonów w szkole oraz wytycznych zawar</w:t>
      </w:r>
      <w:r w:rsidR="00CD6257">
        <w:rPr>
          <w:b/>
        </w:rPr>
        <w:t>tych w Standardach Ochrony Małol</w:t>
      </w:r>
      <w:r w:rsidR="0099796D">
        <w:rPr>
          <w:b/>
        </w:rPr>
        <w:t>etnich</w:t>
      </w:r>
      <w:r w:rsidR="001A16FA">
        <w:rPr>
          <w:b/>
        </w:rPr>
        <w:t>.</w:t>
      </w:r>
    </w:p>
    <w:p w:rsidR="001A16FA" w:rsidRPr="001A16FA" w:rsidRDefault="00F71B58" w:rsidP="00F71B58">
      <w:pPr>
        <w:spacing w:before="120" w:after="120" w:line="276" w:lineRule="auto"/>
        <w:jc w:val="both"/>
        <w:rPr>
          <w:b/>
        </w:rPr>
      </w:pPr>
      <w:r w:rsidRPr="00F71B58">
        <w:rPr>
          <w:b/>
          <w:szCs w:val="22"/>
        </w:rPr>
        <w:t>5</w:t>
      </w:r>
      <w:r w:rsidR="001A16FA" w:rsidRPr="00F71B58">
        <w:rPr>
          <w:b/>
          <w:szCs w:val="22"/>
        </w:rPr>
        <w:t xml:space="preserve">. </w:t>
      </w:r>
      <w:r w:rsidRPr="00F71B58">
        <w:rPr>
          <w:b/>
          <w:szCs w:val="22"/>
        </w:rPr>
        <w:t>Rozwijanie u dzieci umiejętności</w:t>
      </w:r>
      <w:r>
        <w:rPr>
          <w:b/>
          <w:szCs w:val="22"/>
        </w:rPr>
        <w:t xml:space="preserve"> radzenia sobie z trudnościami </w:t>
      </w:r>
      <w:r w:rsidR="00CD6257">
        <w:rPr>
          <w:b/>
          <w:szCs w:val="22"/>
        </w:rPr>
        <w:t>i problemami życia codziennego</w:t>
      </w:r>
      <w:r>
        <w:rPr>
          <w:b/>
          <w:szCs w:val="22"/>
        </w:rPr>
        <w:t>.</w:t>
      </w:r>
    </w:p>
    <w:p w:rsidR="00EB4400" w:rsidRDefault="00F71B58" w:rsidP="00EB4400">
      <w:pPr>
        <w:spacing w:before="120" w:after="120" w:line="276" w:lineRule="auto"/>
        <w:jc w:val="both"/>
        <w:rPr>
          <w:b/>
        </w:rPr>
      </w:pPr>
      <w:r>
        <w:rPr>
          <w:b/>
        </w:rPr>
        <w:t>6</w:t>
      </w:r>
      <w:r w:rsidR="00BD5D51" w:rsidRPr="003C08AE">
        <w:rPr>
          <w:b/>
        </w:rPr>
        <w:t>. Zintensyfikowani</w:t>
      </w:r>
      <w:r>
        <w:rPr>
          <w:b/>
        </w:rPr>
        <w:t>e działań profilaktycznych wobec</w:t>
      </w:r>
      <w:r w:rsidR="00BD5D51" w:rsidRPr="003C08AE">
        <w:rPr>
          <w:b/>
        </w:rPr>
        <w:t xml:space="preserve"> uczniów dotyczących</w:t>
      </w:r>
      <w:r w:rsidR="00DF526D">
        <w:rPr>
          <w:b/>
        </w:rPr>
        <w:t xml:space="preserve"> </w:t>
      </w:r>
      <w:proofErr w:type="gramStart"/>
      <w:r w:rsidR="0099796D">
        <w:rPr>
          <w:b/>
        </w:rPr>
        <w:t>szkodliwości  palenia</w:t>
      </w:r>
      <w:proofErr w:type="gramEnd"/>
      <w:r w:rsidR="0099796D">
        <w:rPr>
          <w:b/>
        </w:rPr>
        <w:t xml:space="preserve"> papierosów zwłaszcza</w:t>
      </w:r>
      <w:r w:rsidR="00DF526D">
        <w:rPr>
          <w:b/>
        </w:rPr>
        <w:t xml:space="preserve"> </w:t>
      </w:r>
      <w:r w:rsidR="0099796D">
        <w:rPr>
          <w:b/>
        </w:rPr>
        <w:t>w formie elektronicznej.</w:t>
      </w: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C54826" w:rsidRDefault="00C54826" w:rsidP="00EB4400">
      <w:pPr>
        <w:spacing w:before="120" w:after="120" w:line="276" w:lineRule="auto"/>
        <w:jc w:val="both"/>
        <w:rPr>
          <w:b/>
        </w:rPr>
      </w:pPr>
    </w:p>
    <w:p w:rsidR="0077786E" w:rsidRPr="0033511A" w:rsidRDefault="0077786E" w:rsidP="0077786E">
      <w:pPr>
        <w:pStyle w:val="Akapitzlist"/>
        <w:numPr>
          <w:ilvl w:val="0"/>
          <w:numId w:val="22"/>
        </w:numPr>
        <w:spacing w:before="120" w:after="120"/>
        <w:jc w:val="both"/>
        <w:rPr>
          <w:b/>
        </w:rPr>
      </w:pPr>
      <w:r w:rsidRPr="0033511A">
        <w:rPr>
          <w:b/>
        </w:rPr>
        <w:t>ZADANIA DO REALIZACJI W POSZCZEGÓLNYCH SFERACH</w:t>
      </w:r>
    </w:p>
    <w:tbl>
      <w:tblPr>
        <w:tblStyle w:val="Tabela-Siatka"/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142"/>
        <w:gridCol w:w="2509"/>
        <w:gridCol w:w="1709"/>
      </w:tblGrid>
      <w:tr w:rsidR="0077786E" w:rsidRPr="0033511A" w:rsidTr="0077786E">
        <w:trPr>
          <w:trHeight w:val="708"/>
        </w:trPr>
        <w:tc>
          <w:tcPr>
            <w:tcW w:w="9288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hAnsi="Times New Roman" w:cs="Times New Roman"/>
                <w:b/>
              </w:rPr>
              <w:t>Sfera intelektualna</w:t>
            </w:r>
          </w:p>
        </w:tc>
      </w:tr>
      <w:tr w:rsidR="0077786E" w:rsidRPr="0033511A" w:rsidTr="0077786E">
        <w:trPr>
          <w:trHeight w:val="735"/>
        </w:trPr>
        <w:tc>
          <w:tcPr>
            <w:tcW w:w="2376" w:type="dxa"/>
            <w:tcBorders>
              <w:top w:val="double" w:sz="4" w:space="0" w:color="auto"/>
            </w:tcBorders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Obszary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Zadania</w:t>
            </w:r>
          </w:p>
        </w:tc>
        <w:tc>
          <w:tcPr>
            <w:tcW w:w="2651" w:type="dxa"/>
            <w:gridSpan w:val="2"/>
            <w:tcBorders>
              <w:top w:val="double" w:sz="4" w:space="0" w:color="auto"/>
            </w:tcBorders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Osoby odpowiedzialne</w:t>
            </w:r>
          </w:p>
        </w:tc>
        <w:tc>
          <w:tcPr>
            <w:tcW w:w="1709" w:type="dxa"/>
            <w:tcBorders>
              <w:top w:val="double" w:sz="4" w:space="0" w:color="auto"/>
            </w:tcBorders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Termin realizacji</w:t>
            </w:r>
          </w:p>
        </w:tc>
      </w:tr>
      <w:tr w:rsidR="0077786E" w:rsidRPr="0033511A" w:rsidTr="0077786E">
        <w:tc>
          <w:tcPr>
            <w:tcW w:w="2376" w:type="dxa"/>
            <w:vAlign w:val="center"/>
          </w:tcPr>
          <w:p w:rsidR="0077786E" w:rsidRPr="0033511A" w:rsidRDefault="003C4B4F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</w:t>
            </w:r>
            <w:r w:rsidR="0077786E" w:rsidRPr="0033511A">
              <w:rPr>
                <w:rFonts w:ascii="Times New Roman" w:eastAsia="Calibri" w:hAnsi="Times New Roman" w:cs="Times New Roman"/>
              </w:rPr>
              <w:t>ozwijanie możliwości, uzdolnień i zainteresowań uczniów</w:t>
            </w:r>
          </w:p>
        </w:tc>
        <w:tc>
          <w:tcPr>
            <w:tcW w:w="2552" w:type="dxa"/>
            <w:vAlign w:val="center"/>
          </w:tcPr>
          <w:p w:rsidR="003C4B4F" w:rsidRDefault="003C4B4F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udzielanie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uczniom różnych form pomocy psychologiczno- pedagogicznej</w:t>
            </w:r>
          </w:p>
          <w:p w:rsidR="00EC6582" w:rsidRDefault="00EC6582" w:rsidP="00EC6582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realizacja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WSDZ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oraz Programu Doradztwa Zawodowego</w:t>
            </w:r>
          </w:p>
          <w:p w:rsidR="00EC6582" w:rsidRPr="003C4B4F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51" w:type="dxa"/>
            <w:gridSpan w:val="2"/>
            <w:vAlign w:val="center"/>
          </w:tcPr>
          <w:p w:rsidR="003C4B4F" w:rsidRDefault="003C4B4F" w:rsidP="003C4B4F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wszyscy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nauczy</w:t>
            </w:r>
            <w:r>
              <w:rPr>
                <w:rFonts w:ascii="Times New Roman" w:eastAsia="Calibri" w:hAnsi="Times New Roman" w:cs="Times New Roman"/>
              </w:rPr>
              <w:t xml:space="preserve">ciele i specjaliści oraz szkolny doradca zawodowy </w:t>
            </w:r>
          </w:p>
          <w:p w:rsidR="0077786E" w:rsidRPr="0033511A" w:rsidRDefault="0077786E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709" w:type="dxa"/>
            <w:vAlign w:val="center"/>
          </w:tcPr>
          <w:p w:rsidR="0077786E" w:rsidRDefault="0077786E" w:rsidP="001A16FA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1A16FA" w:rsidRPr="0033511A" w:rsidRDefault="001A16FA" w:rsidP="001A16FA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2026/2027</w:t>
            </w:r>
          </w:p>
        </w:tc>
      </w:tr>
      <w:tr w:rsidR="0077786E" w:rsidRPr="0033511A" w:rsidTr="00AC75B8">
        <w:trPr>
          <w:trHeight w:val="70"/>
        </w:trPr>
        <w:tc>
          <w:tcPr>
            <w:tcW w:w="2376" w:type="dxa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Rozwijanie umiejętności rozpoznawania własnych uzdolnień i predyspozycji zawodowych</w:t>
            </w:r>
            <w:r w:rsidR="00B01242">
              <w:rPr>
                <w:rFonts w:ascii="Times New Roman" w:eastAsia="Calibri" w:hAnsi="Times New Roman" w:cs="Times New Roman"/>
              </w:rPr>
              <w:t xml:space="preserve">, poznawanie lokalnego rynku pracy, </w:t>
            </w:r>
            <w:r w:rsidR="00DD5FB8">
              <w:rPr>
                <w:rFonts w:ascii="Times New Roman" w:eastAsia="Calibri" w:hAnsi="Times New Roman" w:cs="Times New Roman"/>
              </w:rPr>
              <w:t>pracodawców i zapotrzebowania na zawody</w:t>
            </w:r>
          </w:p>
        </w:tc>
        <w:tc>
          <w:tcPr>
            <w:tcW w:w="2552" w:type="dxa"/>
            <w:vAlign w:val="center"/>
          </w:tcPr>
          <w:p w:rsidR="00EC6582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77786E" w:rsidRDefault="003C4B4F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realizacja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WSDZ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oraz Programu Doradztwa Zawodowego</w:t>
            </w: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C6582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DD5FB8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wizyty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studyjne</w:t>
            </w: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C6582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C6582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C6582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C6582" w:rsidRDefault="00EC658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udział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uczniów klas VIII w wystawie RADOM EXPO 2026</w:t>
            </w: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Pr="0033511A" w:rsidRDefault="00DD5FB8" w:rsidP="00DD5FB8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651" w:type="dxa"/>
            <w:gridSpan w:val="2"/>
            <w:vAlign w:val="center"/>
          </w:tcPr>
          <w:p w:rsidR="0077786E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lastRenderedPageBreak/>
              <w:t>wszyscy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nauczy</w:t>
            </w:r>
            <w:r>
              <w:rPr>
                <w:rFonts w:ascii="Times New Roman" w:eastAsia="Calibri" w:hAnsi="Times New Roman" w:cs="Times New Roman"/>
              </w:rPr>
              <w:t>ciele i specjaliści oraz szkolny doradca zawodowy</w:t>
            </w:r>
            <w:r w:rsidR="003C4B4F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dor</w:t>
            </w:r>
            <w:r w:rsidR="003C4B4F">
              <w:rPr>
                <w:rFonts w:ascii="Times New Roman" w:eastAsia="Calibri" w:hAnsi="Times New Roman" w:cs="Times New Roman"/>
              </w:rPr>
              <w:t xml:space="preserve">adca zawodowy- </w:t>
            </w:r>
            <w:r>
              <w:rPr>
                <w:rFonts w:ascii="Times New Roman" w:eastAsia="Calibri" w:hAnsi="Times New Roman" w:cs="Times New Roman"/>
              </w:rPr>
              <w:t xml:space="preserve">wychowawcy 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klas , </w:t>
            </w:r>
            <w:proofErr w:type="gramEnd"/>
            <w:r>
              <w:rPr>
                <w:rFonts w:ascii="Times New Roman" w:eastAsia="Calibri" w:hAnsi="Times New Roman" w:cs="Times New Roman"/>
              </w:rPr>
              <w:t>nauczyciele współorganizujący kształcenie</w:t>
            </w: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doradca zawodowy- Anna Wiśniewska, wychowawcy 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klas , </w:t>
            </w:r>
            <w:proofErr w:type="gramEnd"/>
            <w:r>
              <w:rPr>
                <w:rFonts w:ascii="Times New Roman" w:eastAsia="Calibri" w:hAnsi="Times New Roman" w:cs="Times New Roman"/>
              </w:rPr>
              <w:t>nauczyciele współorganizujący kształcenie</w:t>
            </w: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Pr="0033511A" w:rsidRDefault="00DD5FB8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709" w:type="dxa"/>
            <w:vAlign w:val="center"/>
          </w:tcPr>
          <w:p w:rsidR="001A16FA" w:rsidRDefault="001A16FA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2026/2027</w:t>
            </w:r>
          </w:p>
          <w:p w:rsidR="001A16FA" w:rsidRDefault="001A16FA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77786E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zgodnie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z programem doradztwa zawodowego i wewnątrzszkolnym systemem doradztwa zawodowego</w:t>
            </w:r>
            <w:r w:rsidR="001A16FA"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na</w:t>
            </w:r>
            <w:r w:rsidR="001A16FA"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rok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IX 2026</w:t>
            </w: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2026/2027</w:t>
            </w: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9 X 2026</w:t>
            </w: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DD5FB8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B01242" w:rsidRPr="0033511A" w:rsidRDefault="00B01242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B01242" w:rsidRPr="0033511A" w:rsidTr="00B01242">
        <w:trPr>
          <w:trHeight w:val="1660"/>
        </w:trPr>
        <w:tc>
          <w:tcPr>
            <w:tcW w:w="2376" w:type="dxa"/>
            <w:vMerge w:val="restart"/>
            <w:vAlign w:val="center"/>
          </w:tcPr>
          <w:p w:rsidR="00B01242" w:rsidRPr="0033511A" w:rsidRDefault="00B01242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lastRenderedPageBreak/>
              <w:t>Kształtowanie postawy twórczej</w:t>
            </w:r>
          </w:p>
        </w:tc>
        <w:tc>
          <w:tcPr>
            <w:tcW w:w="2552" w:type="dxa"/>
            <w:vAlign w:val="center"/>
          </w:tcPr>
          <w:p w:rsidR="00B01242" w:rsidRPr="0033511A" w:rsidRDefault="00B01242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zaangażowanie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uczniów w życie artystyczne szkoły</w:t>
            </w:r>
          </w:p>
        </w:tc>
        <w:tc>
          <w:tcPr>
            <w:tcW w:w="2651" w:type="dxa"/>
            <w:gridSpan w:val="2"/>
            <w:vAlign w:val="center"/>
          </w:tcPr>
          <w:p w:rsidR="00B01242" w:rsidRPr="0033511A" w:rsidRDefault="00B01242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klas, organizatorzy przedsięwzięć, samorząd uczniowski</w:t>
            </w:r>
          </w:p>
        </w:tc>
        <w:tc>
          <w:tcPr>
            <w:tcW w:w="1709" w:type="dxa"/>
            <w:vAlign w:val="center"/>
          </w:tcPr>
          <w:p w:rsidR="00B01242" w:rsidRPr="0033511A" w:rsidRDefault="00B01242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 xml:space="preserve">od </w:t>
            </w:r>
            <w:proofErr w:type="gramStart"/>
            <w:r w:rsidRPr="0033511A">
              <w:rPr>
                <w:rFonts w:ascii="Times New Roman" w:eastAsia="Calibri" w:hAnsi="Times New Roman" w:cs="Times New Roman"/>
              </w:rPr>
              <w:t>września 202</w:t>
            </w:r>
            <w:r>
              <w:rPr>
                <w:rFonts w:ascii="Times New Roman" w:eastAsia="Calibri" w:hAnsi="Times New Roman" w:cs="Times New Roman"/>
              </w:rPr>
              <w:t xml:space="preserve">6 </w:t>
            </w:r>
            <w:r w:rsidRPr="0033511A">
              <w:rPr>
                <w:rFonts w:ascii="Times New Roman" w:eastAsia="Calibri" w:hAnsi="Times New Roman" w:cs="Times New Roman"/>
              </w:rPr>
              <w:t xml:space="preserve"> do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czerwca 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B01242" w:rsidRPr="0033511A" w:rsidTr="0077786E">
        <w:trPr>
          <w:trHeight w:val="1541"/>
        </w:trPr>
        <w:tc>
          <w:tcPr>
            <w:tcW w:w="2376" w:type="dxa"/>
            <w:vMerge/>
            <w:vAlign w:val="center"/>
          </w:tcPr>
          <w:p w:rsidR="00B01242" w:rsidRPr="0033511A" w:rsidRDefault="00B01242" w:rsidP="0077786E">
            <w:pPr>
              <w:spacing w:before="60" w:after="60"/>
              <w:rPr>
                <w:rFonts w:eastAsia="Calibri"/>
              </w:rPr>
            </w:pPr>
          </w:p>
        </w:tc>
        <w:tc>
          <w:tcPr>
            <w:tcW w:w="2552" w:type="dxa"/>
            <w:vAlign w:val="center"/>
          </w:tcPr>
          <w:p w:rsidR="00B01242" w:rsidRP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B01242">
              <w:rPr>
                <w:rFonts w:ascii="Times New Roman" w:eastAsia="Calibri" w:hAnsi="Times New Roman" w:cs="Times New Roman"/>
              </w:rPr>
              <w:t>Dzień Matematyki</w:t>
            </w:r>
          </w:p>
        </w:tc>
        <w:tc>
          <w:tcPr>
            <w:tcW w:w="2651" w:type="dxa"/>
            <w:gridSpan w:val="2"/>
            <w:vAlign w:val="center"/>
          </w:tcPr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Kruk-Maj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B. Gawrońska</w:t>
            </w:r>
          </w:p>
          <w:p w:rsidR="00B01242" w:rsidRPr="0033511A" w:rsidRDefault="00B01242" w:rsidP="00B01242">
            <w:pPr>
              <w:spacing w:before="60" w:after="60"/>
              <w:rPr>
                <w:rFonts w:eastAsia="Calibri"/>
              </w:rPr>
            </w:pPr>
            <w:r w:rsidRPr="00B01242">
              <w:rPr>
                <w:rFonts w:ascii="Times New Roman" w:eastAsia="Calibri" w:hAnsi="Times New Roman" w:cs="Times New Roman"/>
                <w:noProof/>
              </w:rPr>
              <w:t>A. Kwalińska</w:t>
            </w:r>
          </w:p>
        </w:tc>
        <w:tc>
          <w:tcPr>
            <w:tcW w:w="1709" w:type="dxa"/>
            <w:vAlign w:val="center"/>
          </w:tcPr>
          <w:p w:rsidR="00B01242" w:rsidRP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B01242">
              <w:rPr>
                <w:rFonts w:ascii="Times New Roman" w:eastAsia="Calibri" w:hAnsi="Times New Roman" w:cs="Times New Roman"/>
              </w:rPr>
              <w:t>15 III 2027</w:t>
            </w:r>
            <w:r>
              <w:rPr>
                <w:rFonts w:ascii="Times New Roman" w:eastAsia="Calibri" w:hAnsi="Times New Roman" w:cs="Times New Roman"/>
              </w:rPr>
              <w:t xml:space="preserve"> r.</w:t>
            </w:r>
          </w:p>
        </w:tc>
      </w:tr>
      <w:tr w:rsidR="00B01242" w:rsidRPr="0033511A" w:rsidTr="0077786E">
        <w:trPr>
          <w:trHeight w:val="1541"/>
        </w:trPr>
        <w:tc>
          <w:tcPr>
            <w:tcW w:w="2376" w:type="dxa"/>
            <w:vMerge/>
            <w:vAlign w:val="center"/>
          </w:tcPr>
          <w:p w:rsidR="00B01242" w:rsidRPr="0033511A" w:rsidRDefault="00B01242" w:rsidP="0077786E">
            <w:pPr>
              <w:spacing w:before="60" w:after="60"/>
              <w:rPr>
                <w:rFonts w:eastAsia="Calibri"/>
              </w:rPr>
            </w:pPr>
          </w:p>
        </w:tc>
        <w:tc>
          <w:tcPr>
            <w:tcW w:w="2552" w:type="dxa"/>
            <w:vAlign w:val="center"/>
          </w:tcPr>
          <w:p w:rsidR="00B01242" w:rsidRP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B01242">
              <w:rPr>
                <w:rFonts w:ascii="Times New Roman" w:eastAsia="Calibri" w:hAnsi="Times New Roman" w:cs="Times New Roman"/>
              </w:rPr>
              <w:t>Dzień Świętego Patryka</w:t>
            </w:r>
          </w:p>
        </w:tc>
        <w:tc>
          <w:tcPr>
            <w:tcW w:w="2651" w:type="dxa"/>
            <w:gridSpan w:val="2"/>
            <w:vAlign w:val="center"/>
          </w:tcPr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M. Suwała-Traczyk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R. Rejmer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B. Bartkowiak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E. Święcicka</w:t>
            </w:r>
          </w:p>
        </w:tc>
        <w:tc>
          <w:tcPr>
            <w:tcW w:w="1709" w:type="dxa"/>
            <w:vAlign w:val="center"/>
          </w:tcPr>
          <w:p w:rsidR="00B01242" w:rsidRPr="00B01242" w:rsidRDefault="00B01242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B01242">
              <w:rPr>
                <w:rFonts w:ascii="Times New Roman" w:eastAsia="Calibri" w:hAnsi="Times New Roman" w:cs="Times New Roman"/>
              </w:rPr>
              <w:t>17 III 2027 r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77786E" w:rsidRPr="0033511A" w:rsidTr="001A16FA">
        <w:trPr>
          <w:trHeight w:val="2759"/>
        </w:trPr>
        <w:tc>
          <w:tcPr>
            <w:tcW w:w="2376" w:type="dxa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Podnoszenie efektów kształcenia poprzez uświadamianie wagi edukacji i wyników egzaminów zewnętrznych</w:t>
            </w:r>
          </w:p>
        </w:tc>
        <w:tc>
          <w:tcPr>
            <w:tcW w:w="2552" w:type="dxa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szkolne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>, międzyszkolne</w:t>
            </w:r>
            <w:r w:rsidR="001A16FA"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i pozaszkolne konkursy,</w:t>
            </w:r>
          </w:p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zajęcia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dydaktyczno- wyrównawcze, </w:t>
            </w:r>
          </w:p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zajęcia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korekcyjno- kompensacyjne,</w:t>
            </w:r>
          </w:p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zajęcia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rozwijające umiejętnoś</w:t>
            </w:r>
            <w:r>
              <w:rPr>
                <w:rFonts w:ascii="Times New Roman" w:eastAsia="Calibri" w:hAnsi="Times New Roman" w:cs="Times New Roman"/>
              </w:rPr>
              <w:t>ci uczenia się</w:t>
            </w:r>
          </w:p>
        </w:tc>
        <w:tc>
          <w:tcPr>
            <w:tcW w:w="2651" w:type="dxa"/>
            <w:gridSpan w:val="2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nauczyciele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prowadzący zajęcia z uczniami i organizujący konkursy szkolne, międzyszkolne i pozaszkolne</w:t>
            </w:r>
          </w:p>
        </w:tc>
        <w:tc>
          <w:tcPr>
            <w:tcW w:w="1709" w:type="dxa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od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października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 xml:space="preserve"> r.- do czerwca 202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33511A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C54826" w:rsidRPr="0033511A" w:rsidTr="0077786E">
        <w:trPr>
          <w:trHeight w:val="2760"/>
        </w:trPr>
        <w:tc>
          <w:tcPr>
            <w:tcW w:w="2376" w:type="dxa"/>
            <w:vMerge w:val="restart"/>
            <w:vAlign w:val="center"/>
          </w:tcPr>
          <w:p w:rsidR="00C54826" w:rsidRPr="0033511A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Rozwijanie wrażliwości i wyobraźni, wzbogacanie wiedzy o otaczającym świecie, poprzez propagowanie czytelnictwa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</w:rPr>
              <w:t>zdobywanie    i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pogłębianie wiedzy na temat bezpieczeństwa</w:t>
            </w:r>
          </w:p>
        </w:tc>
        <w:tc>
          <w:tcPr>
            <w:tcW w:w="2552" w:type="dxa"/>
            <w:vAlign w:val="center"/>
          </w:tcPr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udział w akcj</w:t>
            </w:r>
            <w:r>
              <w:rPr>
                <w:rFonts w:ascii="Times New Roman" w:eastAsia="Calibri" w:hAnsi="Times New Roman" w:cs="Times New Roman"/>
              </w:rPr>
              <w:t xml:space="preserve">i </w:t>
            </w:r>
            <w:proofErr w:type="gramStart"/>
            <w:r>
              <w:rPr>
                <w:rFonts w:ascii="Times New Roman" w:eastAsia="Calibri" w:hAnsi="Times New Roman" w:cs="Times New Roman"/>
              </w:rPr>
              <w:t>,,</w:t>
            </w:r>
            <w:proofErr w:type="gramEnd"/>
            <w:r>
              <w:rPr>
                <w:rFonts w:ascii="Times New Roman" w:eastAsia="Calibri" w:hAnsi="Times New Roman" w:cs="Times New Roman"/>
              </w:rPr>
              <w:t>Cała Polska czyta dzieciom”</w:t>
            </w:r>
          </w:p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C54826" w:rsidRPr="0033511A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Pasowanie na czytelnika</w:t>
            </w:r>
          </w:p>
        </w:tc>
        <w:tc>
          <w:tcPr>
            <w:tcW w:w="2651" w:type="dxa"/>
            <w:gridSpan w:val="2"/>
            <w:vAlign w:val="center"/>
          </w:tcPr>
          <w:p w:rsidR="00C54826" w:rsidRDefault="00C54826" w:rsidP="0077786E">
            <w:pPr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 xml:space="preserve">M. Solecka, </w:t>
            </w:r>
          </w:p>
          <w:p w:rsidR="00C54826" w:rsidRDefault="00C54826" w:rsidP="0077786E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A.Pi</w:t>
            </w:r>
            <w:r w:rsidR="00F71B58">
              <w:rPr>
                <w:rFonts w:ascii="Times New Roman" w:eastAsia="Calibri" w:hAnsi="Times New Roman" w:cs="Times New Roman"/>
              </w:rPr>
              <w:t>s</w:t>
            </w:r>
            <w:r>
              <w:rPr>
                <w:rFonts w:ascii="Times New Roman" w:eastAsia="Calibri" w:hAnsi="Times New Roman" w:cs="Times New Roman"/>
              </w:rPr>
              <w:t>kalska</w:t>
            </w:r>
            <w:proofErr w:type="spellEnd"/>
          </w:p>
          <w:p w:rsidR="00C54826" w:rsidRDefault="00C54826" w:rsidP="0077786E">
            <w:pPr>
              <w:rPr>
                <w:rFonts w:ascii="Times New Roman" w:eastAsia="Calibri" w:hAnsi="Times New Roman" w:cs="Times New Roman"/>
              </w:rPr>
            </w:pPr>
          </w:p>
          <w:p w:rsidR="00C54826" w:rsidRDefault="00C54826" w:rsidP="0077786E">
            <w:pPr>
              <w:rPr>
                <w:rFonts w:ascii="Times New Roman" w:eastAsia="Calibri" w:hAnsi="Times New Roman" w:cs="Times New Roman"/>
              </w:rPr>
            </w:pPr>
          </w:p>
          <w:p w:rsidR="00C54826" w:rsidRDefault="00C54826" w:rsidP="0077786E">
            <w:pPr>
              <w:rPr>
                <w:rFonts w:ascii="Times New Roman" w:eastAsia="Calibri" w:hAnsi="Times New Roman" w:cs="Times New Roman"/>
              </w:rPr>
            </w:pPr>
          </w:p>
          <w:p w:rsidR="00C54826" w:rsidRDefault="00C54826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C54826" w:rsidRDefault="00C54826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M. Solecka</w:t>
            </w:r>
          </w:p>
          <w:p w:rsidR="00C54826" w:rsidRPr="00BD7251" w:rsidRDefault="00C54826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A. Piskalska</w:t>
            </w:r>
          </w:p>
        </w:tc>
        <w:tc>
          <w:tcPr>
            <w:tcW w:w="1709" w:type="dxa"/>
            <w:vAlign w:val="center"/>
          </w:tcPr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czerwiec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C54826" w:rsidRPr="0033511A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styczeń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2027</w:t>
            </w:r>
          </w:p>
        </w:tc>
      </w:tr>
      <w:tr w:rsidR="00C54826" w:rsidRPr="0033511A" w:rsidTr="0077786E">
        <w:trPr>
          <w:trHeight w:val="2760"/>
        </w:trPr>
        <w:tc>
          <w:tcPr>
            <w:tcW w:w="2376" w:type="dxa"/>
            <w:vMerge/>
            <w:vAlign w:val="center"/>
          </w:tcPr>
          <w:p w:rsidR="00C54826" w:rsidRPr="0033511A" w:rsidRDefault="00C54826" w:rsidP="0077786E">
            <w:pPr>
              <w:spacing w:before="60" w:after="60"/>
              <w:rPr>
                <w:rFonts w:eastAsia="Calibri"/>
              </w:rPr>
            </w:pPr>
          </w:p>
        </w:tc>
        <w:tc>
          <w:tcPr>
            <w:tcW w:w="2552" w:type="dxa"/>
            <w:vAlign w:val="center"/>
          </w:tcPr>
          <w:p w:rsidR="00C54826" w:rsidRP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C54826">
              <w:rPr>
                <w:rFonts w:ascii="Times New Roman" w:eastAsia="Calibri" w:hAnsi="Times New Roman" w:cs="Times New Roman"/>
              </w:rPr>
              <w:t>Obchody na terenie szkoły Tygodnia dla bezpieczeństwa</w:t>
            </w:r>
          </w:p>
        </w:tc>
        <w:tc>
          <w:tcPr>
            <w:tcW w:w="2651" w:type="dxa"/>
            <w:gridSpan w:val="2"/>
            <w:vAlign w:val="center"/>
          </w:tcPr>
          <w:p w:rsidR="00C54826" w:rsidRPr="00C54826" w:rsidRDefault="00C54826" w:rsidP="0077786E">
            <w:pPr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r w:rsidRPr="00C54826">
              <w:rPr>
                <w:rFonts w:ascii="Times New Roman" w:eastAsia="Calibri" w:hAnsi="Times New Roman" w:cs="Times New Roman"/>
              </w:rPr>
              <w:t>ychowawcy</w:t>
            </w:r>
            <w:proofErr w:type="gramEnd"/>
            <w:r w:rsidRPr="00C54826">
              <w:rPr>
                <w:rFonts w:ascii="Times New Roman" w:eastAsia="Calibri" w:hAnsi="Times New Roman" w:cs="Times New Roman"/>
              </w:rPr>
              <w:t xml:space="preserve"> klas</w:t>
            </w:r>
            <w:r>
              <w:rPr>
                <w:rFonts w:ascii="Times New Roman" w:eastAsia="Calibri" w:hAnsi="Times New Roman" w:cs="Times New Roman"/>
              </w:rPr>
              <w:t>, psycholog, pedagog</w:t>
            </w:r>
          </w:p>
        </w:tc>
        <w:tc>
          <w:tcPr>
            <w:tcW w:w="1709" w:type="dxa"/>
            <w:vAlign w:val="center"/>
          </w:tcPr>
          <w:p w:rsidR="00C54826" w:rsidRPr="00C54826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c</w:t>
            </w:r>
            <w:r w:rsidRPr="00C54826">
              <w:rPr>
                <w:rFonts w:ascii="Times New Roman" w:eastAsia="Calibri" w:hAnsi="Times New Roman" w:cs="Times New Roman"/>
              </w:rPr>
              <w:t>zerwiec</w:t>
            </w:r>
            <w:proofErr w:type="gramEnd"/>
            <w:r w:rsidRPr="00C54826">
              <w:rPr>
                <w:rFonts w:ascii="Times New Roman" w:eastAsia="Calibri" w:hAnsi="Times New Roman" w:cs="Times New Roman"/>
              </w:rPr>
              <w:t xml:space="preserve"> 2027</w:t>
            </w:r>
          </w:p>
        </w:tc>
      </w:tr>
      <w:tr w:rsidR="0077786E" w:rsidRPr="0033511A" w:rsidTr="0077786E">
        <w:trPr>
          <w:trHeight w:val="740"/>
        </w:trPr>
        <w:tc>
          <w:tcPr>
            <w:tcW w:w="9288" w:type="dxa"/>
            <w:gridSpan w:val="5"/>
            <w:shd w:val="clear" w:color="auto" w:fill="F2F2F2" w:themeFill="background1" w:themeFillShade="F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hAnsi="Times New Roman" w:cs="Times New Roman"/>
                <w:b/>
              </w:rPr>
              <w:lastRenderedPageBreak/>
              <w:t>Sfera duchowa</w:t>
            </w:r>
          </w:p>
        </w:tc>
      </w:tr>
      <w:tr w:rsidR="0077786E" w:rsidRPr="0033511A" w:rsidTr="0077786E">
        <w:tc>
          <w:tcPr>
            <w:tcW w:w="2376" w:type="dxa"/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Obszary</w:t>
            </w:r>
          </w:p>
        </w:tc>
        <w:tc>
          <w:tcPr>
            <w:tcW w:w="2552" w:type="dxa"/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Zadania</w:t>
            </w:r>
          </w:p>
        </w:tc>
        <w:tc>
          <w:tcPr>
            <w:tcW w:w="2651" w:type="dxa"/>
            <w:gridSpan w:val="2"/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Osoby odpowiedzialne</w:t>
            </w:r>
          </w:p>
        </w:tc>
        <w:tc>
          <w:tcPr>
            <w:tcW w:w="1709" w:type="dxa"/>
            <w:shd w:val="clear" w:color="auto" w:fill="EEECE1" w:themeFill="background2"/>
            <w:vAlign w:val="center"/>
          </w:tcPr>
          <w:p w:rsidR="0077786E" w:rsidRPr="0033511A" w:rsidRDefault="0077786E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Termin realizacji</w:t>
            </w:r>
          </w:p>
        </w:tc>
      </w:tr>
      <w:tr w:rsidR="0077786E" w:rsidRPr="0033511A" w:rsidTr="0077786E">
        <w:tc>
          <w:tcPr>
            <w:tcW w:w="2376" w:type="dxa"/>
            <w:vMerge w:val="restart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Kształtowanie szacunku do ludzi różnej nacji i wyznania, wrażliwości na potrzeby drugiego człowieka, prawidłowe rozumienie wolności jednostki oparte na poszanowaniu osoby ludzkiej</w:t>
            </w:r>
          </w:p>
        </w:tc>
        <w:tc>
          <w:tcPr>
            <w:tcW w:w="2552" w:type="dxa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Międzynarodowy Dzień Osób </w:t>
            </w:r>
            <w:r>
              <w:rPr>
                <w:rFonts w:ascii="Times New Roman" w:eastAsia="SimSun" w:hAnsi="Times New Roman" w:cs="Times New Roman"/>
                <w:kern w:val="3"/>
              </w:rPr>
              <w:t xml:space="preserve">z 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Niepełnosp</w:t>
            </w:r>
            <w:r>
              <w:rPr>
                <w:rFonts w:ascii="Times New Roman" w:eastAsia="SimSun" w:hAnsi="Times New Roman" w:cs="Times New Roman"/>
                <w:kern w:val="3"/>
              </w:rPr>
              <w:t>rawnościami</w:t>
            </w:r>
          </w:p>
        </w:tc>
        <w:tc>
          <w:tcPr>
            <w:tcW w:w="2651" w:type="dxa"/>
            <w:gridSpan w:val="2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I. Gawrońska</w:t>
            </w:r>
          </w:p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A. Wiśniewska, A. Lewandowska – Zaczek,</w:t>
            </w:r>
            <w:r>
              <w:rPr>
                <w:rFonts w:ascii="Times New Roman" w:eastAsia="SimSun" w:hAnsi="Times New Roman" w:cs="Times New Roman"/>
                <w:kern w:val="3"/>
              </w:rPr>
              <w:t xml:space="preserve"> M. Grabska </w:t>
            </w:r>
          </w:p>
        </w:tc>
        <w:tc>
          <w:tcPr>
            <w:tcW w:w="1709" w:type="dxa"/>
            <w:vAlign w:val="center"/>
          </w:tcPr>
          <w:p w:rsidR="0077786E" w:rsidRPr="004009D7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grudzień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2026</w:t>
            </w:r>
          </w:p>
        </w:tc>
      </w:tr>
      <w:tr w:rsidR="0077786E" w:rsidRPr="0033511A" w:rsidTr="0077786E">
        <w:trPr>
          <w:trHeight w:val="1670"/>
        </w:trPr>
        <w:tc>
          <w:tcPr>
            <w:tcW w:w="2376" w:type="dxa"/>
            <w:vMerge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u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dział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uczniów klas integracyjnych w miejskich obchodach</w:t>
            </w:r>
            <w:r w:rsidR="00E90AFC">
              <w:rPr>
                <w:rFonts w:ascii="Times New Roman" w:eastAsia="SimSun" w:hAnsi="Times New Roman" w:cs="Times New Roman"/>
                <w:kern w:val="3"/>
              </w:rPr>
              <w:t xml:space="preserve"> 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Dni Godności </w:t>
            </w:r>
          </w:p>
        </w:tc>
        <w:tc>
          <w:tcPr>
            <w:tcW w:w="2651" w:type="dxa"/>
            <w:gridSpan w:val="2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A. Wiśniewska</w:t>
            </w:r>
            <w:r>
              <w:rPr>
                <w:rFonts w:ascii="Times New Roman" w:eastAsia="SimSun" w:hAnsi="Times New Roman" w:cs="Times New Roman"/>
                <w:kern w:val="3"/>
              </w:rPr>
              <w:t>,</w:t>
            </w:r>
          </w:p>
          <w:p w:rsidR="0077786E" w:rsidRDefault="0077786E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>I. Gawrońska,</w:t>
            </w:r>
          </w:p>
          <w:p w:rsidR="0077786E" w:rsidRPr="0033511A" w:rsidRDefault="0077786E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 xml:space="preserve">I. </w:t>
            </w:r>
            <w:proofErr w:type="spellStart"/>
            <w:r>
              <w:rPr>
                <w:rFonts w:ascii="Times New Roman" w:eastAsia="SimSun" w:hAnsi="Times New Roman" w:cs="Times New Roman"/>
                <w:kern w:val="3"/>
              </w:rPr>
              <w:t>Kapciak</w:t>
            </w:r>
            <w:proofErr w:type="spellEnd"/>
          </w:p>
          <w:p w:rsidR="0077786E" w:rsidRPr="0033511A" w:rsidRDefault="0077786E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1709" w:type="dxa"/>
            <w:vAlign w:val="center"/>
          </w:tcPr>
          <w:p w:rsidR="0077786E" w:rsidRPr="0033511A" w:rsidRDefault="00F2111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maj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2027</w:t>
            </w:r>
          </w:p>
        </w:tc>
      </w:tr>
      <w:tr w:rsidR="0077786E" w:rsidRPr="0033511A" w:rsidTr="0077786E">
        <w:trPr>
          <w:trHeight w:val="1670"/>
        </w:trPr>
        <w:tc>
          <w:tcPr>
            <w:tcW w:w="2376" w:type="dxa"/>
            <w:vMerge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SimSu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</w:rPr>
              <w:t>Światowy Dzień Świadomości Autyzmu</w:t>
            </w:r>
          </w:p>
        </w:tc>
        <w:tc>
          <w:tcPr>
            <w:tcW w:w="2651" w:type="dxa"/>
            <w:gridSpan w:val="2"/>
            <w:vAlign w:val="center"/>
          </w:tcPr>
          <w:p w:rsidR="0077786E" w:rsidRPr="0033511A" w:rsidRDefault="0077786E" w:rsidP="0077786E">
            <w:pPr>
              <w:rPr>
                <w:rFonts w:ascii="Times New Roman" w:eastAsia="SimSu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</w:rPr>
              <w:t>A. Lewandowska – Zaczek</w:t>
            </w:r>
            <w:r>
              <w:rPr>
                <w:rFonts w:ascii="Times New Roman" w:eastAsia="SimSun" w:hAnsi="Times New Roman" w:cs="Times New Roman"/>
              </w:rPr>
              <w:t>,</w:t>
            </w:r>
          </w:p>
          <w:p w:rsidR="0077786E" w:rsidRPr="0033511A" w:rsidRDefault="0077786E" w:rsidP="0077786E">
            <w:pPr>
              <w:rPr>
                <w:rFonts w:ascii="Times New Roman" w:eastAsia="SimSu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</w:rPr>
              <w:t>A. Wiśniewska</w:t>
            </w:r>
            <w:r>
              <w:rPr>
                <w:rFonts w:ascii="Times New Roman" w:eastAsia="SimSun" w:hAnsi="Times New Roman" w:cs="Times New Roman"/>
              </w:rPr>
              <w:t>,</w:t>
            </w:r>
          </w:p>
          <w:p w:rsidR="0077786E" w:rsidRDefault="0077786E" w:rsidP="0077786E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A. Nowakowska, </w:t>
            </w:r>
          </w:p>
          <w:p w:rsidR="0077786E" w:rsidRDefault="0077786E" w:rsidP="0077786E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I. Urbanek, I. Gawrońska,</w:t>
            </w:r>
          </w:p>
          <w:p w:rsidR="0077786E" w:rsidRPr="0033511A" w:rsidRDefault="0077786E" w:rsidP="00EC6582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A. </w:t>
            </w:r>
            <w:proofErr w:type="spellStart"/>
            <w:r>
              <w:rPr>
                <w:rFonts w:ascii="Times New Roman" w:eastAsia="SimSun" w:hAnsi="Times New Roman" w:cs="Times New Roman"/>
              </w:rPr>
              <w:t>Skórnicka</w:t>
            </w:r>
            <w:proofErr w:type="spellEnd"/>
          </w:p>
        </w:tc>
        <w:tc>
          <w:tcPr>
            <w:tcW w:w="1709" w:type="dxa"/>
            <w:vAlign w:val="center"/>
          </w:tcPr>
          <w:p w:rsidR="0077786E" w:rsidRPr="0033511A" w:rsidRDefault="0077786E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kwiecień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2026</w:t>
            </w:r>
          </w:p>
        </w:tc>
      </w:tr>
      <w:tr w:rsidR="0077786E" w:rsidRPr="0033511A" w:rsidTr="0077786E">
        <w:trPr>
          <w:trHeight w:val="977"/>
        </w:trPr>
        <w:tc>
          <w:tcPr>
            <w:tcW w:w="2376" w:type="dxa"/>
            <w:vMerge w:val="restart"/>
            <w:vAlign w:val="center"/>
          </w:tcPr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4815D9">
              <w:rPr>
                <w:rFonts w:ascii="Times New Roman" w:eastAsia="SimSun" w:hAnsi="Times New Roman" w:cs="Times New Roman"/>
                <w:kern w:val="3"/>
              </w:rPr>
              <w:t>Kształtowanie poczucia przynależności do społeczeństwa oraz postawy patriotycznej.</w:t>
            </w: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4815D9">
              <w:rPr>
                <w:rFonts w:ascii="Times New Roman" w:eastAsia="SimSun" w:hAnsi="Times New Roman" w:cs="Times New Roman"/>
                <w:kern w:val="3"/>
              </w:rPr>
              <w:t>Poznanie tradycji i historii szkoły, miasta oraz okolic.</w:t>
            </w: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4815D9">
              <w:rPr>
                <w:rFonts w:ascii="Times New Roman" w:eastAsia="SimSun" w:hAnsi="Times New Roman" w:cs="Times New Roman"/>
                <w:kern w:val="3"/>
              </w:rPr>
              <w:t xml:space="preserve">Integrowanie społeczności uczniowskiej poprzez organizowanie obchodów świąt narodowych. </w:t>
            </w:r>
            <w:proofErr w:type="gramStart"/>
            <w:r w:rsidRPr="004815D9">
              <w:rPr>
                <w:rFonts w:ascii="Times New Roman" w:eastAsia="SimSun" w:hAnsi="Times New Roman" w:cs="Times New Roman"/>
                <w:kern w:val="3"/>
              </w:rPr>
              <w:t>i</w:t>
            </w:r>
            <w:proofErr w:type="gramEnd"/>
            <w:r w:rsidRPr="004815D9">
              <w:rPr>
                <w:rFonts w:ascii="Times New Roman" w:eastAsia="SimSun" w:hAnsi="Times New Roman" w:cs="Times New Roman"/>
                <w:kern w:val="3"/>
              </w:rPr>
              <w:t xml:space="preserve"> religijnych. </w:t>
            </w:r>
          </w:p>
          <w:p w:rsidR="0077786E" w:rsidRPr="004815D9" w:rsidRDefault="0077786E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 w:rsidRPr="004815D9">
              <w:rPr>
                <w:rFonts w:ascii="Times New Roman" w:eastAsia="Calibri" w:hAnsi="Times New Roman" w:cs="Times New Roman"/>
              </w:rPr>
              <w:t>Udział w konkursach tematyce historycznej i religijnej,</w:t>
            </w:r>
            <w:r w:rsidR="0078404B">
              <w:rPr>
                <w:rFonts w:ascii="Times New Roman" w:eastAsia="Calibri" w:hAnsi="Times New Roman" w:cs="Times New Roman"/>
              </w:rPr>
              <w:t xml:space="preserve"> </w:t>
            </w:r>
            <w:r w:rsidRPr="004815D9">
              <w:rPr>
                <w:rFonts w:ascii="Times New Roman" w:eastAsia="Calibri" w:hAnsi="Times New Roman" w:cs="Times New Roman"/>
              </w:rPr>
              <w:t xml:space="preserve">apelach </w:t>
            </w:r>
            <w:r>
              <w:rPr>
                <w:rFonts w:ascii="Times New Roman" w:eastAsia="Calibri" w:hAnsi="Times New Roman" w:cs="Times New Roman"/>
              </w:rPr>
              <w:br/>
            </w:r>
            <w:r w:rsidRPr="004815D9">
              <w:rPr>
                <w:rFonts w:ascii="Times New Roman" w:eastAsia="Calibri" w:hAnsi="Times New Roman" w:cs="Times New Roman"/>
              </w:rPr>
              <w:t xml:space="preserve">i okolicznościowych akademiach. </w:t>
            </w:r>
          </w:p>
        </w:tc>
        <w:tc>
          <w:tcPr>
            <w:tcW w:w="2552" w:type="dxa"/>
            <w:vAlign w:val="center"/>
          </w:tcPr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i</w:t>
            </w:r>
            <w:r w:rsidR="00F21118">
              <w:rPr>
                <w:rFonts w:ascii="Times New Roman" w:eastAsia="SimSun" w:hAnsi="Times New Roman" w:cs="Times New Roman"/>
                <w:kern w:val="3"/>
              </w:rPr>
              <w:t>nauguracja</w:t>
            </w:r>
            <w:proofErr w:type="gramEnd"/>
            <w:r w:rsidR="00F21118">
              <w:rPr>
                <w:rFonts w:ascii="Times New Roman" w:eastAsia="SimSun" w:hAnsi="Times New Roman" w:cs="Times New Roman"/>
                <w:kern w:val="3"/>
              </w:rPr>
              <w:t xml:space="preserve"> roku szkolnego 2026/2027</w:t>
            </w:r>
            <w:r w:rsidRPr="004815D9">
              <w:rPr>
                <w:rFonts w:ascii="Times New Roman" w:hAnsi="Times New Roman" w:cs="Times New Roman"/>
              </w:rPr>
              <w:br/>
            </w:r>
            <w:r w:rsidRPr="004815D9">
              <w:rPr>
                <w:rFonts w:ascii="Times New Roman" w:eastAsia="SimSun" w:hAnsi="Times New Roman" w:cs="Times New Roman"/>
                <w:kern w:val="3"/>
              </w:rPr>
              <w:t>i obchody</w:t>
            </w:r>
            <w:r w:rsidR="0078404B">
              <w:rPr>
                <w:rFonts w:ascii="Times New Roman" w:eastAsia="SimSun" w:hAnsi="Times New Roman" w:cs="Times New Roman"/>
                <w:kern w:val="3"/>
              </w:rPr>
              <w:t xml:space="preserve"> </w:t>
            </w:r>
            <w:r w:rsidRPr="004815D9">
              <w:rPr>
                <w:rFonts w:ascii="Times New Roman" w:eastAsia="SimSun" w:hAnsi="Times New Roman" w:cs="Times New Roman"/>
                <w:kern w:val="3"/>
              </w:rPr>
              <w:t>rocznicy wybuchu II Wojny Światowej</w:t>
            </w: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77786E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77786E" w:rsidRPr="004815D9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z</w:t>
            </w:r>
            <w:r w:rsidR="00F21118">
              <w:rPr>
                <w:rFonts w:ascii="Times New Roman" w:eastAsia="SimSun" w:hAnsi="Times New Roman" w:cs="Times New Roman"/>
                <w:kern w:val="3"/>
              </w:rPr>
              <w:t>akończenie</w:t>
            </w:r>
            <w:proofErr w:type="gramEnd"/>
            <w:r w:rsidR="00F21118">
              <w:rPr>
                <w:rFonts w:ascii="Times New Roman" w:eastAsia="SimSun" w:hAnsi="Times New Roman" w:cs="Times New Roman"/>
                <w:kern w:val="3"/>
              </w:rPr>
              <w:t xml:space="preserve"> roku szkolnego 2026/2027</w:t>
            </w:r>
          </w:p>
          <w:p w:rsidR="0077786E" w:rsidRPr="004815D9" w:rsidRDefault="0077786E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651" w:type="dxa"/>
            <w:gridSpan w:val="2"/>
            <w:vAlign w:val="center"/>
          </w:tcPr>
          <w:p w:rsidR="0077786E" w:rsidRPr="004815D9" w:rsidRDefault="0077786E" w:rsidP="0077786E">
            <w:pPr>
              <w:rPr>
                <w:rFonts w:ascii="Times New Roman" w:eastAsia="SimSun" w:hAnsi="Times New Roman" w:cs="Times New Roman"/>
              </w:rPr>
            </w:pP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dyr. B. Florczak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P. Liwanowski,</w:t>
            </w:r>
          </w:p>
          <w:p w:rsidR="0077786E" w:rsidRPr="001A16FA" w:rsidRDefault="001A16FA" w:rsidP="001A16FA">
            <w:pPr>
              <w:rPr>
                <w:rFonts w:ascii="Times New Roman" w:hAnsi="Times New Roman" w:cs="Times New Roman"/>
                <w:noProof/>
              </w:rPr>
            </w:pPr>
            <w:r w:rsidRPr="001A16FA">
              <w:rPr>
                <w:rFonts w:ascii="Times New Roman" w:hAnsi="Times New Roman" w:cs="Times New Roman"/>
                <w:noProof/>
              </w:rPr>
              <w:t>K. Ziembicki</w:t>
            </w:r>
          </w:p>
          <w:p w:rsidR="001A16FA" w:rsidRPr="004815D9" w:rsidRDefault="001A16FA" w:rsidP="001A16FA">
            <w:pPr>
              <w:rPr>
                <w:rFonts w:ascii="Times New Roman" w:eastAsia="SimSun" w:hAnsi="Times New Roman" w:cs="Times New Roman"/>
              </w:rPr>
            </w:pP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A. Szymczyk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D. Solińska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A. Chojnacka</w:t>
            </w:r>
          </w:p>
          <w:p w:rsidR="0077786E" w:rsidRDefault="001A16FA" w:rsidP="0077786E">
            <w:pPr>
              <w:rPr>
                <w:rFonts w:ascii="Times New Roman" w:eastAsia="SimSun" w:hAnsi="Times New Roman" w:cs="Times New Roman"/>
              </w:rPr>
            </w:pPr>
            <w:r w:rsidRPr="001A16FA">
              <w:rPr>
                <w:rFonts w:ascii="Times New Roman" w:hAnsi="Times New Roman" w:cs="Times New Roman"/>
                <w:noProof/>
              </w:rPr>
              <w:t>wychowacy klas I - VIII.</w:t>
            </w:r>
          </w:p>
          <w:p w:rsidR="0077786E" w:rsidRDefault="0077786E" w:rsidP="0077786E">
            <w:pPr>
              <w:rPr>
                <w:rFonts w:ascii="Times New Roman" w:eastAsia="SimSun" w:hAnsi="Times New Roman" w:cs="Times New Roman"/>
              </w:rPr>
            </w:pPr>
          </w:p>
          <w:p w:rsidR="001A16FA" w:rsidRDefault="001A16FA" w:rsidP="0077786E">
            <w:pPr>
              <w:rPr>
                <w:rFonts w:ascii="Times New Roman" w:eastAsia="SimSun" w:hAnsi="Times New Roman" w:cs="Times New Roman"/>
              </w:rPr>
            </w:pPr>
          </w:p>
          <w:p w:rsidR="001A16FA" w:rsidRDefault="001A16FA" w:rsidP="0077786E">
            <w:pPr>
              <w:rPr>
                <w:rFonts w:ascii="Times New Roman" w:eastAsia="SimSun" w:hAnsi="Times New Roman" w:cs="Times New Roman"/>
              </w:rPr>
            </w:pP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kl. I- III:  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A. Kalita, M. Zatoń, M. Stępniewska wychowawcy kl. I - III 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kl. IV – VI: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I. Kapciak, E. Święcicka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Wychowawcy kl. IV-VI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kl. VII – VIII: 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I. Gawrońska, A. Łazuk, A. Różycka, </w:t>
            </w:r>
          </w:p>
          <w:p w:rsidR="001A16FA" w:rsidRPr="001A16FA" w:rsidRDefault="001A16FA" w:rsidP="001A16FA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A16FA">
              <w:rPr>
                <w:rFonts w:ascii="Times New Roman" w:hAnsi="Times New Roman" w:cs="Times New Roman"/>
                <w:noProof/>
                <w:sz w:val="22"/>
                <w:szCs w:val="22"/>
              </w:rPr>
              <w:t>E Socha</w:t>
            </w:r>
          </w:p>
          <w:p w:rsidR="0077786E" w:rsidRPr="004815D9" w:rsidRDefault="001A16FA" w:rsidP="001A16FA">
            <w:pPr>
              <w:rPr>
                <w:rFonts w:ascii="Times New Roman" w:eastAsia="SimSun" w:hAnsi="Times New Roman" w:cs="Times New Roman"/>
              </w:rPr>
            </w:pPr>
            <w:r w:rsidRPr="001A16FA">
              <w:rPr>
                <w:rFonts w:ascii="Times New Roman" w:hAnsi="Times New Roman" w:cs="Times New Roman"/>
                <w:noProof/>
              </w:rPr>
              <w:t>wychowawcy kl. VII -  VIII</w:t>
            </w:r>
            <w:r w:rsidRPr="00D25929">
              <w:rPr>
                <w:noProof/>
              </w:rPr>
              <w:t xml:space="preserve">      </w:t>
            </w:r>
          </w:p>
        </w:tc>
        <w:tc>
          <w:tcPr>
            <w:tcW w:w="1709" w:type="dxa"/>
            <w:vAlign w:val="center"/>
          </w:tcPr>
          <w:p w:rsidR="0077786E" w:rsidRP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Pr="00E90AFC">
              <w:rPr>
                <w:rFonts w:ascii="Times New Roman" w:hAnsi="Times New Roman" w:cs="Times New Roman"/>
                <w:noProof/>
              </w:rPr>
              <w:t>1 I</w:t>
            </w:r>
            <w:r w:rsidRPr="00E90AFC">
              <w:rPr>
                <w:rFonts w:ascii="Times New Roman" w:eastAsia="Calibri" w:hAnsi="Times New Roman" w:cs="Times New Roman"/>
                <w:noProof/>
              </w:rPr>
              <w:t>X 2026</w:t>
            </w:r>
            <w:r w:rsidRPr="00E90AFC">
              <w:rPr>
                <w:rFonts w:ascii="Times New Roman" w:hAnsi="Times New Roman" w:cs="Times New Roman"/>
                <w:noProof/>
              </w:rPr>
              <w:t xml:space="preserve"> r.</w:t>
            </w: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  </w:t>
            </w:r>
          </w:p>
          <w:p w:rsidR="0077786E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1A16FA" w:rsidRDefault="001A16FA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77786E" w:rsidRP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 xml:space="preserve">  </w:t>
            </w:r>
            <w:r w:rsidRPr="00E90AFC">
              <w:rPr>
                <w:rFonts w:ascii="Times New Roman" w:hAnsi="Times New Roman" w:cs="Times New Roman"/>
                <w:noProof/>
              </w:rPr>
              <w:t>25 VI</w:t>
            </w: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20</w:t>
            </w:r>
            <w:r w:rsidRPr="00E90AFC">
              <w:rPr>
                <w:rFonts w:ascii="Times New Roman" w:hAnsi="Times New Roman" w:cs="Times New Roman"/>
                <w:noProof/>
              </w:rPr>
              <w:t>27</w:t>
            </w: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r.   </w:t>
            </w:r>
          </w:p>
        </w:tc>
      </w:tr>
      <w:tr w:rsidR="0077786E" w:rsidRPr="0033511A" w:rsidTr="0077786E">
        <w:trPr>
          <w:trHeight w:val="1099"/>
        </w:trPr>
        <w:tc>
          <w:tcPr>
            <w:tcW w:w="2376" w:type="dxa"/>
            <w:vMerge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Dzień Patrona Szkoły</w:t>
            </w:r>
          </w:p>
        </w:tc>
        <w:tc>
          <w:tcPr>
            <w:tcW w:w="2651" w:type="dxa"/>
            <w:gridSpan w:val="2"/>
            <w:vAlign w:val="center"/>
          </w:tcPr>
          <w:p w:rsidR="0077786E" w:rsidRDefault="00131466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>J. Piecyk</w:t>
            </w:r>
          </w:p>
          <w:p w:rsidR="00131466" w:rsidRPr="00131466" w:rsidRDefault="00131466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>A. Różycka</w:t>
            </w:r>
          </w:p>
        </w:tc>
        <w:tc>
          <w:tcPr>
            <w:tcW w:w="1709" w:type="dxa"/>
            <w:vAlign w:val="center"/>
          </w:tcPr>
          <w:p w:rsidR="0077786E" w:rsidRP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90AFC">
              <w:rPr>
                <w:rFonts w:ascii="Times New Roman" w:hAnsi="Times New Roman" w:cs="Times New Roman"/>
                <w:noProof/>
              </w:rPr>
              <w:t xml:space="preserve">   </w:t>
            </w: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23 X 2026 r.   </w:t>
            </w:r>
          </w:p>
        </w:tc>
      </w:tr>
      <w:tr w:rsidR="0077786E" w:rsidRPr="0033511A" w:rsidTr="0077786E">
        <w:trPr>
          <w:trHeight w:val="974"/>
        </w:trPr>
        <w:tc>
          <w:tcPr>
            <w:tcW w:w="2376" w:type="dxa"/>
            <w:vMerge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Dzień Jana Pawła II</w:t>
            </w:r>
          </w:p>
        </w:tc>
        <w:tc>
          <w:tcPr>
            <w:tcW w:w="2651" w:type="dxa"/>
            <w:gridSpan w:val="2"/>
            <w:vAlign w:val="center"/>
          </w:tcPr>
          <w:p w:rsidR="0077786E" w:rsidRPr="0033511A" w:rsidRDefault="0077786E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s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. </w:t>
            </w:r>
            <w:r w:rsidR="00F21118">
              <w:rPr>
                <w:rFonts w:ascii="Times New Roman" w:eastAsia="SimSun" w:hAnsi="Times New Roman" w:cs="Times New Roman"/>
                <w:kern w:val="3"/>
              </w:rPr>
              <w:t>J. Michalak</w:t>
            </w:r>
            <w:r>
              <w:rPr>
                <w:rFonts w:ascii="Times New Roman" w:eastAsia="SimSun" w:hAnsi="Times New Roman" w:cs="Times New Roman"/>
                <w:kern w:val="3"/>
              </w:rPr>
              <w:br/>
              <w:t xml:space="preserve">ks. Ł. </w:t>
            </w:r>
            <w:proofErr w:type="spellStart"/>
            <w:r>
              <w:rPr>
                <w:rFonts w:ascii="Times New Roman" w:eastAsia="SimSun" w:hAnsi="Times New Roman" w:cs="Times New Roman"/>
                <w:kern w:val="3"/>
              </w:rPr>
              <w:t>Siek</w:t>
            </w:r>
            <w:proofErr w:type="spellEnd"/>
          </w:p>
        </w:tc>
        <w:tc>
          <w:tcPr>
            <w:tcW w:w="1709" w:type="dxa"/>
            <w:vAlign w:val="center"/>
          </w:tcPr>
          <w:p w:rsidR="00E90AFC" w:rsidRPr="00E90AFC" w:rsidRDefault="00E90AFC" w:rsidP="00E90AFC">
            <w:pPr>
              <w:pStyle w:val="Tytu"/>
              <w:tabs>
                <w:tab w:val="left" w:pos="6152"/>
              </w:tabs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30 X 2026 r.</w:t>
            </w:r>
          </w:p>
          <w:p w:rsidR="0077786E" w:rsidRPr="00E90AFC" w:rsidRDefault="0077786E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</w:tr>
      <w:tr w:rsidR="00131466" w:rsidRPr="0033511A" w:rsidTr="0077786E">
        <w:trPr>
          <w:trHeight w:val="974"/>
        </w:trPr>
        <w:tc>
          <w:tcPr>
            <w:tcW w:w="2376" w:type="dxa"/>
            <w:vMerge/>
            <w:vAlign w:val="center"/>
          </w:tcPr>
          <w:p w:rsidR="00131466" w:rsidRPr="0033511A" w:rsidRDefault="00131466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131466" w:rsidRPr="00131466" w:rsidRDefault="00131466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31466">
              <w:rPr>
                <w:rFonts w:ascii="Times New Roman" w:eastAsia="SimSun" w:hAnsi="Times New Roman" w:cs="Times New Roman"/>
                <w:kern w:val="3"/>
              </w:rPr>
              <w:t>Dzień Edukacji Narodowej</w:t>
            </w:r>
          </w:p>
        </w:tc>
        <w:tc>
          <w:tcPr>
            <w:tcW w:w="2651" w:type="dxa"/>
            <w:gridSpan w:val="2"/>
            <w:vAlign w:val="center"/>
          </w:tcPr>
          <w:p w:rsidR="00131466" w:rsidRPr="00131466" w:rsidRDefault="00131466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E. Święcicka</w:t>
            </w:r>
          </w:p>
          <w:p w:rsidR="00131466" w:rsidRPr="00131466" w:rsidRDefault="00131466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E. Suwała</w:t>
            </w:r>
          </w:p>
          <w:p w:rsidR="00131466" w:rsidRPr="00131466" w:rsidRDefault="00131466" w:rsidP="00131466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31466">
              <w:rPr>
                <w:rFonts w:ascii="Times New Roman" w:eastAsia="Calibri" w:hAnsi="Times New Roman" w:cs="Times New Roman"/>
                <w:noProof/>
              </w:rPr>
              <w:t>A. Chojnacka</w:t>
            </w:r>
          </w:p>
        </w:tc>
        <w:tc>
          <w:tcPr>
            <w:tcW w:w="1709" w:type="dxa"/>
            <w:vAlign w:val="center"/>
          </w:tcPr>
          <w:p w:rsidR="00131466" w:rsidRP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90AFC">
              <w:rPr>
                <w:rFonts w:ascii="Times New Roman" w:hAnsi="Times New Roman" w:cs="Times New Roman"/>
                <w:noProof/>
              </w:rPr>
              <w:t xml:space="preserve">  14</w:t>
            </w: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X 2026 r.   </w:t>
            </w:r>
          </w:p>
        </w:tc>
      </w:tr>
      <w:tr w:rsidR="00E90AFC" w:rsidRPr="0033511A" w:rsidTr="0077786E">
        <w:trPr>
          <w:trHeight w:val="974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E90AFC" w:rsidRPr="00131466" w:rsidRDefault="00E90AFC" w:rsidP="00DD5FB8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31466">
              <w:rPr>
                <w:rFonts w:ascii="Times New Roman" w:eastAsia="SimSun" w:hAnsi="Times New Roman" w:cs="Times New Roman"/>
                <w:kern w:val="3"/>
              </w:rPr>
              <w:t>Ślubowanie uczniów klas I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131466" w:rsidRDefault="00E90AFC" w:rsidP="00DD5FB8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A. Domagała, </w:t>
            </w:r>
          </w:p>
          <w:p w:rsidR="00E90AFC" w:rsidRPr="00131466" w:rsidRDefault="00E90AFC" w:rsidP="00DD5FB8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K. Kowalczyk</w:t>
            </w:r>
          </w:p>
          <w:p w:rsidR="00E90AFC" w:rsidRPr="00131466" w:rsidRDefault="00E90AFC" w:rsidP="00DD5FB8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Kwiatkowska</w:t>
            </w:r>
          </w:p>
          <w:p w:rsidR="00E90AFC" w:rsidRPr="00131466" w:rsidRDefault="00E90AFC" w:rsidP="00DD5FB8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wychowawcy klas                       i nauczyciele wspomagający</w:t>
            </w:r>
          </w:p>
          <w:p w:rsidR="00E90AFC" w:rsidRPr="0033511A" w:rsidRDefault="00E90AFC" w:rsidP="00DD5FB8">
            <w:pPr>
              <w:suppressAutoHyphens/>
              <w:autoSpaceDN w:val="0"/>
              <w:textAlignment w:val="baseline"/>
              <w:rPr>
                <w:rFonts w:eastAsia="SimSun"/>
                <w:kern w:val="3"/>
              </w:rPr>
            </w:pPr>
            <w:r w:rsidRPr="00131466">
              <w:rPr>
                <w:rFonts w:ascii="Times New Roman" w:eastAsia="Calibri" w:hAnsi="Times New Roman" w:cs="Times New Roman"/>
                <w:noProof/>
              </w:rPr>
              <w:t>P. Liwanowski</w:t>
            </w:r>
          </w:p>
        </w:tc>
        <w:tc>
          <w:tcPr>
            <w:tcW w:w="1709" w:type="dxa"/>
            <w:vAlign w:val="center"/>
          </w:tcPr>
          <w:p w:rsidR="00E90AFC" w:rsidRPr="00131466" w:rsidRDefault="00DD5FB8" w:rsidP="00DD5FB8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 </w:t>
            </w:r>
            <w:r w:rsidR="00E90AFC"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24 XI 2026 r.</w:t>
            </w:r>
          </w:p>
          <w:p w:rsidR="00E90AFC" w:rsidRPr="0033511A" w:rsidRDefault="00E90AFC" w:rsidP="00DD5FB8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</w:tr>
      <w:tr w:rsidR="00E90AFC" w:rsidRPr="0033511A" w:rsidTr="0077786E">
        <w:trPr>
          <w:trHeight w:val="315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Narodowe Święto Niepodległości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I. Rzepkowska</w:t>
            </w:r>
          </w:p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Szymczyk</w:t>
            </w:r>
          </w:p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D. Solińska</w:t>
            </w:r>
          </w:p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K. Ziembicki</w:t>
            </w:r>
          </w:p>
          <w:p w:rsidR="00E90AFC" w:rsidRPr="0033511A" w:rsidRDefault="00E90AFC" w:rsidP="00EC658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SimSun" w:hAnsi="Times New Roman" w:cs="Times New Roman"/>
                <w:kern w:val="3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P. Liwanowski</w:t>
            </w:r>
          </w:p>
        </w:tc>
        <w:tc>
          <w:tcPr>
            <w:tcW w:w="1709" w:type="dxa"/>
            <w:vAlign w:val="center"/>
          </w:tcPr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10 XI 2026 r.  </w:t>
            </w:r>
          </w:p>
          <w:p w:rsidR="00E90AFC" w:rsidRPr="0033511A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    </w:t>
            </w:r>
          </w:p>
        </w:tc>
      </w:tr>
      <w:tr w:rsidR="00E90AFC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Spotkanie wigilijne</w:t>
            </w:r>
          </w:p>
          <w:p w:rsid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Spotkanie w</w:t>
            </w:r>
            <w:r>
              <w:rPr>
                <w:rFonts w:ascii="Times New Roman" w:eastAsia="SimSun" w:hAnsi="Times New Roman" w:cs="Times New Roman"/>
                <w:kern w:val="3"/>
              </w:rPr>
              <w:t>ielkanocne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s. Jolanata Michalak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ks. Łukasz Siek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M. Stępień, </w:t>
            </w:r>
          </w:p>
          <w:p w:rsidR="00E90AFC" w:rsidRDefault="00E90AFC" w:rsidP="00E90AFC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</w:rPr>
            </w:pPr>
            <w:r w:rsidRPr="00E90AFC">
              <w:rPr>
                <w:rFonts w:ascii="Times New Roman" w:eastAsia="Calibri" w:hAnsi="Times New Roman" w:cs="Times New Roman"/>
                <w:noProof/>
              </w:rPr>
              <w:t>M. Stępniewska</w:t>
            </w:r>
          </w:p>
          <w:p w:rsidR="00E90AFC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</w:rPr>
            </w:pPr>
          </w:p>
          <w:p w:rsidR="00E90AFC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</w:rPr>
            </w:pPr>
          </w:p>
          <w:p w:rsidR="00E90AFC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</w:rPr>
            </w:pPr>
          </w:p>
          <w:p w:rsidR="00E90AFC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</w:rPr>
            </w:pP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s. Jolanta Michalak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ks. Łukasz Siek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Pęksyk –Sokalska</w:t>
            </w:r>
          </w:p>
          <w:p w:rsidR="00E90AFC" w:rsidRPr="00E90AFC" w:rsidRDefault="00E90AFC" w:rsidP="00EC658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SimSun" w:hAnsi="Times New Roman" w:cs="Times New Roman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E.Gut</w:t>
            </w:r>
          </w:p>
        </w:tc>
        <w:tc>
          <w:tcPr>
            <w:tcW w:w="1709" w:type="dxa"/>
            <w:vAlign w:val="center"/>
          </w:tcPr>
          <w:p w:rsidR="00E90AFC" w:rsidRPr="00E90AFC" w:rsidRDefault="00DD5FB8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22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XI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I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2026 r.  </w:t>
            </w:r>
          </w:p>
          <w:p w:rsidR="00E90AFC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    </w:t>
            </w:r>
          </w:p>
          <w:p w:rsidR="00E90AFC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  <w:noProof/>
              </w:rPr>
            </w:pPr>
          </w:p>
          <w:p w:rsidR="00E90AFC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  <w:noProof/>
              </w:rPr>
            </w:pPr>
          </w:p>
          <w:p w:rsidR="00E90AFC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  <w:noProof/>
              </w:rPr>
            </w:pPr>
          </w:p>
          <w:p w:rsidR="00E90AFC" w:rsidRPr="00E90AFC" w:rsidRDefault="00DD5FB8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23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III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202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7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r.  </w:t>
            </w:r>
          </w:p>
          <w:p w:rsidR="00E90AFC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    </w:t>
            </w:r>
          </w:p>
          <w:p w:rsidR="00E90AFC" w:rsidRPr="0033511A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</w:tr>
      <w:tr w:rsidR="00BD7251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BD7251" w:rsidRPr="0033511A" w:rsidRDefault="00BD7251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BD7251" w:rsidRPr="00BD7251" w:rsidRDefault="00BD7251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BD7251">
              <w:rPr>
                <w:rFonts w:ascii="Times New Roman" w:eastAsia="SimSun" w:hAnsi="Times New Roman" w:cs="Times New Roman"/>
                <w:kern w:val="3"/>
              </w:rPr>
              <w:t>Bal Karnawałowy</w:t>
            </w:r>
          </w:p>
        </w:tc>
        <w:tc>
          <w:tcPr>
            <w:tcW w:w="2651" w:type="dxa"/>
            <w:gridSpan w:val="2"/>
            <w:vAlign w:val="center"/>
          </w:tcPr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Pęksyk-Sokalska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A. Kalita 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M. Grabska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wychowawcy kl. I – III</w:t>
            </w:r>
          </w:p>
        </w:tc>
        <w:tc>
          <w:tcPr>
            <w:tcW w:w="1709" w:type="dxa"/>
            <w:vAlign w:val="center"/>
          </w:tcPr>
          <w:p w:rsidR="00BD7251" w:rsidRPr="00BD7251" w:rsidRDefault="00BD7251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s</w:t>
            </w:r>
            <w:r w:rsidRPr="00BD7251">
              <w:rPr>
                <w:rFonts w:ascii="Times New Roman" w:hAnsi="Times New Roman" w:cs="Times New Roman"/>
                <w:noProof/>
                <w:sz w:val="22"/>
                <w:szCs w:val="22"/>
              </w:rPr>
              <w:t>tyczeń 2027</w:t>
            </w:r>
          </w:p>
        </w:tc>
      </w:tr>
      <w:tr w:rsidR="00E90AFC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Rocznica uchwalenia Konstytucji 3 Maja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</w:rPr>
              <w:t>Święto Flagi Państwowej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Szymczyk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I. Rzepkowska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K. Tomczyk</w:t>
            </w:r>
          </w:p>
          <w:p w:rsidR="00E90AFC" w:rsidRPr="00E90AFC" w:rsidRDefault="00E90AFC" w:rsidP="00E90AFC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Chojnacka</w:t>
            </w:r>
          </w:p>
          <w:p w:rsidR="00E90AFC" w:rsidRDefault="00E90AFC" w:rsidP="0077786E">
            <w:pPr>
              <w:rPr>
                <w:rFonts w:ascii="Times New Roman" w:eastAsia="SimSun" w:hAnsi="Times New Roman" w:cs="Times New Roman"/>
              </w:rPr>
            </w:pPr>
          </w:p>
          <w:p w:rsidR="00E90AFC" w:rsidRPr="0033511A" w:rsidRDefault="00E90AFC" w:rsidP="0077786E">
            <w:pPr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</w:rPr>
              <w:t xml:space="preserve">P. </w:t>
            </w:r>
            <w:proofErr w:type="spellStart"/>
            <w:r w:rsidRPr="0033511A">
              <w:rPr>
                <w:rFonts w:ascii="Times New Roman" w:eastAsia="SimSun" w:hAnsi="Times New Roman" w:cs="Times New Roman"/>
              </w:rPr>
              <w:t>Liwanowski</w:t>
            </w:r>
            <w:proofErr w:type="spellEnd"/>
          </w:p>
        </w:tc>
        <w:tc>
          <w:tcPr>
            <w:tcW w:w="1709" w:type="dxa"/>
            <w:vAlign w:val="center"/>
          </w:tcPr>
          <w:p w:rsidR="00E90AFC" w:rsidRDefault="00DD5FB8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30 IV 2027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r.</w:t>
            </w:r>
          </w:p>
          <w:p w:rsidR="00E90AFC" w:rsidRDefault="00E90AFC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E90AFC" w:rsidRDefault="00E90AFC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E90AFC" w:rsidRDefault="00E90AFC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E90AFC" w:rsidRDefault="00E90AFC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E90AFC" w:rsidRPr="00E90AFC" w:rsidRDefault="00DD5FB8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2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V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202</w:t>
            </w:r>
            <w:r w:rsidR="00E90AFC">
              <w:rPr>
                <w:rFonts w:ascii="Times New Roman" w:hAnsi="Times New Roman" w:cs="Times New Roman"/>
                <w:noProof/>
                <w:sz w:val="22"/>
                <w:szCs w:val="22"/>
              </w:rPr>
              <w:t>7</w:t>
            </w:r>
            <w:r w:rsidR="00E90AFC"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r.  </w:t>
            </w:r>
          </w:p>
          <w:p w:rsidR="00E90AFC" w:rsidRPr="0033511A" w:rsidRDefault="00E90AFC" w:rsidP="00E90AFC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90AFC">
              <w:rPr>
                <w:rFonts w:ascii="Times New Roman" w:eastAsia="Calibri" w:hAnsi="Times New Roman" w:cs="Times New Roman"/>
                <w:noProof/>
              </w:rPr>
              <w:t xml:space="preserve">     </w:t>
            </w:r>
          </w:p>
        </w:tc>
      </w:tr>
      <w:tr w:rsidR="00B01242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B01242" w:rsidRPr="0033511A" w:rsidRDefault="00B01242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B01242" w:rsidRPr="00B01242" w:rsidRDefault="00B01242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B01242">
              <w:rPr>
                <w:rFonts w:ascii="Times New Roman" w:eastAsia="SimSun" w:hAnsi="Times New Roman" w:cs="Times New Roman"/>
                <w:kern w:val="3"/>
              </w:rPr>
              <w:t>Pierwszy Dzień Wiosny</w:t>
            </w:r>
          </w:p>
        </w:tc>
        <w:tc>
          <w:tcPr>
            <w:tcW w:w="2651" w:type="dxa"/>
            <w:gridSpan w:val="2"/>
            <w:vAlign w:val="center"/>
          </w:tcPr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wychowawcy klas I – III,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wychowawcy klas IV – VIII</w:t>
            </w:r>
          </w:p>
        </w:tc>
        <w:tc>
          <w:tcPr>
            <w:tcW w:w="1709" w:type="dxa"/>
            <w:vAlign w:val="center"/>
          </w:tcPr>
          <w:p w:rsidR="00B01242" w:rsidRPr="00B01242" w:rsidRDefault="00B01242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22 III 2027 r.</w:t>
            </w:r>
          </w:p>
        </w:tc>
      </w:tr>
      <w:tr w:rsidR="00B01242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B01242" w:rsidRPr="0033511A" w:rsidRDefault="00B01242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B01242" w:rsidRPr="00B01242" w:rsidRDefault="00B01242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B01242">
              <w:rPr>
                <w:rFonts w:ascii="Times New Roman" w:eastAsia="SimSun" w:hAnsi="Times New Roman" w:cs="Times New Roman"/>
                <w:kern w:val="3"/>
              </w:rPr>
              <w:t>Dzień Dziecka</w:t>
            </w:r>
          </w:p>
        </w:tc>
        <w:tc>
          <w:tcPr>
            <w:tcW w:w="2651" w:type="dxa"/>
            <w:gridSpan w:val="2"/>
            <w:vAlign w:val="center"/>
          </w:tcPr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w</w:t>
            </w: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ychowawcy klas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I-VIII</w:t>
            </w:r>
          </w:p>
          <w:p w:rsidR="00B01242" w:rsidRPr="00B01242" w:rsidRDefault="00B01242" w:rsidP="00B01242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01242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Rodzice uczniów</w:t>
            </w:r>
          </w:p>
        </w:tc>
        <w:tc>
          <w:tcPr>
            <w:tcW w:w="1709" w:type="dxa"/>
            <w:vAlign w:val="center"/>
          </w:tcPr>
          <w:p w:rsidR="00B01242" w:rsidRPr="00B01242" w:rsidRDefault="00DD5FB8" w:rsidP="00E90AFC">
            <w:pPr>
              <w:pStyle w:val="Tytu"/>
              <w:tabs>
                <w:tab w:val="left" w:pos="6152"/>
              </w:tabs>
              <w:jc w:val="lef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  <w:r w:rsidR="00B01242" w:rsidRPr="00B01242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1 VI 2027 r. </w:t>
            </w:r>
          </w:p>
        </w:tc>
      </w:tr>
      <w:tr w:rsidR="00E90AFC" w:rsidRPr="0033511A" w:rsidTr="0077786E">
        <w:trPr>
          <w:trHeight w:val="1066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udział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Pocztu Sztandarowego w uroczystościach szkolnych i miejskich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P.</w:t>
            </w:r>
            <w:r w:rsidR="00BD7251">
              <w:rPr>
                <w:rFonts w:ascii="Times New Roman" w:eastAsia="SimSun" w:hAnsi="Times New Roman" w:cs="Times New Roman"/>
                <w:kern w:val="3"/>
              </w:rPr>
              <w:t xml:space="preserve"> </w:t>
            </w:r>
            <w:proofErr w:type="spellStart"/>
            <w:r w:rsidRPr="0033511A">
              <w:rPr>
                <w:rFonts w:ascii="Times New Roman" w:eastAsia="SimSun" w:hAnsi="Times New Roman" w:cs="Times New Roman"/>
                <w:kern w:val="3"/>
              </w:rPr>
              <w:t>Liwanowski</w:t>
            </w:r>
            <w:proofErr w:type="spellEnd"/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</w:t>
            </w:r>
            <w:r w:rsidR="00E90AFC" w:rsidRPr="0033511A">
              <w:rPr>
                <w:rFonts w:ascii="Times New Roman" w:eastAsia="Calibri" w:hAnsi="Times New Roman" w:cs="Times New Roman"/>
              </w:rPr>
              <w:t xml:space="preserve"> 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776"/>
        </w:trPr>
        <w:tc>
          <w:tcPr>
            <w:tcW w:w="9288" w:type="dxa"/>
            <w:gridSpan w:val="5"/>
            <w:shd w:val="clear" w:color="auto" w:fill="F2F2F2" w:themeFill="background1" w:themeFillShade="F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hAnsi="Times New Roman" w:cs="Times New Roman"/>
                <w:b/>
              </w:rPr>
              <w:t>Sfera</w:t>
            </w:r>
            <w:r w:rsidR="00BD7251">
              <w:rPr>
                <w:rFonts w:ascii="Times New Roman" w:hAnsi="Times New Roman" w:cs="Times New Roman"/>
                <w:b/>
              </w:rPr>
              <w:t xml:space="preserve"> </w:t>
            </w:r>
            <w:r w:rsidRPr="0033511A">
              <w:rPr>
                <w:rFonts w:ascii="Times New Roman" w:hAnsi="Times New Roman" w:cs="Times New Roman"/>
                <w:b/>
              </w:rPr>
              <w:t>emocjonalna i społeczna</w:t>
            </w:r>
          </w:p>
        </w:tc>
      </w:tr>
      <w:tr w:rsidR="00E90AFC" w:rsidRPr="0033511A" w:rsidTr="0077786E">
        <w:tc>
          <w:tcPr>
            <w:tcW w:w="2376" w:type="dxa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Obszary</w:t>
            </w:r>
          </w:p>
        </w:tc>
        <w:tc>
          <w:tcPr>
            <w:tcW w:w="2552" w:type="dxa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Zadania</w:t>
            </w:r>
          </w:p>
        </w:tc>
        <w:tc>
          <w:tcPr>
            <w:tcW w:w="2651" w:type="dxa"/>
            <w:gridSpan w:val="2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Osoby odpowiedzialne</w:t>
            </w:r>
          </w:p>
        </w:tc>
        <w:tc>
          <w:tcPr>
            <w:tcW w:w="1709" w:type="dxa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Termin realizacji</w:t>
            </w:r>
          </w:p>
        </w:tc>
      </w:tr>
      <w:tr w:rsidR="00AC75B8" w:rsidRPr="0033511A" w:rsidTr="0077786E">
        <w:trPr>
          <w:trHeight w:val="1656"/>
        </w:trPr>
        <w:tc>
          <w:tcPr>
            <w:tcW w:w="2376" w:type="dxa"/>
            <w:vMerge w:val="restart"/>
            <w:vAlign w:val="center"/>
          </w:tcPr>
          <w:p w:rsidR="00AC75B8" w:rsidRPr="0033511A" w:rsidRDefault="008A3EE9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Kształtowanie u uczniów umiejętności poszanowania każdej osoby ludzkiej, jej </w:t>
            </w:r>
            <w:proofErr w:type="gramStart"/>
            <w:r>
              <w:rPr>
                <w:rFonts w:ascii="Times New Roman" w:eastAsia="Calibri" w:hAnsi="Times New Roman" w:cs="Times New Roman"/>
              </w:rPr>
              <w:t>godności,  potrzeb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 oraz  właściwego reagowania na</w:t>
            </w:r>
            <w:bookmarkStart w:id="1" w:name="_GoBack"/>
            <w:bookmarkEnd w:id="1"/>
            <w:r>
              <w:rPr>
                <w:rFonts w:ascii="Times New Roman" w:eastAsia="Calibri" w:hAnsi="Times New Roman" w:cs="Times New Roman"/>
              </w:rPr>
              <w:t xml:space="preserve"> krzywdę wymiarze bycia uczniem i człowiekiem</w:t>
            </w:r>
          </w:p>
          <w:p w:rsidR="00AC75B8" w:rsidRPr="0033511A" w:rsidRDefault="00AC75B8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AC75B8" w:rsidRPr="0033511A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,,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Gwiazdka na Deptaku”</w:t>
            </w:r>
          </w:p>
        </w:tc>
        <w:tc>
          <w:tcPr>
            <w:tcW w:w="2651" w:type="dxa"/>
            <w:gridSpan w:val="2"/>
            <w:vAlign w:val="center"/>
          </w:tcPr>
          <w:p w:rsidR="00AC75B8" w:rsidRPr="00131466" w:rsidRDefault="00AC75B8" w:rsidP="00131466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J. Piecyk</w:t>
            </w:r>
          </w:p>
          <w:p w:rsidR="00AC75B8" w:rsidRPr="00131466" w:rsidRDefault="00AC75B8" w:rsidP="00131466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K. Tomczyk</w:t>
            </w:r>
          </w:p>
          <w:p w:rsidR="00AC75B8" w:rsidRPr="00131466" w:rsidRDefault="00AC75B8" w:rsidP="00131466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D. Solińska</w:t>
            </w:r>
          </w:p>
          <w:p w:rsidR="00AC75B8" w:rsidRPr="0033511A" w:rsidRDefault="00AC75B8" w:rsidP="00131466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  <w:r w:rsidRPr="00131466">
              <w:rPr>
                <w:rFonts w:ascii="Times New Roman" w:eastAsia="Calibri" w:hAnsi="Times New Roman" w:cs="Times New Roman"/>
                <w:noProof/>
              </w:rPr>
              <w:t>M. Wosztyl</w:t>
            </w:r>
          </w:p>
        </w:tc>
        <w:tc>
          <w:tcPr>
            <w:tcW w:w="1709" w:type="dxa"/>
            <w:vAlign w:val="center"/>
          </w:tcPr>
          <w:p w:rsidR="00AC75B8" w:rsidRPr="0033511A" w:rsidRDefault="00AC75B8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grudzień</w:t>
            </w:r>
            <w:proofErr w:type="gramEnd"/>
            <w:r>
              <w:rPr>
                <w:rFonts w:ascii="Times New Roman" w:hAnsi="Times New Roman" w:cs="Times New Roman"/>
              </w:rPr>
              <w:t xml:space="preserve"> 2026</w:t>
            </w:r>
          </w:p>
        </w:tc>
      </w:tr>
      <w:tr w:rsidR="00AC75B8" w:rsidRPr="0033511A" w:rsidTr="0077786E">
        <w:tc>
          <w:tcPr>
            <w:tcW w:w="2376" w:type="dxa"/>
            <w:vMerge/>
            <w:vAlign w:val="center"/>
          </w:tcPr>
          <w:p w:rsidR="00AC75B8" w:rsidRPr="0033511A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AC75B8" w:rsidRPr="0033511A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zaznajomienie uczniów</w:t>
            </w:r>
            <w:r>
              <w:rPr>
                <w:rFonts w:ascii="Times New Roman" w:eastAsia="Calibri" w:hAnsi="Times New Roman" w:cs="Times New Roman"/>
              </w:rPr>
              <w:t xml:space="preserve"> ze Standardami Ochrony </w:t>
            </w:r>
            <w:proofErr w:type="gramStart"/>
            <w:r>
              <w:rPr>
                <w:rFonts w:ascii="Times New Roman" w:eastAsia="Calibri" w:hAnsi="Times New Roman" w:cs="Times New Roman"/>
              </w:rPr>
              <w:t>Małoletnich  i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procedurami bezpieczeństwa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uczniów, określającymi zasady zachowania w szkole.</w:t>
            </w:r>
          </w:p>
          <w:p w:rsidR="00AC75B8" w:rsidRPr="0033511A" w:rsidRDefault="00AC75B8" w:rsidP="0077786E">
            <w:pPr>
              <w:spacing w:before="60" w:after="60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przeprowadzenie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lekcji lub zajęć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poświęconych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tej tematyce</w:t>
            </w:r>
          </w:p>
        </w:tc>
        <w:tc>
          <w:tcPr>
            <w:tcW w:w="2651" w:type="dxa"/>
            <w:gridSpan w:val="2"/>
            <w:vAlign w:val="center"/>
          </w:tcPr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wychowawcy klas, </w:t>
            </w: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pedagog, </w:t>
            </w:r>
            <w:r>
              <w:rPr>
                <w:rFonts w:ascii="Times New Roman" w:eastAsia="SimSun" w:hAnsi="Times New Roman" w:cs="Times New Roman"/>
                <w:kern w:val="3"/>
              </w:rPr>
              <w:t xml:space="preserve"> psycholog</w:t>
            </w:r>
            <w:proofErr w:type="gramEnd"/>
          </w:p>
        </w:tc>
        <w:tc>
          <w:tcPr>
            <w:tcW w:w="1709" w:type="dxa"/>
            <w:vAlign w:val="center"/>
          </w:tcPr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wrzesień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2026</w:t>
            </w:r>
          </w:p>
          <w:p w:rsidR="00AC75B8" w:rsidRPr="0033511A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luty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2027</w:t>
            </w:r>
          </w:p>
          <w:p w:rsidR="00AC75B8" w:rsidRPr="0033511A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</w:tr>
      <w:tr w:rsidR="00AC75B8" w:rsidRPr="0033511A" w:rsidTr="0077786E">
        <w:trPr>
          <w:trHeight w:val="1080"/>
        </w:trPr>
        <w:tc>
          <w:tcPr>
            <w:tcW w:w="2376" w:type="dxa"/>
            <w:vMerge/>
            <w:vAlign w:val="center"/>
          </w:tcPr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integracja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zespołów klasowych, w tym przez </w:t>
            </w:r>
          </w:p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imprezy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i uroczystości klasowe</w:t>
            </w:r>
          </w:p>
        </w:tc>
        <w:tc>
          <w:tcPr>
            <w:tcW w:w="2651" w:type="dxa"/>
            <w:gridSpan w:val="2"/>
            <w:vAlign w:val="center"/>
          </w:tcPr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wychowawcy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klas</w:t>
            </w:r>
          </w:p>
        </w:tc>
        <w:tc>
          <w:tcPr>
            <w:tcW w:w="1709" w:type="dxa"/>
            <w:vAlign w:val="center"/>
          </w:tcPr>
          <w:p w:rsidR="00AC75B8" w:rsidRPr="0033511A" w:rsidRDefault="00AC75B8" w:rsidP="0077786E">
            <w:pPr>
              <w:spacing w:before="60" w:after="60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</w:rPr>
              <w:t xml:space="preserve">w </w:t>
            </w:r>
            <w:proofErr w:type="gramStart"/>
            <w:r>
              <w:rPr>
                <w:rFonts w:ascii="Times New Roman" w:eastAsia="Calibri" w:hAnsi="Times New Roman" w:cs="Times New Roman"/>
              </w:rPr>
              <w:t>ciągu  roku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szkolnego</w:t>
            </w:r>
            <w:r w:rsidRPr="0033511A">
              <w:rPr>
                <w:rFonts w:ascii="Times New Roman" w:eastAsia="Calibri" w:hAnsi="Times New Roman" w:cs="Times New Roman"/>
              </w:rPr>
              <w:t xml:space="preserve">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AC75B8" w:rsidRPr="0033511A" w:rsidTr="0077786E">
        <w:trPr>
          <w:trHeight w:val="1080"/>
        </w:trPr>
        <w:tc>
          <w:tcPr>
            <w:tcW w:w="2376" w:type="dxa"/>
            <w:vMerge/>
            <w:vAlign w:val="center"/>
          </w:tcPr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552" w:type="dxa"/>
            <w:vAlign w:val="center"/>
          </w:tcPr>
          <w:p w:rsidR="00AC75B8" w:rsidRDefault="00AC75B8" w:rsidP="00AC75B8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zapoznanie</w:t>
            </w:r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uczniów z treścią Standardów Ochrony Małoletnich w wersji skróconej obowiązującej małoletnich, omówienia ich na początku każdego okresu (dwa razy w ciągu </w:t>
            </w:r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roku szkolnego) w swoich klasach i </w:t>
            </w:r>
            <w:proofErr w:type="gramStart"/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>pokazania   uczniom</w:t>
            </w:r>
            <w:proofErr w:type="gramEnd"/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miejsc w szkole, gdzie te dokumenty są umieszczone</w:t>
            </w:r>
          </w:p>
          <w:p w:rsidR="00AC75B8" w:rsidRDefault="00AC75B8" w:rsidP="00AC75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C75B8">
              <w:rPr>
                <w:rFonts w:ascii="Times New Roman" w:hAnsi="Times New Roman" w:cs="Times New Roman"/>
                <w:sz w:val="22"/>
                <w:szCs w:val="22"/>
              </w:rPr>
              <w:t>zapoznanie</w:t>
            </w:r>
            <w:proofErr w:type="gramEnd"/>
            <w:r w:rsidRPr="00AC75B8">
              <w:rPr>
                <w:rFonts w:ascii="Times New Roman" w:hAnsi="Times New Roman" w:cs="Times New Roman"/>
                <w:sz w:val="22"/>
                <w:szCs w:val="22"/>
              </w:rPr>
              <w:t xml:space="preserve"> rodziców z treścią Standardów Ochrony Małoletnich obowiązujących w szkole w wersji pełnej podczas pierwszego zebrania po rozpoczęciu roku szkolnego oraz przekazania informacji, gdzie te dokumenty są umieszczone.</w:t>
            </w:r>
          </w:p>
          <w:p w:rsidR="00AC75B8" w:rsidRPr="00AC75B8" w:rsidRDefault="00AC75B8" w:rsidP="00AC75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5B8" w:rsidRPr="0033511A" w:rsidRDefault="00AC75B8" w:rsidP="00AC75B8">
            <w:pPr>
              <w:jc w:val="both"/>
              <w:rPr>
                <w:rFonts w:eastAsia="Calibri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przypominanie</w:t>
            </w:r>
            <w:r w:rsidRPr="00AC75B8">
              <w:rPr>
                <w:rFonts w:ascii="Times New Roman" w:hAnsi="Times New Roman" w:cs="Times New Roman"/>
                <w:sz w:val="22"/>
                <w:szCs w:val="22"/>
              </w:rPr>
              <w:t xml:space="preserve"> uczniom treści Standardów </w:t>
            </w:r>
            <w:r w:rsidRPr="00AC75B8">
              <w:rPr>
                <w:rFonts w:ascii="Times New Roman" w:hAnsi="Times New Roman" w:cs="Times New Roman"/>
                <w:sz w:val="22"/>
                <w:szCs w:val="22"/>
              </w:rPr>
              <w:br/>
              <w:t>w sytuacjach naru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szania Sta</w:t>
            </w:r>
            <w:r w:rsidR="008A3EE9">
              <w:rPr>
                <w:rFonts w:ascii="Times New Roman" w:hAnsi="Times New Roman" w:cs="Times New Roman"/>
                <w:sz w:val="22"/>
                <w:szCs w:val="22"/>
              </w:rPr>
              <w:t xml:space="preserve">ndardów przez uczniów i w sytuacjach koniecznych </w:t>
            </w:r>
            <w:proofErr w:type="gramStart"/>
            <w:r w:rsidR="008A3EE9">
              <w:rPr>
                <w:rFonts w:ascii="Times New Roman" w:hAnsi="Times New Roman" w:cs="Times New Roman"/>
                <w:sz w:val="22"/>
                <w:szCs w:val="22"/>
              </w:rPr>
              <w:t xml:space="preserve">uruchamianie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ich</w:t>
            </w:r>
            <w:proofErr w:type="gramEnd"/>
          </w:p>
        </w:tc>
        <w:tc>
          <w:tcPr>
            <w:tcW w:w="2651" w:type="dxa"/>
            <w:gridSpan w:val="2"/>
            <w:vAlign w:val="center"/>
          </w:tcPr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wychowawcy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klas</w:t>
            </w: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wychowawcy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klas</w:t>
            </w: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AC75B8" w:rsidRPr="0033511A" w:rsidRDefault="00AC75B8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wszyscy</w:t>
            </w:r>
            <w:proofErr w:type="gramEnd"/>
            <w:r>
              <w:rPr>
                <w:rFonts w:ascii="Times New Roman" w:eastAsia="SimSun" w:hAnsi="Times New Roman" w:cs="Times New Roman"/>
                <w:kern w:val="3"/>
              </w:rPr>
              <w:t xml:space="preserve"> pracownicy szkoły</w:t>
            </w:r>
          </w:p>
        </w:tc>
        <w:tc>
          <w:tcPr>
            <w:tcW w:w="1709" w:type="dxa"/>
            <w:vAlign w:val="center"/>
          </w:tcPr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P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</w:t>
            </w:r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>rzesień</w:t>
            </w:r>
            <w:proofErr w:type="gramEnd"/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2026</w:t>
            </w: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</w:t>
            </w:r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>uty</w:t>
            </w:r>
            <w:proofErr w:type="gramEnd"/>
            <w:r w:rsidRPr="00AC75B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2027</w:t>
            </w: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wrzesień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2026</w:t>
            </w: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AC75B8" w:rsidRDefault="00AC75B8" w:rsidP="0077786E">
            <w:pPr>
              <w:spacing w:before="60" w:after="60"/>
              <w:rPr>
                <w:rFonts w:eastAsia="Calibri"/>
              </w:rPr>
            </w:pPr>
          </w:p>
          <w:p w:rsidR="00AC75B8" w:rsidRDefault="00AC75B8" w:rsidP="0077786E">
            <w:pPr>
              <w:spacing w:before="60" w:after="60"/>
              <w:rPr>
                <w:rFonts w:eastAsia="Calibri"/>
              </w:rPr>
            </w:pPr>
          </w:p>
          <w:p w:rsidR="00AC75B8" w:rsidRDefault="00AC75B8" w:rsidP="0077786E">
            <w:pPr>
              <w:spacing w:before="60" w:after="60"/>
              <w:rPr>
                <w:rFonts w:eastAsia="Calibri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Pr="0033511A">
              <w:rPr>
                <w:rFonts w:ascii="Times New Roman" w:eastAsia="Calibri" w:hAnsi="Times New Roman" w:cs="Times New Roman"/>
              </w:rPr>
              <w:t>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1073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Calibri" w:hAnsi="Times New Roman" w:cs="Times New Roman"/>
              </w:rPr>
              <w:lastRenderedPageBreak/>
              <w:t>Kształtowanie postawy szacunku wobec środowiska naturalnego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Udział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w</w:t>
            </w:r>
            <w:r>
              <w:rPr>
                <w:rFonts w:ascii="Times New Roman" w:eastAsia="Calibri" w:hAnsi="Times New Roman" w:cs="Times New Roman"/>
              </w:rPr>
              <w:t xml:space="preserve"> Akcji </w:t>
            </w:r>
            <w:proofErr w:type="gramStart"/>
            <w:r>
              <w:rPr>
                <w:rFonts w:ascii="Times New Roman" w:eastAsia="Calibri" w:hAnsi="Times New Roman" w:cs="Times New Roman"/>
              </w:rPr>
              <w:t>,,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>Sprzątanie Świata”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J. Rutka</w:t>
            </w:r>
          </w:p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K. Kowalczyk</w:t>
            </w:r>
          </w:p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M. Zatoń </w:t>
            </w:r>
          </w:p>
          <w:p w:rsidR="00E90AFC" w:rsidRPr="00131466" w:rsidRDefault="00E90AFC" w:rsidP="00131466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131466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P. Sołsin</w:t>
            </w:r>
          </w:p>
          <w:p w:rsidR="00E90AFC" w:rsidRPr="00131466" w:rsidRDefault="00E90AFC" w:rsidP="00131466">
            <w:pPr>
              <w:rPr>
                <w:rFonts w:ascii="Times New Roman" w:eastAsia="Calibri" w:hAnsi="Times New Roman" w:cs="Times New Roman"/>
              </w:rPr>
            </w:pPr>
            <w:r w:rsidRPr="00131466">
              <w:rPr>
                <w:rFonts w:ascii="Times New Roman" w:eastAsia="Calibri" w:hAnsi="Times New Roman" w:cs="Times New Roman"/>
                <w:noProof/>
              </w:rPr>
              <w:t xml:space="preserve">wychowawcy klas </w:t>
            </w:r>
            <w:r>
              <w:rPr>
                <w:rFonts w:ascii="Times New Roman" w:hAnsi="Times New Roman" w:cs="Times New Roman"/>
                <w:noProof/>
              </w:rPr>
              <w:t>I-III</w:t>
            </w:r>
          </w:p>
        </w:tc>
        <w:tc>
          <w:tcPr>
            <w:tcW w:w="1709" w:type="dxa"/>
            <w:vAlign w:val="center"/>
          </w:tcPr>
          <w:p w:rsidR="00E90AFC" w:rsidRPr="0033511A" w:rsidRDefault="00BD7251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wrzesień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2026</w:t>
            </w:r>
          </w:p>
        </w:tc>
      </w:tr>
      <w:tr w:rsidR="00E90AFC" w:rsidRPr="0033511A" w:rsidTr="0077786E">
        <w:trPr>
          <w:trHeight w:val="536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Światowy Dzień Ziemi</w:t>
            </w:r>
          </w:p>
        </w:tc>
        <w:tc>
          <w:tcPr>
            <w:tcW w:w="2651" w:type="dxa"/>
            <w:gridSpan w:val="2"/>
            <w:vAlign w:val="center"/>
          </w:tcPr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I. Zakrzewska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M. Dąbrowska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both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M. Piwowarczyk</w:t>
            </w:r>
          </w:p>
          <w:p w:rsidR="00E90AFC" w:rsidRPr="0033511A" w:rsidRDefault="00BD7251" w:rsidP="00BD7251">
            <w:pPr>
              <w:rPr>
                <w:rFonts w:ascii="Times New Roman" w:eastAsia="Calibri" w:hAnsi="Times New Roman" w:cs="Times New Roman"/>
              </w:rPr>
            </w:pPr>
            <w:r w:rsidRPr="00BD7251">
              <w:rPr>
                <w:rFonts w:ascii="Times New Roman" w:eastAsia="Calibri" w:hAnsi="Times New Roman" w:cs="Times New Roman"/>
                <w:noProof/>
              </w:rPr>
              <w:t>A. Kruk-Maj</w:t>
            </w:r>
          </w:p>
        </w:tc>
        <w:tc>
          <w:tcPr>
            <w:tcW w:w="1709" w:type="dxa"/>
            <w:vAlign w:val="center"/>
          </w:tcPr>
          <w:p w:rsidR="00BD7251" w:rsidRPr="00E90AFC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22 IV</w:t>
            </w: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7</w:t>
            </w:r>
            <w:r w:rsidRPr="00E90AFC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 r.  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</w:tr>
      <w:tr w:rsidR="00E90AFC" w:rsidRPr="0033511A" w:rsidTr="0077786E">
        <w:trPr>
          <w:trHeight w:val="814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lekcje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o tematyce ekologicznej i klimatycznej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 IV-VIII</w:t>
            </w:r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 w:rsidRPr="0033511A">
              <w:rPr>
                <w:rFonts w:ascii="Times New Roman" w:eastAsia="Calibri" w:hAnsi="Times New Roman" w:cs="Times New Roman"/>
              </w:rPr>
              <w:t xml:space="preserve"> 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</w:tr>
      <w:tr w:rsidR="00E90AFC" w:rsidRPr="0033511A" w:rsidTr="0077786E">
        <w:trPr>
          <w:trHeight w:val="1108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Uczenie zasad demokracji i rozwijanie samorządności uczniów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wybory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do samorządu uczniowskiego,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wybory</w:t>
            </w:r>
            <w:proofErr w:type="gramEnd"/>
            <w:r w:rsidR="0078404B">
              <w:rPr>
                <w:rFonts w:ascii="Times New Roman" w:eastAsia="Calibri" w:hAnsi="Times New Roman" w:cs="Times New Roman"/>
              </w:rPr>
              <w:t xml:space="preserve"> </w:t>
            </w:r>
            <w:r w:rsidRPr="0033511A">
              <w:rPr>
                <w:rFonts w:ascii="Times New Roman" w:eastAsia="Calibri" w:hAnsi="Times New Roman" w:cs="Times New Roman"/>
              </w:rPr>
              <w:t>samorządów klasowych.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opiekunowie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Samorządu Szkolnego i wychowawcy </w:t>
            </w:r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28 IX</w:t>
            </w:r>
            <w:r w:rsidR="00E90AFC" w:rsidRPr="0033511A">
              <w:rPr>
                <w:rFonts w:ascii="Times New Roman" w:eastAsia="Calibri" w:hAnsi="Times New Roman" w:cs="Times New Roman"/>
              </w:rPr>
              <w:t xml:space="preserve"> 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 r.</w:t>
            </w:r>
          </w:p>
        </w:tc>
      </w:tr>
      <w:tr w:rsidR="00E90AFC" w:rsidRPr="0033511A" w:rsidTr="0077786E">
        <w:trPr>
          <w:trHeight w:val="717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działalność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Samorządu Szkolnego zgodnie z opracowanym planem pracy </w:t>
            </w:r>
            <w:r>
              <w:rPr>
                <w:rFonts w:ascii="Times New Roman" w:eastAsia="Calibri" w:hAnsi="Times New Roman" w:cs="Times New Roman"/>
              </w:rPr>
              <w:t>na rok szkolny 2026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opiekunowie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Samorządu Szkolnego</w:t>
            </w:r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 w:rsidRPr="0033511A">
              <w:rPr>
                <w:rFonts w:ascii="Times New Roman" w:eastAsia="Calibri" w:hAnsi="Times New Roman" w:cs="Times New Roman"/>
              </w:rPr>
              <w:t xml:space="preserve"> 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</w:tr>
      <w:tr w:rsidR="00E90AFC" w:rsidRPr="0033511A" w:rsidTr="0077786E">
        <w:trPr>
          <w:trHeight w:val="1158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t xml:space="preserve">Systematyczne monitorowanie frekwencji uczniów </w:t>
            </w:r>
            <w:r w:rsidR="008A3EE9">
              <w:rPr>
                <w:rFonts w:ascii="Times New Roman" w:eastAsia="Times New Roman" w:hAnsi="Times New Roman" w:cs="Times New Roman"/>
              </w:rPr>
              <w:lastRenderedPageBreak/>
              <w:t>na zajęciach lekcyjnych,</w:t>
            </w:r>
          </w:p>
          <w:p w:rsidR="00E90AFC" w:rsidRPr="0033511A" w:rsidRDefault="008A3EE9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z</w:t>
            </w:r>
            <w:r w:rsidR="00E90AFC" w:rsidRPr="0033511A">
              <w:rPr>
                <w:rFonts w:ascii="Times New Roman" w:eastAsia="Times New Roman" w:hAnsi="Times New Roman" w:cs="Times New Roman"/>
              </w:rPr>
              <w:t>większenie</w:t>
            </w:r>
            <w:proofErr w:type="gramEnd"/>
            <w:r w:rsidR="00E90AFC" w:rsidRPr="0033511A">
              <w:rPr>
                <w:rFonts w:ascii="Times New Roman" w:eastAsia="Times New Roman" w:hAnsi="Times New Roman" w:cs="Times New Roman"/>
              </w:rPr>
              <w:t xml:space="preserve"> współpracy z rodzicami w zakresie kontroli obowiązku szkolnego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lastRenderedPageBreak/>
              <w:t>analiza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frekwencji uczniów 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, pedagog </w:t>
            </w:r>
            <w:r>
              <w:rPr>
                <w:rFonts w:ascii="Times New Roman" w:eastAsia="Calibri" w:hAnsi="Times New Roman" w:cs="Times New Roman"/>
              </w:rPr>
              <w:br/>
            </w:r>
            <w:r w:rsidRPr="0033511A">
              <w:rPr>
                <w:rFonts w:ascii="Times New Roman" w:eastAsia="Calibri" w:hAnsi="Times New Roman" w:cs="Times New Roman"/>
              </w:rPr>
              <w:t>i psycholog szkolny, wicedyrektor</w:t>
            </w:r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 w:rsidRPr="0033511A">
              <w:rPr>
                <w:rFonts w:ascii="Times New Roman" w:eastAsia="Calibri" w:hAnsi="Times New Roman" w:cs="Times New Roman"/>
              </w:rPr>
              <w:t>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836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systematyczne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informowanie rodziców o absencji uczniów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</w:t>
            </w:r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 w:rsidRPr="0033511A">
              <w:rPr>
                <w:rFonts w:ascii="Times New Roman" w:eastAsia="Calibri" w:hAnsi="Times New Roman" w:cs="Times New Roman"/>
              </w:rPr>
              <w:t>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zebrania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z rodzicami,</w:t>
            </w:r>
            <w:r w:rsidR="0078404B">
              <w:rPr>
                <w:rFonts w:ascii="Times New Roman" w:eastAsia="Times New Roman" w:hAnsi="Times New Roman" w:cs="Times New Roman"/>
              </w:rPr>
              <w:t xml:space="preserve"> </w:t>
            </w:r>
            <w:r w:rsidRPr="0033511A">
              <w:rPr>
                <w:rFonts w:ascii="Times New Roman" w:eastAsia="Times New Roman" w:hAnsi="Times New Roman" w:cs="Times New Roman"/>
              </w:rPr>
              <w:t>konsultacje w ramach godzin dostępności nauczycieli, dni otwarte, indywidualne spotkania z rodzicami,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</w:t>
            </w:r>
            <w:r>
              <w:rPr>
                <w:rFonts w:ascii="Times New Roman" w:eastAsia="Calibri" w:hAnsi="Times New Roman" w:cs="Times New Roman"/>
              </w:rPr>
              <w:t>y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, specjaliści, </w:t>
            </w:r>
            <w:r w:rsidRPr="0033511A">
              <w:rPr>
                <w:rFonts w:ascii="Times New Roman" w:eastAsia="Calibri" w:hAnsi="Times New Roman" w:cs="Times New Roman"/>
              </w:rPr>
              <w:t>nauczyciele</w:t>
            </w:r>
          </w:p>
        </w:tc>
        <w:tc>
          <w:tcPr>
            <w:tcW w:w="1709" w:type="dxa"/>
            <w:vAlign w:val="center"/>
          </w:tcPr>
          <w:p w:rsidR="00E90AFC" w:rsidRPr="0033511A" w:rsidRDefault="00DD5FB8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 w:rsidRPr="0033511A">
              <w:rPr>
                <w:rFonts w:ascii="Times New Roman" w:eastAsia="Calibri" w:hAnsi="Times New Roman" w:cs="Times New Roman"/>
              </w:rPr>
              <w:t>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1432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porady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i konsultacje dla rodziców i nauczycieli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nauczyciele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i specjaliści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="00DD5FB8">
              <w:rPr>
                <w:rFonts w:ascii="Times New Roman" w:eastAsia="Calibri" w:hAnsi="Times New Roman" w:cs="Times New Roman"/>
              </w:rPr>
              <w:t>w</w:t>
            </w:r>
            <w:proofErr w:type="gramEnd"/>
            <w:r w:rsidR="00DD5FB8">
              <w:rPr>
                <w:rFonts w:ascii="Times New Roman" w:eastAsia="Calibri" w:hAnsi="Times New Roman" w:cs="Times New Roman"/>
              </w:rPr>
              <w:t xml:space="preserve"> ciągu roku szkolnego </w:t>
            </w:r>
            <w:r>
              <w:rPr>
                <w:rFonts w:ascii="Times New Roman" w:eastAsia="Calibri" w:hAnsi="Times New Roman" w:cs="Times New Roman"/>
              </w:rPr>
              <w:t>2026/2027</w:t>
            </w:r>
          </w:p>
        </w:tc>
      </w:tr>
      <w:tr w:rsidR="00E90AFC" w:rsidRPr="0033511A" w:rsidTr="0077786E">
        <w:trPr>
          <w:trHeight w:val="1146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t>Kształtowanie postawy przeciwstawiania się naciskowi ze strony rówieśników, związanej z korzystaniem z mediów (telefon, komputer, Internet) oraz sięganiem po substancje zmieniające świadomość</w:t>
            </w:r>
          </w:p>
        </w:tc>
        <w:tc>
          <w:tcPr>
            <w:tcW w:w="2552" w:type="dxa"/>
            <w:vAlign w:val="center"/>
          </w:tcPr>
          <w:p w:rsidR="00E90AFC" w:rsidRPr="009B3BF0" w:rsidRDefault="00B967B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l</w:t>
            </w:r>
            <w:r w:rsidR="00E90AFC" w:rsidRPr="009B3BF0">
              <w:rPr>
                <w:rFonts w:ascii="Times New Roman" w:eastAsia="Times New Roman" w:hAnsi="Times New Roman" w:cs="Times New Roman"/>
              </w:rPr>
              <w:t>ekcje</w:t>
            </w:r>
            <w:proofErr w:type="gramEnd"/>
            <w:r w:rsidR="00DD5FB8">
              <w:rPr>
                <w:rFonts w:ascii="Times New Roman" w:eastAsia="Times New Roman" w:hAnsi="Times New Roman" w:cs="Times New Roman"/>
              </w:rPr>
              <w:t xml:space="preserve"> </w:t>
            </w:r>
            <w:r w:rsidR="00E90AFC" w:rsidRPr="009B3BF0">
              <w:rPr>
                <w:rFonts w:ascii="Times New Roman" w:eastAsia="Times New Roman" w:hAnsi="Times New Roman" w:cs="Times New Roman"/>
              </w:rPr>
              <w:t>poświęcone tematyce cyberprzemocy</w:t>
            </w:r>
            <w:r w:rsidR="00E90AFC" w:rsidRPr="009B3BF0">
              <w:rPr>
                <w:rFonts w:ascii="Times New Roman" w:eastAsia="Times New Roman" w:hAnsi="Times New Roman" w:cs="Times New Roman"/>
              </w:rPr>
              <w:br/>
              <w:t xml:space="preserve"> i uzależnieniom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9B3BF0" w:rsidRDefault="00E90AFC" w:rsidP="00EC6582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9B3BF0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9B3BF0">
              <w:rPr>
                <w:rFonts w:ascii="Times New Roman" w:eastAsia="Calibri" w:hAnsi="Times New Roman" w:cs="Times New Roman"/>
              </w:rPr>
              <w:t>, pedagog szkolny, nauczyciele informatyki</w:t>
            </w:r>
            <w:r>
              <w:rPr>
                <w:rFonts w:ascii="Times New Roman" w:eastAsia="Calibri" w:hAnsi="Times New Roman" w:cs="Times New Roman"/>
              </w:rPr>
              <w:t>, specjaliści z instytucji współpracujących ze szkołą</w:t>
            </w:r>
          </w:p>
        </w:tc>
        <w:tc>
          <w:tcPr>
            <w:tcW w:w="1709" w:type="dxa"/>
            <w:vAlign w:val="center"/>
          </w:tcPr>
          <w:p w:rsidR="00E90AFC" w:rsidRPr="009B3BF0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="00DD5FB8">
              <w:rPr>
                <w:rFonts w:ascii="Times New Roman" w:eastAsia="Calibri" w:hAnsi="Times New Roman" w:cs="Times New Roman"/>
              </w:rPr>
              <w:t>w</w:t>
            </w:r>
            <w:proofErr w:type="gramEnd"/>
            <w:r w:rsidR="00DD5FB8">
              <w:rPr>
                <w:rFonts w:ascii="Times New Roman" w:eastAsia="Calibri" w:hAnsi="Times New Roman" w:cs="Times New Roman"/>
              </w:rPr>
              <w:t xml:space="preserve"> ciągu roku szkolnego </w:t>
            </w:r>
            <w:r>
              <w:rPr>
                <w:rFonts w:ascii="Times New Roman" w:eastAsia="Calibri" w:hAnsi="Times New Roman" w:cs="Times New Roman"/>
              </w:rPr>
              <w:t>2026/2027</w:t>
            </w:r>
          </w:p>
          <w:p w:rsidR="00E90AFC" w:rsidRPr="009B3BF0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</w:tr>
      <w:tr w:rsidR="00E90AFC" w:rsidRPr="0033511A" w:rsidTr="0077786E">
        <w:trPr>
          <w:trHeight w:val="2158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</w:t>
            </w:r>
            <w:r w:rsidRPr="0033511A">
              <w:rPr>
                <w:rFonts w:ascii="Times New Roman" w:eastAsia="Times New Roman" w:hAnsi="Times New Roman" w:cs="Times New Roman"/>
              </w:rPr>
              <w:t>drażanie uczniów do bycia bezpiecznym w szkole – zajęcia</w:t>
            </w:r>
            <w:r w:rsidR="0078404B">
              <w:rPr>
                <w:rFonts w:ascii="Times New Roman" w:eastAsia="Times New Roman" w:hAnsi="Times New Roman" w:cs="Times New Roman"/>
              </w:rPr>
              <w:t xml:space="preserve"> </w:t>
            </w:r>
            <w:r w:rsidRPr="0033511A">
              <w:rPr>
                <w:rFonts w:ascii="Times New Roman" w:eastAsia="Times New Roman" w:hAnsi="Times New Roman" w:cs="Times New Roman"/>
              </w:rPr>
              <w:t xml:space="preserve">wychowawczo- profilaktyczne dla uczniów klas pierwszych </w:t>
            </w: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,,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>Jesteśmy bezpieczni w naszej szkole”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pedagog</w:t>
            </w:r>
            <w:proofErr w:type="gramEnd"/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październik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2026</w:t>
            </w:r>
          </w:p>
        </w:tc>
      </w:tr>
      <w:tr w:rsidR="00E90AFC" w:rsidRPr="0033511A" w:rsidTr="0077786E">
        <w:trPr>
          <w:trHeight w:val="2158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</w:pPr>
          </w:p>
        </w:tc>
        <w:tc>
          <w:tcPr>
            <w:tcW w:w="2552" w:type="dxa"/>
            <w:vAlign w:val="center"/>
          </w:tcPr>
          <w:p w:rsidR="0078404B" w:rsidRDefault="0078404B" w:rsidP="0078404B">
            <w:pPr>
              <w:spacing w:before="60" w:after="60"/>
              <w:rPr>
                <w:rFonts w:ascii="Times New Roman" w:hAnsi="Times New Roman" w:cs="Times New Roman"/>
              </w:rPr>
            </w:pPr>
          </w:p>
          <w:p w:rsidR="0078404B" w:rsidRPr="0078404B" w:rsidRDefault="00C54826" w:rsidP="0078404B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</w:rPr>
              <w:t>s</w:t>
            </w:r>
            <w:r w:rsidR="0078404B" w:rsidRPr="0078404B">
              <w:rPr>
                <w:rFonts w:ascii="Times New Roman" w:hAnsi="Times New Roman" w:cs="Times New Roman"/>
                <w:sz w:val="22"/>
              </w:rPr>
              <w:t>potkanie</w:t>
            </w:r>
            <w:proofErr w:type="gramEnd"/>
            <w:r w:rsidR="0078404B" w:rsidRPr="0078404B">
              <w:rPr>
                <w:rFonts w:ascii="Times New Roman" w:hAnsi="Times New Roman" w:cs="Times New Roman"/>
                <w:sz w:val="22"/>
              </w:rPr>
              <w:t xml:space="preserve"> dla </w:t>
            </w:r>
            <w:r w:rsidR="0078404B">
              <w:rPr>
                <w:rFonts w:ascii="Times New Roman" w:hAnsi="Times New Roman" w:cs="Times New Roman"/>
              </w:rPr>
              <w:t xml:space="preserve">uczniów klas VI, nauczycieli i rodziców p. </w:t>
            </w:r>
            <w:r w:rsidR="0078404B" w:rsidRPr="0078404B">
              <w:rPr>
                <w:rFonts w:ascii="Times New Roman" w:hAnsi="Times New Roman" w:cs="Times New Roman"/>
                <w:sz w:val="22"/>
              </w:rPr>
              <w:t>Tomaszem Bilickim – certyfikowanym interwentem kryzysowym</w:t>
            </w:r>
          </w:p>
          <w:p w:rsidR="0078404B" w:rsidRPr="0078404B" w:rsidRDefault="0078404B" w:rsidP="0078404B">
            <w:pPr>
              <w:spacing w:before="60" w:after="60"/>
              <w:rPr>
                <w:sz w:val="22"/>
              </w:rPr>
            </w:pPr>
          </w:p>
          <w:p w:rsidR="00E90AFC" w:rsidRPr="001A2694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  <w:p w:rsidR="00E90AFC" w:rsidRPr="001A2694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651" w:type="dxa"/>
            <w:gridSpan w:val="2"/>
            <w:vAlign w:val="center"/>
          </w:tcPr>
          <w:p w:rsidR="00E90AFC" w:rsidRPr="001A2694" w:rsidRDefault="0078404B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</w:t>
            </w:r>
            <w:proofErr w:type="gramStart"/>
            <w:r w:rsidR="00E90AFC">
              <w:rPr>
                <w:rFonts w:ascii="Times New Roman" w:eastAsia="Calibri" w:hAnsi="Times New Roman" w:cs="Times New Roman"/>
              </w:rPr>
              <w:t>d</w:t>
            </w:r>
            <w:r w:rsidR="00E90AFC" w:rsidRPr="001A2694">
              <w:rPr>
                <w:rFonts w:ascii="Times New Roman" w:eastAsia="Calibri" w:hAnsi="Times New Roman" w:cs="Times New Roman"/>
              </w:rPr>
              <w:t>yrektor</w:t>
            </w:r>
            <w:proofErr w:type="gramEnd"/>
            <w:r w:rsidR="00E90AFC" w:rsidRPr="001A2694">
              <w:rPr>
                <w:rFonts w:ascii="Times New Roman" w:eastAsia="Calibri" w:hAnsi="Times New Roman" w:cs="Times New Roman"/>
              </w:rPr>
              <w:t xml:space="preserve"> szkoły</w:t>
            </w:r>
          </w:p>
        </w:tc>
        <w:tc>
          <w:tcPr>
            <w:tcW w:w="1709" w:type="dxa"/>
            <w:vAlign w:val="center"/>
          </w:tcPr>
          <w:p w:rsidR="00E90AFC" w:rsidRPr="001A2694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 IX 2026</w:t>
            </w:r>
          </w:p>
        </w:tc>
      </w:tr>
      <w:tr w:rsidR="00E90AFC" w:rsidRPr="0033511A" w:rsidTr="0077786E">
        <w:trPr>
          <w:trHeight w:val="1239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l</w:t>
            </w:r>
            <w:r w:rsidRPr="0033511A">
              <w:rPr>
                <w:rFonts w:ascii="Times New Roman" w:eastAsia="Times New Roman" w:hAnsi="Times New Roman" w:cs="Times New Roman"/>
              </w:rPr>
              <w:t>ekcje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wychowawcze</w:t>
            </w:r>
            <w:r w:rsidR="001B2A5F">
              <w:rPr>
                <w:rFonts w:ascii="Times New Roman" w:eastAsia="Times New Roman" w:hAnsi="Times New Roman" w:cs="Times New Roman"/>
              </w:rPr>
              <w:t xml:space="preserve"> </w:t>
            </w:r>
            <w:r w:rsidRPr="0033511A">
              <w:rPr>
                <w:rFonts w:ascii="Times New Roman" w:eastAsia="Times New Roman" w:hAnsi="Times New Roman" w:cs="Times New Roman"/>
              </w:rPr>
              <w:t>poświęcone tematyce radzenia sobie z presją grupy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r w:rsidRPr="0033511A">
              <w:rPr>
                <w:rFonts w:ascii="Times New Roman" w:eastAsia="Calibri" w:hAnsi="Times New Roman" w:cs="Times New Roman"/>
              </w:rPr>
              <w:t>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</w:t>
            </w:r>
            <w:r>
              <w:rPr>
                <w:rFonts w:ascii="Times New Roman" w:eastAsia="Calibri" w:hAnsi="Times New Roman" w:cs="Times New Roman"/>
              </w:rPr>
              <w:t>, psycholog szkolny</w:t>
            </w:r>
          </w:p>
        </w:tc>
        <w:tc>
          <w:tcPr>
            <w:tcW w:w="1709" w:type="dxa"/>
            <w:vAlign w:val="center"/>
          </w:tcPr>
          <w:p w:rsidR="00E90AFC" w:rsidRPr="0033511A" w:rsidRDefault="001B2A5F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>
              <w:rPr>
                <w:rFonts w:ascii="Times New Roman" w:eastAsia="Calibri" w:hAnsi="Times New Roman" w:cs="Times New Roman"/>
              </w:rPr>
              <w:t>2026/2027</w:t>
            </w:r>
          </w:p>
        </w:tc>
      </w:tr>
      <w:tr w:rsidR="001B2A5F" w:rsidRPr="0033511A" w:rsidTr="0077786E">
        <w:trPr>
          <w:trHeight w:val="1239"/>
        </w:trPr>
        <w:tc>
          <w:tcPr>
            <w:tcW w:w="2376" w:type="dxa"/>
            <w:vMerge/>
            <w:vAlign w:val="center"/>
          </w:tcPr>
          <w:p w:rsidR="001B2A5F" w:rsidRPr="0033511A" w:rsidRDefault="001B2A5F" w:rsidP="0077786E">
            <w:pPr>
              <w:spacing w:before="60" w:after="60"/>
            </w:pPr>
          </w:p>
        </w:tc>
        <w:tc>
          <w:tcPr>
            <w:tcW w:w="2552" w:type="dxa"/>
            <w:vAlign w:val="center"/>
          </w:tcPr>
          <w:p w:rsidR="001B2A5F" w:rsidRPr="001B2A5F" w:rsidRDefault="00C54826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t</w:t>
            </w:r>
            <w:r w:rsidR="001B2A5F" w:rsidRPr="001B2A5F">
              <w:rPr>
                <w:rFonts w:ascii="Times New Roman" w:hAnsi="Times New Roman" w:cs="Times New Roman"/>
              </w:rPr>
              <w:t>ydzień</w:t>
            </w:r>
            <w:proofErr w:type="gramEnd"/>
            <w:r w:rsidR="001B2A5F" w:rsidRPr="001B2A5F">
              <w:rPr>
                <w:rFonts w:ascii="Times New Roman" w:hAnsi="Times New Roman" w:cs="Times New Roman"/>
              </w:rPr>
              <w:t xml:space="preserve"> o przeciwdziałaniu przemocy rówieśniczej</w:t>
            </w:r>
          </w:p>
        </w:tc>
        <w:tc>
          <w:tcPr>
            <w:tcW w:w="2651" w:type="dxa"/>
            <w:gridSpan w:val="2"/>
            <w:vAlign w:val="center"/>
          </w:tcPr>
          <w:p w:rsidR="001B2A5F" w:rsidRPr="001B2A5F" w:rsidRDefault="00C54826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r w:rsidR="001B2A5F" w:rsidRPr="001B2A5F">
              <w:rPr>
                <w:rFonts w:ascii="Times New Roman" w:eastAsia="Calibri" w:hAnsi="Times New Roman" w:cs="Times New Roman"/>
              </w:rPr>
              <w:t>szyscy</w:t>
            </w:r>
            <w:proofErr w:type="gramEnd"/>
            <w:r w:rsidR="001B2A5F" w:rsidRPr="001B2A5F">
              <w:rPr>
                <w:rFonts w:ascii="Times New Roman" w:eastAsia="Calibri" w:hAnsi="Times New Roman" w:cs="Times New Roman"/>
              </w:rPr>
              <w:t xml:space="preserve"> nauczyciele i specjaliści </w:t>
            </w:r>
          </w:p>
        </w:tc>
        <w:tc>
          <w:tcPr>
            <w:tcW w:w="1709" w:type="dxa"/>
            <w:vAlign w:val="center"/>
          </w:tcPr>
          <w:p w:rsidR="001B2A5F" w:rsidRPr="001B2A5F" w:rsidRDefault="001B2A5F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1B2A5F">
              <w:rPr>
                <w:rFonts w:ascii="Times New Roman" w:eastAsia="Calibri" w:hAnsi="Times New Roman" w:cs="Times New Roman"/>
              </w:rPr>
              <w:t>28 IX – 2 X 2026</w:t>
            </w:r>
          </w:p>
        </w:tc>
      </w:tr>
      <w:tr w:rsidR="00E90AFC" w:rsidRPr="0033511A" w:rsidTr="0077786E">
        <w:trPr>
          <w:trHeight w:val="1239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</w:pPr>
          </w:p>
        </w:tc>
        <w:tc>
          <w:tcPr>
            <w:tcW w:w="2552" w:type="dxa"/>
            <w:vAlign w:val="center"/>
          </w:tcPr>
          <w:p w:rsidR="00E90AFC" w:rsidRPr="00F21118" w:rsidRDefault="00C54826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r w:rsidR="00E90AFC">
              <w:rPr>
                <w:rFonts w:ascii="Times New Roman" w:hAnsi="Times New Roman" w:cs="Times New Roman"/>
              </w:rPr>
              <w:t>pel</w:t>
            </w:r>
            <w:proofErr w:type="gramEnd"/>
            <w:r w:rsidR="00E90AFC">
              <w:rPr>
                <w:rFonts w:ascii="Times New Roman" w:hAnsi="Times New Roman" w:cs="Times New Roman"/>
              </w:rPr>
              <w:t xml:space="preserve"> dla uczniów klas IV- VIII</w:t>
            </w:r>
          </w:p>
        </w:tc>
        <w:tc>
          <w:tcPr>
            <w:tcW w:w="2651" w:type="dxa"/>
            <w:gridSpan w:val="2"/>
            <w:vAlign w:val="center"/>
          </w:tcPr>
          <w:p w:rsidR="00E90AFC" w:rsidRDefault="001B2A5F" w:rsidP="0077786E">
            <w:pPr>
              <w:spacing w:before="60" w:after="60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w</w:t>
            </w:r>
            <w:r w:rsidRPr="0033511A">
              <w:rPr>
                <w:rFonts w:ascii="Times New Roman" w:eastAsia="Calibri" w:hAnsi="Times New Roman" w:cs="Times New Roman"/>
              </w:rPr>
              <w:t>ychowawcy klas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psycholog , </w:t>
            </w:r>
            <w:proofErr w:type="gramEnd"/>
            <w:r>
              <w:rPr>
                <w:rFonts w:ascii="Times New Roman" w:eastAsia="Calibri" w:hAnsi="Times New Roman" w:cs="Times New Roman"/>
              </w:rPr>
              <w:t>pedagog</w:t>
            </w:r>
          </w:p>
        </w:tc>
        <w:tc>
          <w:tcPr>
            <w:tcW w:w="1709" w:type="dxa"/>
            <w:vAlign w:val="center"/>
          </w:tcPr>
          <w:p w:rsidR="00E90AFC" w:rsidRPr="001B2A5F" w:rsidRDefault="001B2A5F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1B2A5F">
              <w:rPr>
                <w:rFonts w:ascii="Times New Roman" w:eastAsia="Calibri" w:hAnsi="Times New Roman" w:cs="Times New Roman"/>
              </w:rPr>
              <w:t xml:space="preserve"> 2 X 2026 r.</w:t>
            </w:r>
          </w:p>
        </w:tc>
      </w:tr>
      <w:tr w:rsidR="00D913F0" w:rsidRPr="0033511A" w:rsidTr="00CC33F1">
        <w:trPr>
          <w:trHeight w:val="457"/>
        </w:trPr>
        <w:tc>
          <w:tcPr>
            <w:tcW w:w="2376" w:type="dxa"/>
            <w:vAlign w:val="center"/>
          </w:tcPr>
          <w:p w:rsidR="00D913F0" w:rsidRPr="00D913F0" w:rsidRDefault="00D913F0" w:rsidP="0077786E">
            <w:pPr>
              <w:spacing w:before="60" w:after="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913F0">
              <w:rPr>
                <w:rStyle w:val="Pogrubienie"/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Kampania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przeciwko hejtowi w radomskich szkołach</w:t>
            </w:r>
            <w:r w:rsidRPr="00D913F0">
              <w:rPr>
                <w:rStyle w:val="Pogrubienie"/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pod hasłem: „Wyloguj nienawiść, zaloguj szacunek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. Klikaj z głową, reaguj sercem”</w:t>
            </w:r>
          </w:p>
        </w:tc>
        <w:tc>
          <w:tcPr>
            <w:tcW w:w="2552" w:type="dxa"/>
            <w:vAlign w:val="center"/>
          </w:tcPr>
          <w:p w:rsidR="00A4503E" w:rsidRDefault="00A4503E" w:rsidP="0077786E">
            <w:pPr>
              <w:spacing w:before="60" w:after="60"/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proofErr w:type="gramStart"/>
            <w:r w:rsidRPr="00A4503E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ankieta</w:t>
            </w:r>
            <w:proofErr w:type="gramEnd"/>
            <w:r w:rsidRPr="00A4503E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dla uczniów diagnozująca stan wiedzy i przekonań na temat hejtu.</w:t>
            </w: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</w:p>
          <w:p w:rsidR="00954A2C" w:rsidRP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54A2C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zaproszenie</w:t>
            </w:r>
            <w:proofErr w:type="gramEnd"/>
            <w:r w:rsidRPr="00954A2C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szkół do udziału w  konkursie plastycznym pod hasłem: „Wyloguj nienawiść, zaloguj szacunek. Klikaj z głową, reaguj sercem.”,</w:t>
            </w:r>
          </w:p>
          <w:p w:rsidR="00A4503E" w:rsidRDefault="00A4503E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3F0">
              <w:rPr>
                <w:rFonts w:ascii="Times New Roman" w:hAnsi="Times New Roman" w:cs="Times New Roman"/>
                <w:sz w:val="22"/>
                <w:szCs w:val="22"/>
              </w:rPr>
              <w:t>zajęcia</w:t>
            </w:r>
            <w:proofErr w:type="gramEnd"/>
            <w:r w:rsidRPr="00D913F0">
              <w:rPr>
                <w:rFonts w:ascii="Times New Roman" w:hAnsi="Times New Roman" w:cs="Times New Roman"/>
                <w:sz w:val="22"/>
                <w:szCs w:val="22"/>
              </w:rPr>
              <w:t xml:space="preserve"> profilaktyczne i </w:t>
            </w:r>
            <w:proofErr w:type="spellStart"/>
            <w:r w:rsidRPr="00D913F0">
              <w:rPr>
                <w:rFonts w:ascii="Times New Roman" w:hAnsi="Times New Roman" w:cs="Times New Roman"/>
                <w:sz w:val="22"/>
                <w:szCs w:val="22"/>
              </w:rPr>
              <w:t>psychoedukacyjne</w:t>
            </w:r>
            <w:proofErr w:type="spellEnd"/>
            <w:r w:rsidRPr="00D913F0">
              <w:rPr>
                <w:rFonts w:ascii="Times New Roman" w:hAnsi="Times New Roman" w:cs="Times New Roman"/>
                <w:sz w:val="22"/>
                <w:szCs w:val="22"/>
              </w:rPr>
              <w:t xml:space="preserve"> dla uczniów oraz spotkania dla rodziców i nauczycieli.</w:t>
            </w: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  <w:proofErr w:type="gramStart"/>
            <w:r w:rsidRPr="00D913F0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organizacja</w:t>
            </w:r>
            <w:proofErr w:type="gramEnd"/>
            <w:r w:rsidRPr="00D913F0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 xml:space="preserve"> debat uczniowskich</w:t>
            </w: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p</w:t>
            </w:r>
            <w:r w:rsidRPr="00D913F0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rzeprowadzenie</w:t>
            </w:r>
            <w:proofErr w:type="gramEnd"/>
            <w:r w:rsidRPr="00D913F0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 xml:space="preserve"> debat, rozstrzygnięcie konkursu plastycznego z wystawą prac, promocja kampanii zwycięskim plakatem (klasy V–VIII) oraz publikacja wyróżnionych materiałów na YouTube i stronie WWW poradni.</w:t>
            </w: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CC33F1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k</w:t>
            </w:r>
            <w:r w:rsidR="00D913F0" w:rsidRPr="00CC33F1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onferencja</w:t>
            </w:r>
            <w:proofErr w:type="gramEnd"/>
            <w:r w:rsidR="00D913F0" w:rsidRPr="00CC33F1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 xml:space="preserve"> podsumowująca dla nauczycieli, specjalistów i rodziców</w:t>
            </w:r>
          </w:p>
          <w:p w:rsidR="00CC33F1" w:rsidRDefault="00CC33F1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CC33F1" w:rsidRPr="00CC33F1" w:rsidRDefault="00CC33F1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a</w:t>
            </w:r>
            <w:r w:rsidRPr="00CC33F1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nkieta</w:t>
            </w:r>
            <w:proofErr w:type="gramEnd"/>
            <w:r w:rsidRPr="00CC33F1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 xml:space="preserve"> końcowa dla uczniów oraz przygotowanie wniosków i rekomendacji dla szkół.</w:t>
            </w:r>
          </w:p>
          <w:p w:rsidR="00D913F0" w:rsidRPr="00D913F0" w:rsidRDefault="00D913F0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51" w:type="dxa"/>
            <w:gridSpan w:val="2"/>
            <w:vAlign w:val="center"/>
          </w:tcPr>
          <w:p w:rsidR="00D913F0" w:rsidRDefault="00A4503E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Poradnia Psychologiczno- </w:t>
            </w: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Pedagogiczna  nr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1</w:t>
            </w: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954A2C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Poradnia Psychologiczno- </w:t>
            </w: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Pedagogiczna  nr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</w:t>
            </w: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wszyscy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nauczyciele, Poradnia </w:t>
            </w: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 IV- VIII, </w:t>
            </w: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specjaliści , 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Samorząd Uczniowski, Poradnia P-P nr 1, Policja</w:t>
            </w: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Poradnie P-P nr 1, nr 1, nr 3,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MSCDN</w:t>
            </w:r>
            <w:proofErr w:type="spellEnd"/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Poradnia P-P nr 1</w:t>
            </w:r>
          </w:p>
          <w:p w:rsidR="00954A2C" w:rsidRPr="00D913F0" w:rsidRDefault="00954A2C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709" w:type="dxa"/>
            <w:vAlign w:val="center"/>
          </w:tcPr>
          <w:p w:rsidR="00A4503E" w:rsidRDefault="00A4503E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4503E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październik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2026</w:t>
            </w: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4A2C" w:rsidRDefault="00954A2C" w:rsidP="00954A2C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październik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2026</w:t>
            </w: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4503E" w:rsidRDefault="00A4503E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13F0" w:rsidRPr="00D913F0" w:rsidRDefault="00D913F0" w:rsidP="0077786E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3F0">
              <w:rPr>
                <w:rFonts w:ascii="Times New Roman" w:hAnsi="Times New Roman" w:cs="Times New Roman"/>
                <w:sz w:val="22"/>
                <w:szCs w:val="22"/>
              </w:rPr>
              <w:t>październik</w:t>
            </w:r>
            <w:proofErr w:type="gramEnd"/>
            <w:r w:rsidRPr="00D913F0">
              <w:rPr>
                <w:rFonts w:ascii="Times New Roman" w:hAnsi="Times New Roman" w:cs="Times New Roman"/>
                <w:sz w:val="22"/>
                <w:szCs w:val="22"/>
              </w:rPr>
              <w:t xml:space="preserve"> 2026- styczeń 2027</w:t>
            </w: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CC33F1" w:rsidRDefault="00CC33F1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D913F0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  <w:proofErr w:type="gramStart"/>
            <w:r w:rsidRPr="00D913F0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>październik</w:t>
            </w:r>
            <w:proofErr w:type="gramEnd"/>
            <w:r w:rsidRPr="00D913F0"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  <w:t xml:space="preserve"> 2026</w:t>
            </w: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listopad-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grudzień 2026</w:t>
            </w: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CC33F1" w:rsidRDefault="00CC33F1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D913F0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954A2C" w:rsidRDefault="00954A2C" w:rsidP="0077786E">
            <w:pPr>
              <w:spacing w:before="60" w:after="60"/>
              <w:rPr>
                <w:rFonts w:ascii="Times New Roman" w:hAnsi="Times New Roman" w:cs="Times New Roman"/>
                <w:color w:val="444444"/>
                <w:sz w:val="22"/>
                <w:szCs w:val="22"/>
                <w:shd w:val="clear" w:color="auto" w:fill="FFFFFF"/>
              </w:rPr>
            </w:pPr>
          </w:p>
          <w:p w:rsidR="00D913F0" w:rsidRDefault="00CC33F1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luty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2027</w:t>
            </w:r>
          </w:p>
          <w:p w:rsidR="00CC33F1" w:rsidRDefault="00CC33F1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CC33F1" w:rsidRDefault="00CC33F1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CC33F1" w:rsidRDefault="00CC33F1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CC33F1" w:rsidRDefault="00CC33F1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CC33F1" w:rsidRPr="00D913F0" w:rsidRDefault="00CC33F1" w:rsidP="0077786E">
            <w:pPr>
              <w:spacing w:before="60" w:after="6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marzec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2027</w:t>
            </w:r>
          </w:p>
        </w:tc>
      </w:tr>
      <w:tr w:rsidR="0078404B" w:rsidRPr="0033511A" w:rsidTr="0077786E">
        <w:trPr>
          <w:trHeight w:val="1443"/>
        </w:trPr>
        <w:tc>
          <w:tcPr>
            <w:tcW w:w="2376" w:type="dxa"/>
            <w:vMerge w:val="restart"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lastRenderedPageBreak/>
              <w:t>Budowanie świadomości uczniów w zakresie problemów społecznych</w:t>
            </w:r>
          </w:p>
        </w:tc>
        <w:tc>
          <w:tcPr>
            <w:tcW w:w="2552" w:type="dxa"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lekcja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z wychowawcą poruszająca zagadnienie problemu handlu ludźmi</w:t>
            </w:r>
          </w:p>
        </w:tc>
        <w:tc>
          <w:tcPr>
            <w:tcW w:w="2651" w:type="dxa"/>
            <w:gridSpan w:val="2"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klas VII</w:t>
            </w:r>
            <w:r w:rsidRPr="0033511A">
              <w:rPr>
                <w:rFonts w:ascii="Times New Roman" w:eastAsia="Calibri" w:hAnsi="Times New Roman" w:cs="Times New Roman"/>
              </w:rPr>
              <w:t>-VIII</w:t>
            </w:r>
          </w:p>
        </w:tc>
        <w:tc>
          <w:tcPr>
            <w:tcW w:w="1709" w:type="dxa"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18 X 2026</w:t>
            </w:r>
          </w:p>
        </w:tc>
      </w:tr>
      <w:tr w:rsidR="0078404B" w:rsidRPr="0033511A" w:rsidTr="0077786E">
        <w:trPr>
          <w:trHeight w:val="1443"/>
        </w:trPr>
        <w:tc>
          <w:tcPr>
            <w:tcW w:w="2376" w:type="dxa"/>
            <w:vMerge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78404B" w:rsidRPr="0033511A" w:rsidRDefault="0078404B" w:rsidP="00EC6582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lekcje</w:t>
            </w:r>
            <w:proofErr w:type="gramEnd"/>
            <w:r>
              <w:rPr>
                <w:rFonts w:ascii="Times New Roman" w:hAnsi="Times New Roman" w:cs="Times New Roman"/>
              </w:rPr>
              <w:t xml:space="preserve"> z wychowawcą na temat różnych form przemocy rówieśniczej</w:t>
            </w:r>
          </w:p>
        </w:tc>
        <w:tc>
          <w:tcPr>
            <w:tcW w:w="2651" w:type="dxa"/>
            <w:gridSpan w:val="2"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r w:rsidRPr="0033511A">
              <w:rPr>
                <w:rFonts w:ascii="Times New Roman" w:eastAsia="Calibri" w:hAnsi="Times New Roman" w:cs="Times New Roman"/>
              </w:rPr>
              <w:t>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</w:t>
            </w:r>
            <w:r>
              <w:rPr>
                <w:rFonts w:ascii="Times New Roman" w:eastAsia="Calibri" w:hAnsi="Times New Roman" w:cs="Times New Roman"/>
              </w:rPr>
              <w:t>, psycholog, pedagog</w:t>
            </w:r>
          </w:p>
        </w:tc>
        <w:tc>
          <w:tcPr>
            <w:tcW w:w="1709" w:type="dxa"/>
            <w:vAlign w:val="center"/>
          </w:tcPr>
          <w:p w:rsidR="0078404B" w:rsidRPr="0033511A" w:rsidRDefault="0078404B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2026/2027</w:t>
            </w:r>
          </w:p>
        </w:tc>
      </w:tr>
      <w:tr w:rsidR="0078404B" w:rsidRPr="0033511A" w:rsidTr="00EC6582">
        <w:trPr>
          <w:trHeight w:val="882"/>
        </w:trPr>
        <w:tc>
          <w:tcPr>
            <w:tcW w:w="2376" w:type="dxa"/>
            <w:vMerge/>
            <w:vAlign w:val="center"/>
          </w:tcPr>
          <w:p w:rsidR="0078404B" w:rsidRPr="0033511A" w:rsidRDefault="0078404B" w:rsidP="0077786E">
            <w:pPr>
              <w:spacing w:before="60" w:after="60"/>
            </w:pPr>
          </w:p>
        </w:tc>
        <w:tc>
          <w:tcPr>
            <w:tcW w:w="2552" w:type="dxa"/>
            <w:vAlign w:val="center"/>
          </w:tcPr>
          <w:p w:rsidR="0078404B" w:rsidRPr="0078404B" w:rsidRDefault="0078404B" w:rsidP="0078404B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</w:rPr>
              <w:t>p</w:t>
            </w:r>
            <w:r w:rsidRPr="0078404B">
              <w:rPr>
                <w:rFonts w:ascii="Times New Roman" w:hAnsi="Times New Roman" w:cs="Times New Roman"/>
                <w:sz w:val="22"/>
                <w:szCs w:val="22"/>
              </w:rPr>
              <w:t>rzeprowadzenie</w:t>
            </w:r>
            <w:proofErr w:type="gramEnd"/>
            <w:r w:rsidRPr="0078404B">
              <w:rPr>
                <w:rFonts w:ascii="Times New Roman" w:hAnsi="Times New Roman" w:cs="Times New Roman"/>
                <w:sz w:val="22"/>
                <w:szCs w:val="22"/>
              </w:rPr>
              <w:t xml:space="preserve"> przez wychowawców klas diagnozy trudności uczniów dotyczących braku umiejętności radzenia sobie przez dzieci z różnymi sytuacjami życia codziennego</w:t>
            </w:r>
          </w:p>
          <w:p w:rsidR="0078404B" w:rsidRPr="0078404B" w:rsidRDefault="0078404B" w:rsidP="0078404B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8404B" w:rsidRDefault="0078404B" w:rsidP="00EC6582">
            <w:pPr>
              <w:spacing w:before="60" w:after="60"/>
            </w:pPr>
            <w:proofErr w:type="gramStart"/>
            <w:r>
              <w:rPr>
                <w:rFonts w:ascii="Times New Roman" w:hAnsi="Times New Roman" w:cs="Times New Roman"/>
              </w:rPr>
              <w:t>p</w:t>
            </w:r>
            <w:r w:rsidRPr="0078404B">
              <w:rPr>
                <w:rFonts w:ascii="Times New Roman" w:hAnsi="Times New Roman" w:cs="Times New Roman"/>
                <w:sz w:val="22"/>
                <w:szCs w:val="22"/>
              </w:rPr>
              <w:t>rowadzenie  na</w:t>
            </w:r>
            <w:proofErr w:type="gramEnd"/>
            <w:r w:rsidRPr="0078404B">
              <w:rPr>
                <w:rFonts w:ascii="Times New Roman" w:hAnsi="Times New Roman" w:cs="Times New Roman"/>
                <w:sz w:val="22"/>
                <w:szCs w:val="22"/>
              </w:rPr>
              <w:t xml:space="preserve"> podstawie  przeprowadzonej diagnozy na godzinach z wychowawcą  zajęć uczących  nabywania przez uczniów niezbędnych kompetencji społecznych</w:t>
            </w:r>
          </w:p>
        </w:tc>
        <w:tc>
          <w:tcPr>
            <w:tcW w:w="2651" w:type="dxa"/>
            <w:gridSpan w:val="2"/>
            <w:vAlign w:val="center"/>
          </w:tcPr>
          <w:p w:rsidR="0078404B" w:rsidRPr="0078404B" w:rsidRDefault="0078404B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78404B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78404B">
              <w:rPr>
                <w:rFonts w:ascii="Times New Roman" w:eastAsia="Calibri" w:hAnsi="Times New Roman" w:cs="Times New Roman"/>
              </w:rPr>
              <w:t xml:space="preserve"> klas</w:t>
            </w:r>
          </w:p>
        </w:tc>
        <w:tc>
          <w:tcPr>
            <w:tcW w:w="1709" w:type="dxa"/>
            <w:vAlign w:val="center"/>
          </w:tcPr>
          <w:p w:rsidR="0078404B" w:rsidRDefault="0078404B" w:rsidP="0077786E">
            <w:pPr>
              <w:spacing w:before="60" w:after="60"/>
              <w:rPr>
                <w:rFonts w:eastAsia="Calibri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2026/2027</w:t>
            </w:r>
          </w:p>
        </w:tc>
      </w:tr>
      <w:tr w:rsidR="00E90AFC" w:rsidRPr="0033511A" w:rsidTr="0077786E">
        <w:trPr>
          <w:trHeight w:val="410"/>
        </w:trPr>
        <w:tc>
          <w:tcPr>
            <w:tcW w:w="2376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t>Wdrażanie do przestrzegania prawa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poruszanie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problematyki prawnej na lekcjach z wychowawcą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 IV-VIII</w:t>
            </w:r>
          </w:p>
        </w:tc>
        <w:tc>
          <w:tcPr>
            <w:tcW w:w="1709" w:type="dxa"/>
            <w:vAlign w:val="center"/>
          </w:tcPr>
          <w:p w:rsidR="00E90AFC" w:rsidRPr="0033511A" w:rsidRDefault="001B2A5F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ciągu roku szkolnego </w:t>
            </w:r>
            <w:r w:rsidR="00E90AFC" w:rsidRPr="0033511A">
              <w:rPr>
                <w:rFonts w:ascii="Times New Roman" w:eastAsia="Calibri" w:hAnsi="Times New Roman" w:cs="Times New Roman"/>
              </w:rPr>
              <w:t>202</w:t>
            </w:r>
            <w:r w:rsidR="00E90AFC">
              <w:rPr>
                <w:rFonts w:ascii="Times New Roman" w:eastAsia="Calibri" w:hAnsi="Times New Roman" w:cs="Times New Roman"/>
              </w:rPr>
              <w:t>6</w:t>
            </w:r>
            <w:r w:rsidR="00E90AFC" w:rsidRPr="0033511A">
              <w:rPr>
                <w:rFonts w:ascii="Times New Roman" w:eastAsia="Calibri" w:hAnsi="Times New Roman" w:cs="Times New Roman"/>
              </w:rPr>
              <w:t>/202</w:t>
            </w:r>
            <w:r w:rsidR="00E90AFC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EC6582">
        <w:trPr>
          <w:trHeight w:val="1437"/>
        </w:trPr>
        <w:tc>
          <w:tcPr>
            <w:tcW w:w="2376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t>Radzenie sobie z finansami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poruszanie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problematyki gospodarowania pieniędzmi</w:t>
            </w:r>
            <w:r w:rsidR="001B2A5F">
              <w:rPr>
                <w:rFonts w:ascii="Times New Roman" w:eastAsia="Times New Roman" w:hAnsi="Times New Roman" w:cs="Times New Roman"/>
              </w:rPr>
              <w:t xml:space="preserve"> </w:t>
            </w:r>
            <w:r w:rsidRPr="0033511A">
              <w:rPr>
                <w:rFonts w:ascii="Times New Roman" w:eastAsia="Times New Roman" w:hAnsi="Times New Roman" w:cs="Times New Roman"/>
              </w:rPr>
              <w:t>na lekcjach z wychowawcą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 IV-VIII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rok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szkolny</w:t>
            </w:r>
            <w:r w:rsidRPr="0033511A">
              <w:rPr>
                <w:rFonts w:ascii="Times New Roman" w:eastAsia="Calibri" w:hAnsi="Times New Roman" w:cs="Times New Roman"/>
              </w:rPr>
              <w:t xml:space="preserve">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1256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t>Nauka nabywania świadomości własnych emocji,</w:t>
            </w:r>
          </w:p>
          <w:p w:rsidR="00E90AFC" w:rsidRPr="0033511A" w:rsidRDefault="0078404B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</w:t>
            </w:r>
            <w:r w:rsidR="00E90AFC" w:rsidRPr="0033511A">
              <w:rPr>
                <w:rFonts w:ascii="Times New Roman" w:eastAsia="Times New Roman" w:hAnsi="Times New Roman" w:cs="Times New Roman"/>
              </w:rPr>
              <w:t>łaściwego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90AFC" w:rsidRPr="0033511A">
              <w:rPr>
                <w:rFonts w:ascii="Times New Roman" w:eastAsia="Times New Roman" w:hAnsi="Times New Roman" w:cs="Times New Roman"/>
              </w:rPr>
              <w:t>ich wyrażania oraz akceptacji emocji swoich i innych osób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hAnsi="Times New Roman" w:cs="Times New Roman"/>
              </w:rPr>
              <w:t>lekcje</w:t>
            </w:r>
            <w:proofErr w:type="gramEnd"/>
            <w:r w:rsidRPr="0033511A">
              <w:rPr>
                <w:rFonts w:ascii="Times New Roman" w:hAnsi="Times New Roman" w:cs="Times New Roman"/>
              </w:rPr>
              <w:t xml:space="preserve"> wychowawcze o tematyce radzenia sobie z emocjami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wychowawcy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klas, psycholog, pedagog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1039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zajęcia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o charakterze terapeutycznym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psycholog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, pedagog 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r</w:t>
            </w:r>
            <w:r w:rsidRPr="0033511A">
              <w:rPr>
                <w:rFonts w:ascii="Times New Roman" w:eastAsia="Calibri" w:hAnsi="Times New Roman" w:cs="Times New Roman"/>
              </w:rPr>
              <w:t>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EC6582">
        <w:trPr>
          <w:trHeight w:val="1009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Times New Roman" w:hAnsi="Times New Roman" w:cs="Times New Roman"/>
              </w:rPr>
              <w:t xml:space="preserve">Kształtowanie umiejętności rozwiązywania </w:t>
            </w:r>
            <w:r w:rsidRPr="0033511A">
              <w:rPr>
                <w:rFonts w:ascii="Times New Roman" w:eastAsia="Times New Roman" w:hAnsi="Times New Roman" w:cs="Times New Roman"/>
              </w:rPr>
              <w:lastRenderedPageBreak/>
              <w:t>problemów bez użycia siły</w:t>
            </w: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lastRenderedPageBreak/>
              <w:t>zajęcia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rozwijające</w:t>
            </w:r>
            <w:r w:rsidR="0078404B">
              <w:rPr>
                <w:rFonts w:ascii="Times New Roman" w:eastAsia="Times New Roman" w:hAnsi="Times New Roman" w:cs="Times New Roman"/>
              </w:rPr>
              <w:t xml:space="preserve"> </w:t>
            </w:r>
            <w:r w:rsidRPr="0033511A">
              <w:rPr>
                <w:rFonts w:ascii="Times New Roman" w:eastAsia="Times New Roman" w:hAnsi="Times New Roman" w:cs="Times New Roman"/>
              </w:rPr>
              <w:t>kompetencje emocjonalno- społeczne</w:t>
            </w:r>
          </w:p>
        </w:tc>
        <w:tc>
          <w:tcPr>
            <w:tcW w:w="2651" w:type="dxa"/>
            <w:gridSpan w:val="2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pedagog , 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>psycholog nauczyciele specjaliści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rPr>
          <w:trHeight w:val="4581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porady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i konsultacje dla uczniów</w:t>
            </w:r>
            <w:r w:rsidR="0078404B">
              <w:rPr>
                <w:rFonts w:ascii="Times New Roman" w:eastAsia="Times New Roman" w:hAnsi="Times New Roman" w:cs="Times New Roman"/>
              </w:rPr>
              <w:t xml:space="preserve"> </w:t>
            </w:r>
            <w:r w:rsidRPr="0033511A">
              <w:rPr>
                <w:rFonts w:ascii="Times New Roman" w:eastAsia="Times New Roman" w:hAnsi="Times New Roman" w:cs="Times New Roman"/>
              </w:rPr>
              <w:t>w trakcie bieżącej pracy, w tym podczas godzin dostępności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Times New Roman" w:hAnsi="Times New Roman" w:cs="Times New Roman"/>
              </w:rPr>
              <w:t>sprawowanie</w:t>
            </w:r>
            <w:proofErr w:type="gramEnd"/>
            <w:r w:rsidRPr="0033511A">
              <w:rPr>
                <w:rFonts w:ascii="Times New Roman" w:eastAsia="Times New Roman" w:hAnsi="Times New Roman" w:cs="Times New Roman"/>
              </w:rPr>
              <w:t xml:space="preserve"> nadzoru przez nauczycieli wychowania fizycznego nad uczniami przebierającymi się w szatni po zakończonych zajęciach wychowania fizycznego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1" w:type="dxa"/>
            <w:gridSpan w:val="2"/>
            <w:vAlign w:val="center"/>
          </w:tcPr>
          <w:p w:rsidR="00E90AFC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specjaliści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i wszyscy nauczyciele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nauczyciele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wychowania fizycznego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</w:tr>
      <w:tr w:rsidR="00E90AFC" w:rsidRPr="0033511A" w:rsidTr="0077786E">
        <w:trPr>
          <w:trHeight w:val="835"/>
        </w:trPr>
        <w:tc>
          <w:tcPr>
            <w:tcW w:w="9288" w:type="dxa"/>
            <w:gridSpan w:val="5"/>
            <w:shd w:val="clear" w:color="auto" w:fill="F2F2F2" w:themeFill="background1" w:themeFillShade="F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hAnsi="Times New Roman" w:cs="Times New Roman"/>
                <w:b/>
              </w:rPr>
              <w:lastRenderedPageBreak/>
              <w:t>Sfera fizyczna</w:t>
            </w:r>
          </w:p>
        </w:tc>
      </w:tr>
      <w:tr w:rsidR="00E90AFC" w:rsidRPr="0033511A" w:rsidTr="0077786E">
        <w:trPr>
          <w:trHeight w:val="828"/>
        </w:trPr>
        <w:tc>
          <w:tcPr>
            <w:tcW w:w="2376" w:type="dxa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Obszary</w:t>
            </w:r>
          </w:p>
        </w:tc>
        <w:tc>
          <w:tcPr>
            <w:tcW w:w="2694" w:type="dxa"/>
            <w:gridSpan w:val="2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Zadania</w:t>
            </w:r>
          </w:p>
        </w:tc>
        <w:tc>
          <w:tcPr>
            <w:tcW w:w="2509" w:type="dxa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Osoby odpowiedzialne</w:t>
            </w:r>
          </w:p>
        </w:tc>
        <w:tc>
          <w:tcPr>
            <w:tcW w:w="1709" w:type="dxa"/>
            <w:shd w:val="clear" w:color="auto" w:fill="EEECE1" w:themeFill="background2"/>
            <w:vAlign w:val="center"/>
          </w:tcPr>
          <w:p w:rsidR="00E90AFC" w:rsidRPr="0033511A" w:rsidRDefault="00E90AFC" w:rsidP="0077786E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33511A">
              <w:rPr>
                <w:rFonts w:ascii="Times New Roman" w:eastAsia="Calibri" w:hAnsi="Times New Roman" w:cs="Times New Roman"/>
                <w:b/>
              </w:rPr>
              <w:t>Termin realizacji</w:t>
            </w:r>
          </w:p>
        </w:tc>
      </w:tr>
      <w:tr w:rsidR="00E90AFC" w:rsidRPr="0033511A" w:rsidTr="0077786E"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Umożliwienie uczniom podniesienia własnej sprawności fizycznej poprzez uczestniczenie w zajęciach sportowych organizowanych na sali gimnastycznej, bieżni, placu zabaw i na boisku szkolnym i poza szkołą.</w:t>
            </w: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pogadanki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o podnoszeniu odporności organizmu w wyniku uprawiania sportu</w:t>
            </w:r>
          </w:p>
        </w:tc>
        <w:tc>
          <w:tcPr>
            <w:tcW w:w="2509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nauczyciele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wychowania fizycznego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r</w:t>
            </w:r>
            <w:r w:rsidRPr="0033511A">
              <w:rPr>
                <w:rFonts w:ascii="Times New Roman" w:eastAsia="Calibri" w:hAnsi="Times New Roman" w:cs="Times New Roman"/>
              </w:rPr>
              <w:t>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prowadzenie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dodatkowych zajęć wychowania fizycznego z zakresu: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- piłki siatkowej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- koszykówki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-gier sportowych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-zajęć ogólnorozwojowych</w:t>
            </w:r>
          </w:p>
        </w:tc>
        <w:tc>
          <w:tcPr>
            <w:tcW w:w="2509" w:type="dxa"/>
            <w:vAlign w:val="center"/>
          </w:tcPr>
          <w:p w:rsidR="00E90AFC" w:rsidRPr="009B3BF0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</w:rPr>
            </w:pPr>
            <w:proofErr w:type="spellStart"/>
            <w:r w:rsidRPr="009B3BF0">
              <w:rPr>
                <w:rFonts w:ascii="Times New Roman" w:eastAsia="Calibri" w:hAnsi="Times New Roman" w:cs="Times New Roman"/>
              </w:rPr>
              <w:t>P.Liwanowski</w:t>
            </w:r>
            <w:proofErr w:type="spellEnd"/>
            <w:r w:rsidRPr="009B3BF0">
              <w:rPr>
                <w:rFonts w:ascii="Times New Roman" w:eastAsia="Calibri" w:hAnsi="Times New Roman" w:cs="Times New Roman"/>
              </w:rPr>
              <w:t xml:space="preserve">, </w:t>
            </w:r>
            <w:r w:rsidRPr="009B3BF0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9B3BF0">
              <w:rPr>
                <w:rFonts w:ascii="Times New Roman" w:eastAsia="Calibri" w:hAnsi="Times New Roman" w:cs="Times New Roman"/>
              </w:rPr>
              <w:t>E.Kochanowska</w:t>
            </w:r>
            <w:proofErr w:type="spellEnd"/>
            <w:r w:rsidRPr="009B3BF0">
              <w:rPr>
                <w:rFonts w:ascii="Times New Roman" w:eastAsia="Calibri" w:hAnsi="Times New Roman" w:cs="Times New Roman"/>
              </w:rPr>
              <w:t>,</w:t>
            </w:r>
          </w:p>
          <w:p w:rsidR="00E90AFC" w:rsidRPr="009B3BF0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</w:rPr>
            </w:pPr>
            <w:proofErr w:type="spellStart"/>
            <w:r w:rsidRPr="009B3BF0">
              <w:rPr>
                <w:rFonts w:ascii="Times New Roman" w:eastAsia="Calibri" w:hAnsi="Times New Roman" w:cs="Times New Roman"/>
              </w:rPr>
              <w:t>A.Majewska</w:t>
            </w:r>
            <w:proofErr w:type="spellEnd"/>
            <w:r w:rsidRPr="009B3BF0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E90AFC" w:rsidRPr="00D2674C" w:rsidRDefault="00E90AFC" w:rsidP="007778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FF0000"/>
                <w:kern w:val="3"/>
              </w:rPr>
            </w:pPr>
            <w:r w:rsidRPr="009B3BF0">
              <w:rPr>
                <w:rFonts w:ascii="Times New Roman" w:eastAsia="Calibri" w:hAnsi="Times New Roman" w:cs="Times New Roman"/>
              </w:rPr>
              <w:t xml:space="preserve">P. </w:t>
            </w:r>
            <w:proofErr w:type="spellStart"/>
            <w:r w:rsidRPr="009B3BF0">
              <w:rPr>
                <w:rFonts w:ascii="Times New Roman" w:eastAsia="Calibri" w:hAnsi="Times New Roman" w:cs="Times New Roman"/>
              </w:rPr>
              <w:t>Pańkowski</w:t>
            </w:r>
            <w:proofErr w:type="spellEnd"/>
          </w:p>
        </w:tc>
        <w:tc>
          <w:tcPr>
            <w:tcW w:w="1709" w:type="dxa"/>
            <w:vAlign w:val="center"/>
          </w:tcPr>
          <w:p w:rsidR="00E90AFC" w:rsidRPr="00D2674C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  <w:color w:val="FF0000"/>
              </w:rPr>
            </w:pPr>
            <w:proofErr w:type="gramStart"/>
            <w:r w:rsidRPr="009B3BF0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9B3BF0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9B3BF0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udział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w turniejach oraz zawodach szkolnych i międzyszkolnych.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u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dział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w Radomskiej Olimpiadzie Młodzieży</w:t>
            </w:r>
          </w:p>
        </w:tc>
        <w:tc>
          <w:tcPr>
            <w:tcW w:w="2509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nauczyciele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wychowania fizycznego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współpraca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z klubami sportowymi: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MKS Piotrówka - koszykówka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WF z AWF Warszawa 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lastRenderedPageBreak/>
              <w:t>Unia Sport Warszawa</w:t>
            </w:r>
          </w:p>
        </w:tc>
        <w:tc>
          <w:tcPr>
            <w:tcW w:w="2509" w:type="dxa"/>
            <w:vAlign w:val="center"/>
          </w:tcPr>
          <w:p w:rsidR="00E90AFC" w:rsidRPr="0033511A" w:rsidRDefault="0078404B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lastRenderedPageBreak/>
              <w:t>n</w:t>
            </w:r>
            <w:r w:rsidR="00E90AFC" w:rsidRPr="0033511A">
              <w:rPr>
                <w:rFonts w:ascii="Times New Roman" w:eastAsia="Calibri" w:hAnsi="Times New Roman" w:cs="Times New Roman"/>
              </w:rPr>
              <w:t>auczyciele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90AFC" w:rsidRPr="0033511A">
              <w:rPr>
                <w:rFonts w:ascii="Times New Roman" w:eastAsia="Calibri" w:hAnsi="Times New Roman" w:cs="Times New Roman"/>
              </w:rPr>
              <w:t>wychowania fizycznego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 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D2674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D2674C">
              <w:rPr>
                <w:rFonts w:ascii="Times New Roman" w:eastAsia="SimSun" w:hAnsi="Times New Roman" w:cs="Times New Roman"/>
                <w:kern w:val="3"/>
              </w:rPr>
              <w:t>realizacja</w:t>
            </w:r>
            <w:proofErr w:type="gramEnd"/>
            <w:r w:rsidRPr="00D2674C">
              <w:rPr>
                <w:rFonts w:ascii="Times New Roman" w:eastAsia="SimSun" w:hAnsi="Times New Roman" w:cs="Times New Roman"/>
                <w:kern w:val="3"/>
              </w:rPr>
              <w:t xml:space="preserve"> programu “Bezpieczna i przyjazna szkoła” ("Trzymaj formę”)</w:t>
            </w:r>
          </w:p>
        </w:tc>
        <w:tc>
          <w:tcPr>
            <w:tcW w:w="2509" w:type="dxa"/>
            <w:vAlign w:val="center"/>
          </w:tcPr>
          <w:p w:rsidR="00E90AFC" w:rsidRPr="00D2674C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D2674C">
              <w:rPr>
                <w:rFonts w:ascii="Times New Roman" w:eastAsia="Calibri" w:hAnsi="Times New Roman" w:cs="Times New Roman"/>
              </w:rPr>
              <w:t>E. Kochanowska</w:t>
            </w:r>
          </w:p>
          <w:p w:rsidR="00E90AFC" w:rsidRPr="00D2674C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  <w:proofErr w:type="gramStart"/>
            <w:r w:rsidRPr="00D2674C">
              <w:rPr>
                <w:rFonts w:ascii="Times New Roman" w:eastAsia="Calibri" w:hAnsi="Times New Roman" w:cs="Times New Roman"/>
              </w:rPr>
              <w:t>nauczyciele</w:t>
            </w:r>
            <w:proofErr w:type="gramEnd"/>
            <w:r w:rsidRPr="00D2674C">
              <w:rPr>
                <w:rFonts w:ascii="Times New Roman" w:eastAsia="Calibri" w:hAnsi="Times New Roman" w:cs="Times New Roman"/>
              </w:rPr>
              <w:t xml:space="preserve"> wychowania fizycznego</w:t>
            </w:r>
          </w:p>
        </w:tc>
        <w:tc>
          <w:tcPr>
            <w:tcW w:w="1709" w:type="dxa"/>
            <w:vAlign w:val="center"/>
          </w:tcPr>
          <w:p w:rsidR="00E90AFC" w:rsidRPr="00D2674C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październik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2026</w:t>
            </w:r>
            <w:r w:rsidRPr="00D2674C">
              <w:rPr>
                <w:rFonts w:ascii="Times New Roman" w:eastAsia="Calibri" w:hAnsi="Times New Roman" w:cs="Times New Roman"/>
              </w:rPr>
              <w:t>.-</w:t>
            </w:r>
          </w:p>
          <w:p w:rsidR="00E90AFC" w:rsidRPr="00D2674C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maj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2027</w:t>
            </w:r>
          </w:p>
        </w:tc>
      </w:tr>
      <w:tr w:rsidR="00E90AFC" w:rsidRPr="0033511A" w:rsidTr="0077786E">
        <w:tc>
          <w:tcPr>
            <w:tcW w:w="2376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hAnsi="Times New Roman" w:cs="Times New Roman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Zapoznanie uczniów z pojęciem higiena ciała i umysłu. </w:t>
            </w: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zajęcia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dotyczące problematyki dojrzewania dla dziewcząt klas V i chłopców klas VII</w:t>
            </w:r>
          </w:p>
        </w:tc>
        <w:tc>
          <w:tcPr>
            <w:tcW w:w="25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psycholog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szkolny, pielęgniarka szkolna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rok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szkolny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33511A">
              <w:rPr>
                <w:rFonts w:ascii="Times New Roman" w:eastAsia="Calibri" w:hAnsi="Times New Roman" w:cs="Times New Roman"/>
              </w:rPr>
              <w:t>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33511A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90AFC" w:rsidRPr="0033511A" w:rsidTr="00F213A8">
        <w:trPr>
          <w:trHeight w:val="70"/>
        </w:trPr>
        <w:tc>
          <w:tcPr>
            <w:tcW w:w="2376" w:type="dxa"/>
            <w:vMerge w:val="restart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Uświadamianie zagrożeń</w:t>
            </w:r>
            <w:r w:rsidR="00FF377D">
              <w:rPr>
                <w:rFonts w:ascii="Times New Roman" w:eastAsia="SimSun" w:hAnsi="Times New Roman" w:cs="Times New Roman"/>
                <w:kern w:val="3"/>
              </w:rPr>
              <w:t xml:space="preserve"> 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dla zdrowia związanych z używaniem substancji uzależniających.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Wzmacnianie przekonania jak ważne jest zdrowie</w:t>
            </w:r>
          </w:p>
        </w:tc>
        <w:tc>
          <w:tcPr>
            <w:tcW w:w="2694" w:type="dxa"/>
            <w:gridSpan w:val="2"/>
            <w:vAlign w:val="center"/>
          </w:tcPr>
          <w:p w:rsidR="00E90AFC" w:rsidRPr="00F213A8" w:rsidRDefault="00FF377D" w:rsidP="001A16FA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z</w:t>
            </w:r>
            <w:r w:rsidR="00E90AFC" w:rsidRPr="00F213A8">
              <w:rPr>
                <w:rFonts w:ascii="Times New Roman" w:eastAsia="SimSun" w:hAnsi="Times New Roman" w:cs="Times New Roman"/>
                <w:kern w:val="3"/>
              </w:rPr>
              <w:t>ajęcia</w:t>
            </w:r>
            <w:proofErr w:type="gramEnd"/>
            <w:r w:rsidR="00E90AFC" w:rsidRPr="00F213A8">
              <w:rPr>
                <w:rFonts w:ascii="Times New Roman" w:eastAsia="SimSun" w:hAnsi="Times New Roman" w:cs="Times New Roman"/>
                <w:kern w:val="3"/>
              </w:rPr>
              <w:t xml:space="preserve"> z wychowawcą </w:t>
            </w:r>
            <w:r w:rsidR="00E90AFC">
              <w:rPr>
                <w:rFonts w:ascii="Times New Roman" w:eastAsia="SimSun" w:hAnsi="Times New Roman" w:cs="Times New Roman"/>
                <w:kern w:val="3"/>
              </w:rPr>
              <w:t>poświęcone tematyce szkodliwości używania papierosów tradycyjnych i e- papierosów</w:t>
            </w:r>
          </w:p>
        </w:tc>
        <w:tc>
          <w:tcPr>
            <w:tcW w:w="2509" w:type="dxa"/>
            <w:vAlign w:val="center"/>
          </w:tcPr>
          <w:p w:rsidR="00E90AFC" w:rsidRDefault="00E90AFC" w:rsidP="001A16FA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klas V- VIII</w:t>
            </w:r>
          </w:p>
          <w:p w:rsidR="00E90AFC" w:rsidRDefault="00E90AFC" w:rsidP="001A16FA">
            <w:pPr>
              <w:spacing w:before="60" w:after="60"/>
              <w:rPr>
                <w:rFonts w:eastAsia="Calibri"/>
              </w:rPr>
            </w:pPr>
          </w:p>
        </w:tc>
        <w:tc>
          <w:tcPr>
            <w:tcW w:w="1709" w:type="dxa"/>
            <w:vAlign w:val="center"/>
          </w:tcPr>
          <w:p w:rsidR="00E90AFC" w:rsidRPr="0033511A" w:rsidRDefault="00E90AFC" w:rsidP="001A16FA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rok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szkolny 202</w:t>
            </w:r>
            <w:r>
              <w:rPr>
                <w:rFonts w:ascii="Times New Roman" w:eastAsia="SimSun" w:hAnsi="Times New Roman" w:cs="Times New Roman"/>
                <w:kern w:val="3"/>
              </w:rPr>
              <w:t>6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/202</w:t>
            </w:r>
            <w:r>
              <w:rPr>
                <w:rFonts w:ascii="Times New Roman" w:eastAsia="SimSun" w:hAnsi="Times New Roman" w:cs="Times New Roman"/>
                <w:kern w:val="3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realizacja progr</w:t>
            </w:r>
            <w:r>
              <w:rPr>
                <w:rFonts w:ascii="Times New Roman" w:eastAsia="SimSun" w:hAnsi="Times New Roman" w:cs="Times New Roman"/>
                <w:kern w:val="3"/>
              </w:rPr>
              <w:t>amu z profilaktyki uzależnień „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Nie dam nie nabić w butelkę i </w:t>
            </w: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,,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Papierosa?- dziękuję – ja </w:t>
            </w:r>
            <w:r>
              <w:rPr>
                <w:rFonts w:ascii="Times New Roman" w:eastAsia="SimSun" w:hAnsi="Times New Roman" w:cs="Times New Roman"/>
                <w:kern w:val="3"/>
              </w:rPr>
              <w:t xml:space="preserve">nie palę” dla uczniów </w:t>
            </w: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 xml:space="preserve">klas  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VIII</w:t>
            </w:r>
            <w:proofErr w:type="gramEnd"/>
          </w:p>
        </w:tc>
        <w:tc>
          <w:tcPr>
            <w:tcW w:w="2509" w:type="dxa"/>
            <w:vAlign w:val="center"/>
          </w:tcPr>
          <w:p w:rsidR="00E90AFC" w:rsidRDefault="00E90AFC" w:rsidP="0077786E">
            <w:pPr>
              <w:spacing w:before="60" w:after="60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A. Wiśniewska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rok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szkolny 202</w:t>
            </w:r>
            <w:r>
              <w:rPr>
                <w:rFonts w:ascii="Times New Roman" w:eastAsia="SimSun" w:hAnsi="Times New Roman" w:cs="Times New Roman"/>
                <w:kern w:val="3"/>
              </w:rPr>
              <w:t>6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/202</w:t>
            </w:r>
            <w:r>
              <w:rPr>
                <w:rFonts w:ascii="Times New Roman" w:eastAsia="SimSun" w:hAnsi="Times New Roman" w:cs="Times New Roman"/>
                <w:kern w:val="3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152329" w:rsidRDefault="00FF377D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>r</w:t>
            </w:r>
            <w:r w:rsidR="00E90AFC">
              <w:rPr>
                <w:rFonts w:ascii="Times New Roman" w:eastAsia="SimSun" w:hAnsi="Times New Roman" w:cs="Times New Roman"/>
                <w:kern w:val="3"/>
              </w:rPr>
              <w:t xml:space="preserve">ealizacja programu antynikotynowego </w:t>
            </w:r>
            <w:r w:rsidR="00E90AFC">
              <w:rPr>
                <w:rFonts w:ascii="Times New Roman" w:eastAsia="SimSun" w:hAnsi="Times New Roman" w:cs="Times New Roman"/>
                <w:kern w:val="3"/>
              </w:rPr>
              <w:br/>
            </w:r>
            <w:proofErr w:type="gramStart"/>
            <w:r w:rsidR="00E90AFC">
              <w:rPr>
                <w:rFonts w:ascii="Times New Roman" w:eastAsia="SimSun" w:hAnsi="Times New Roman" w:cs="Times New Roman"/>
                <w:kern w:val="3"/>
              </w:rPr>
              <w:t>,,</w:t>
            </w:r>
            <w:proofErr w:type="gramEnd"/>
            <w:r w:rsidR="00E90AFC">
              <w:rPr>
                <w:rFonts w:ascii="Times New Roman" w:eastAsia="SimSun" w:hAnsi="Times New Roman" w:cs="Times New Roman"/>
                <w:kern w:val="3"/>
              </w:rPr>
              <w:t xml:space="preserve"> Bieg po zdrowie” w klasach IV</w:t>
            </w:r>
          </w:p>
        </w:tc>
        <w:tc>
          <w:tcPr>
            <w:tcW w:w="2509" w:type="dxa"/>
            <w:vAlign w:val="center"/>
          </w:tcPr>
          <w:p w:rsidR="00E90AFC" w:rsidRPr="00152329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A. Wiśniewska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październik  listopad</w:t>
            </w:r>
            <w:proofErr w:type="gramEnd"/>
            <w:r>
              <w:rPr>
                <w:rFonts w:ascii="Times New Roman" w:eastAsia="SimSun" w:hAnsi="Times New Roman" w:cs="Times New Roman"/>
                <w:kern w:val="3"/>
              </w:rPr>
              <w:t xml:space="preserve"> 2026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eastAsia="SimSun"/>
                <w:kern w:val="3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1A2694" w:rsidRDefault="00E90AFC" w:rsidP="001A16FA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1A2694">
              <w:rPr>
                <w:rFonts w:ascii="Times New Roman" w:eastAsia="SimSun" w:hAnsi="Times New Roman" w:cs="Times New Roman"/>
                <w:kern w:val="3"/>
              </w:rPr>
              <w:t>udział</w:t>
            </w:r>
            <w:proofErr w:type="gramEnd"/>
            <w:r w:rsidRPr="001A2694">
              <w:rPr>
                <w:rFonts w:ascii="Times New Roman" w:eastAsia="SimSun" w:hAnsi="Times New Roman" w:cs="Times New Roman"/>
                <w:kern w:val="3"/>
              </w:rPr>
              <w:t xml:space="preserve"> w programie edukacyjnym:</w:t>
            </w:r>
          </w:p>
          <w:p w:rsidR="00E90AFC" w:rsidRPr="001A2694" w:rsidRDefault="00E90AFC" w:rsidP="001A16FA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A2694">
              <w:rPr>
                <w:rFonts w:ascii="Times New Roman" w:eastAsia="SimSun" w:hAnsi="Times New Roman" w:cs="Times New Roman"/>
                <w:kern w:val="3"/>
              </w:rPr>
              <w:t>„Nie pal przy mnie proszę”</w:t>
            </w:r>
          </w:p>
        </w:tc>
        <w:tc>
          <w:tcPr>
            <w:tcW w:w="2509" w:type="dxa"/>
            <w:vAlign w:val="center"/>
          </w:tcPr>
          <w:p w:rsidR="00E90AFC" w:rsidRPr="001A2694" w:rsidRDefault="00E90AFC" w:rsidP="001A16FA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1A2694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1A2694">
              <w:rPr>
                <w:rFonts w:ascii="Times New Roman" w:eastAsia="Calibri" w:hAnsi="Times New Roman" w:cs="Times New Roman"/>
              </w:rPr>
              <w:t xml:space="preserve"> klas II</w:t>
            </w:r>
          </w:p>
        </w:tc>
        <w:tc>
          <w:tcPr>
            <w:tcW w:w="1709" w:type="dxa"/>
            <w:vAlign w:val="center"/>
          </w:tcPr>
          <w:p w:rsidR="00E90AFC" w:rsidRPr="001A2694" w:rsidRDefault="00E90AFC" w:rsidP="001A16FA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1A2694">
              <w:rPr>
                <w:rFonts w:ascii="Times New Roman" w:eastAsia="SimSun" w:hAnsi="Times New Roman" w:cs="Times New Roman"/>
                <w:kern w:val="3"/>
              </w:rPr>
              <w:t>w</w:t>
            </w:r>
            <w:proofErr w:type="gramEnd"/>
            <w:r w:rsidRPr="001A2694">
              <w:rPr>
                <w:rFonts w:ascii="Times New Roman" w:eastAsia="SimSun" w:hAnsi="Times New Roman" w:cs="Times New Roman"/>
                <w:kern w:val="3"/>
              </w:rPr>
              <w:t xml:space="preserve"> roku szkolnym 202</w:t>
            </w:r>
            <w:r>
              <w:rPr>
                <w:rFonts w:ascii="Times New Roman" w:eastAsia="SimSun" w:hAnsi="Times New Roman" w:cs="Times New Roman"/>
                <w:kern w:val="3"/>
              </w:rPr>
              <w:t>6</w:t>
            </w:r>
            <w:r w:rsidRPr="001A2694">
              <w:rPr>
                <w:rFonts w:ascii="Times New Roman" w:eastAsia="SimSun" w:hAnsi="Times New Roman" w:cs="Times New Roman"/>
                <w:kern w:val="3"/>
              </w:rPr>
              <w:t>/202</w:t>
            </w:r>
            <w:r>
              <w:rPr>
                <w:rFonts w:ascii="Times New Roman" w:eastAsia="SimSun" w:hAnsi="Times New Roman" w:cs="Times New Roman"/>
                <w:kern w:val="3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FF377D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FF377D">
              <w:rPr>
                <w:rFonts w:ascii="Times New Roman" w:eastAsia="SimSun" w:hAnsi="Times New Roman" w:cs="Times New Roman"/>
                <w:kern w:val="3"/>
              </w:rPr>
              <w:t>“Światowy Dzień bez papierosa”</w:t>
            </w:r>
          </w:p>
        </w:tc>
        <w:tc>
          <w:tcPr>
            <w:tcW w:w="2509" w:type="dxa"/>
            <w:vAlign w:val="center"/>
          </w:tcPr>
          <w:p w:rsidR="00E90AFC" w:rsidRPr="00FF377D" w:rsidRDefault="00E90AFC" w:rsidP="0077786E">
            <w:pPr>
              <w:rPr>
                <w:rFonts w:ascii="Times New Roman" w:eastAsia="Calibri" w:hAnsi="Times New Roman" w:cs="Times New Roman"/>
              </w:rPr>
            </w:pPr>
            <w:r w:rsidRPr="00FF377D">
              <w:rPr>
                <w:rFonts w:ascii="Times New Roman" w:eastAsia="Calibri" w:hAnsi="Times New Roman" w:cs="Times New Roman"/>
              </w:rPr>
              <w:t>A. Wiśniewska</w:t>
            </w:r>
          </w:p>
          <w:p w:rsidR="00E90AFC" w:rsidRPr="00FF377D" w:rsidRDefault="00E90AFC" w:rsidP="0077786E">
            <w:pPr>
              <w:rPr>
                <w:rFonts w:ascii="Times New Roman" w:eastAsia="Calibri" w:hAnsi="Times New Roman" w:cs="Times New Roman"/>
              </w:rPr>
            </w:pPr>
            <w:r w:rsidRPr="00FF377D">
              <w:rPr>
                <w:rFonts w:ascii="Times New Roman" w:eastAsia="Calibri" w:hAnsi="Times New Roman" w:cs="Times New Roman"/>
              </w:rPr>
              <w:t xml:space="preserve">A. </w:t>
            </w:r>
            <w:proofErr w:type="spellStart"/>
            <w:r w:rsidRPr="00FF377D">
              <w:rPr>
                <w:rFonts w:ascii="Times New Roman" w:eastAsia="Calibri" w:hAnsi="Times New Roman" w:cs="Times New Roman"/>
              </w:rPr>
              <w:t>Pęksyk</w:t>
            </w:r>
            <w:proofErr w:type="spellEnd"/>
            <w:r w:rsidRPr="00FF377D">
              <w:rPr>
                <w:rFonts w:ascii="Times New Roman" w:eastAsia="Calibri" w:hAnsi="Times New Roman" w:cs="Times New Roman"/>
              </w:rPr>
              <w:t xml:space="preserve"> - Sokalska</w:t>
            </w:r>
          </w:p>
          <w:p w:rsidR="00E90AFC" w:rsidRPr="00FF377D" w:rsidRDefault="00E90AFC" w:rsidP="0077786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9" w:type="dxa"/>
            <w:vAlign w:val="center"/>
          </w:tcPr>
          <w:p w:rsidR="00E90AFC" w:rsidRPr="00FF377D" w:rsidRDefault="00FF377D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>
              <w:rPr>
                <w:rFonts w:ascii="Times New Roman" w:eastAsia="SimSun" w:hAnsi="Times New Roman" w:cs="Times New Roman"/>
                <w:kern w:val="3"/>
              </w:rPr>
              <w:t xml:space="preserve">  31 V 2027</w:t>
            </w:r>
          </w:p>
        </w:tc>
      </w:tr>
      <w:tr w:rsidR="00E90AFC" w:rsidRPr="0033511A" w:rsidTr="0077786E">
        <w:trPr>
          <w:trHeight w:val="870"/>
        </w:trPr>
        <w:tc>
          <w:tcPr>
            <w:tcW w:w="2376" w:type="dxa"/>
            <w:vMerge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realizacja programu</w:t>
            </w: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,,</w:t>
            </w:r>
            <w:proofErr w:type="gramEnd"/>
            <w:r w:rsidR="0078404B">
              <w:rPr>
                <w:rFonts w:ascii="Times New Roman" w:eastAsia="SimSun" w:hAnsi="Times New Roman" w:cs="Times New Roman"/>
                <w:kern w:val="3"/>
              </w:rPr>
              <w:t xml:space="preserve"> 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Znajdź właściwe rozwiązanie.”</w:t>
            </w:r>
          </w:p>
        </w:tc>
        <w:tc>
          <w:tcPr>
            <w:tcW w:w="2509" w:type="dxa"/>
            <w:vAlign w:val="center"/>
          </w:tcPr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 V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roku szkolnym 202</w:t>
            </w:r>
            <w:r>
              <w:rPr>
                <w:rFonts w:ascii="Times New Roman" w:eastAsia="SimSun" w:hAnsi="Times New Roman" w:cs="Times New Roman"/>
                <w:kern w:val="3"/>
              </w:rPr>
              <w:t>6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/202</w:t>
            </w:r>
            <w:r>
              <w:rPr>
                <w:rFonts w:ascii="Times New Roman" w:eastAsia="SimSun" w:hAnsi="Times New Roman" w:cs="Times New Roman"/>
                <w:kern w:val="3"/>
              </w:rPr>
              <w:t>7</w:t>
            </w:r>
          </w:p>
        </w:tc>
      </w:tr>
      <w:tr w:rsidR="00E90AFC" w:rsidRPr="0033511A" w:rsidTr="0077786E">
        <w:tc>
          <w:tcPr>
            <w:tcW w:w="2376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33511A">
              <w:rPr>
                <w:rFonts w:ascii="Times New Roman" w:eastAsia="SimSun" w:hAnsi="Times New Roman" w:cs="Times New Roman"/>
                <w:kern w:val="3"/>
              </w:rPr>
              <w:t>Ukierunkowanie na zdobycie przez ucznia i wychowanka wiedzy i umiejętności pozwalających na prowadzenie zdrowego stylu życia</w:t>
            </w:r>
          </w:p>
        </w:tc>
        <w:tc>
          <w:tcPr>
            <w:tcW w:w="2694" w:type="dxa"/>
            <w:gridSpan w:val="2"/>
            <w:vAlign w:val="center"/>
          </w:tcPr>
          <w:p w:rsidR="00E90AFC" w:rsidRPr="0033511A" w:rsidRDefault="00FF377D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3"/>
              </w:rPr>
              <w:t>u</w:t>
            </w:r>
            <w:r w:rsidR="00E90AFC" w:rsidRPr="0033511A">
              <w:rPr>
                <w:rFonts w:ascii="Times New Roman" w:eastAsia="SimSun" w:hAnsi="Times New Roman" w:cs="Times New Roman"/>
                <w:kern w:val="3"/>
              </w:rPr>
              <w:t>dział</w:t>
            </w:r>
            <w:proofErr w:type="gramEnd"/>
            <w:r w:rsidR="00E90AFC" w:rsidRPr="0033511A">
              <w:rPr>
                <w:rFonts w:ascii="Times New Roman" w:eastAsia="SimSun" w:hAnsi="Times New Roman" w:cs="Times New Roman"/>
                <w:kern w:val="3"/>
              </w:rPr>
              <w:t xml:space="preserve"> w Ogólnopolskiej akcji "Żyj zdrowo i kolorowo"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lekcje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na temat zdrowego stylu życia</w:t>
            </w:r>
          </w:p>
        </w:tc>
        <w:tc>
          <w:tcPr>
            <w:tcW w:w="2509" w:type="dxa"/>
            <w:vAlign w:val="center"/>
          </w:tcPr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A. Pęksyk-Sokalska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 xml:space="preserve">A. Kalita </w:t>
            </w:r>
          </w:p>
          <w:p w:rsidR="00BD7251" w:rsidRPr="00BD7251" w:rsidRDefault="00BD7251" w:rsidP="00BD7251">
            <w:pPr>
              <w:pStyle w:val="Tytu"/>
              <w:tabs>
                <w:tab w:val="left" w:pos="6152"/>
              </w:tabs>
              <w:jc w:val="left"/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</w:pPr>
            <w:r w:rsidRPr="00BD7251">
              <w:rPr>
                <w:rFonts w:ascii="Times New Roman" w:eastAsia="Calibri" w:hAnsi="Times New Roman" w:cs="Times New Roman"/>
                <w:noProof/>
                <w:sz w:val="22"/>
                <w:szCs w:val="22"/>
              </w:rPr>
              <w:t>M. Grabska</w:t>
            </w:r>
          </w:p>
          <w:p w:rsidR="00E90AFC" w:rsidRPr="00BD7251" w:rsidRDefault="00BD7251" w:rsidP="00BD7251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BD7251">
              <w:rPr>
                <w:rFonts w:ascii="Times New Roman" w:eastAsia="Calibri" w:hAnsi="Times New Roman" w:cs="Times New Roman"/>
                <w:noProof/>
              </w:rPr>
              <w:t>wychowawcy kl. I – III</w:t>
            </w: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</w:p>
          <w:p w:rsidR="00E90AFC" w:rsidRPr="0033511A" w:rsidRDefault="00E90AFC" w:rsidP="0077786E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proofErr w:type="gramStart"/>
            <w:r w:rsidRPr="0033511A">
              <w:rPr>
                <w:rFonts w:ascii="Times New Roman" w:eastAsia="Calibri" w:hAnsi="Times New Roman" w:cs="Times New Roman"/>
              </w:rPr>
              <w:t>wychowawcy</w:t>
            </w:r>
            <w:proofErr w:type="gramEnd"/>
            <w:r w:rsidRPr="0033511A">
              <w:rPr>
                <w:rFonts w:ascii="Times New Roman" w:eastAsia="Calibri" w:hAnsi="Times New Roman" w:cs="Times New Roman"/>
              </w:rPr>
              <w:t xml:space="preserve"> klas, </w:t>
            </w:r>
          </w:p>
        </w:tc>
        <w:tc>
          <w:tcPr>
            <w:tcW w:w="1709" w:type="dxa"/>
            <w:vAlign w:val="center"/>
          </w:tcPr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listopad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202</w:t>
            </w:r>
            <w:r>
              <w:rPr>
                <w:rFonts w:ascii="Times New Roman" w:eastAsia="SimSun" w:hAnsi="Times New Roman" w:cs="Times New Roman"/>
                <w:kern w:val="3"/>
              </w:rPr>
              <w:t>6</w:t>
            </w: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  <w:p w:rsidR="00E90AFC" w:rsidRPr="0033511A" w:rsidRDefault="00E90AFC" w:rsidP="0077786E">
            <w:pPr>
              <w:suppressAutoHyphens/>
              <w:autoSpaceDN w:val="0"/>
              <w:spacing w:before="60" w:after="60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proofErr w:type="gramStart"/>
            <w:r w:rsidRPr="0033511A">
              <w:rPr>
                <w:rFonts w:ascii="Times New Roman" w:eastAsia="SimSun" w:hAnsi="Times New Roman" w:cs="Times New Roman"/>
                <w:kern w:val="3"/>
              </w:rPr>
              <w:t>w</w:t>
            </w:r>
            <w:proofErr w:type="gramEnd"/>
            <w:r w:rsidRPr="0033511A">
              <w:rPr>
                <w:rFonts w:ascii="Times New Roman" w:eastAsia="SimSun" w:hAnsi="Times New Roman" w:cs="Times New Roman"/>
                <w:kern w:val="3"/>
              </w:rPr>
              <w:t xml:space="preserve"> roku szkolnym 202</w:t>
            </w:r>
            <w:r>
              <w:rPr>
                <w:rFonts w:ascii="Times New Roman" w:eastAsia="SimSun" w:hAnsi="Times New Roman" w:cs="Times New Roman"/>
                <w:kern w:val="3"/>
              </w:rPr>
              <w:t>6</w:t>
            </w:r>
            <w:r w:rsidRPr="0033511A">
              <w:rPr>
                <w:rFonts w:ascii="Times New Roman" w:eastAsia="SimSun" w:hAnsi="Times New Roman" w:cs="Times New Roman"/>
                <w:kern w:val="3"/>
              </w:rPr>
              <w:t>/202</w:t>
            </w:r>
            <w:r>
              <w:rPr>
                <w:rFonts w:ascii="Times New Roman" w:eastAsia="SimSun" w:hAnsi="Times New Roman" w:cs="Times New Roman"/>
                <w:kern w:val="3"/>
              </w:rPr>
              <w:t>7</w:t>
            </w:r>
          </w:p>
        </w:tc>
      </w:tr>
    </w:tbl>
    <w:p w:rsidR="0077786E" w:rsidRPr="0033511A" w:rsidRDefault="0077786E" w:rsidP="0077786E"/>
    <w:p w:rsidR="0077786E" w:rsidRPr="0033511A" w:rsidRDefault="0077786E" w:rsidP="0077786E"/>
    <w:p w:rsidR="0077786E" w:rsidRPr="0033511A" w:rsidRDefault="0077786E" w:rsidP="0077786E"/>
    <w:p w:rsidR="0077786E" w:rsidRPr="0033511A" w:rsidRDefault="00B967BC" w:rsidP="0077786E">
      <w:pPr>
        <w:spacing w:before="120" w:after="120"/>
        <w:ind w:left="284" w:hanging="284"/>
        <w:jc w:val="both"/>
      </w:pPr>
      <w:r>
        <w:lastRenderedPageBreak/>
        <w:tab/>
      </w:r>
      <w:r w:rsidR="0077786E" w:rsidRPr="0033511A">
        <w:t>Wszyscy wychowawcy, nauczyciele i specjaliści uwzględniając wyniki przeprowadzonych badań i wynikające z nich rekomendacje w uzgodnieniu z dyrektorem szkoły wybiorą formę, w której będą realizować działania wychowawcze, edukacyjne, profilaktyczne i informacyjne z wykorzystaniem aktywnych metod pracy.</w:t>
      </w:r>
    </w:p>
    <w:p w:rsidR="0077786E" w:rsidRPr="0033511A" w:rsidRDefault="0077786E" w:rsidP="0077786E">
      <w:pPr>
        <w:spacing w:before="120" w:after="120"/>
        <w:jc w:val="both"/>
        <w:rPr>
          <w:rFonts w:eastAsia="Calibri"/>
          <w:b/>
        </w:rPr>
      </w:pPr>
    </w:p>
    <w:p w:rsidR="0077786E" w:rsidRPr="00EC6582" w:rsidRDefault="00EC6582" w:rsidP="00EC6582">
      <w:pPr>
        <w:spacing w:before="120" w:after="120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     </w:t>
      </w:r>
      <w:r w:rsidR="0077786E" w:rsidRPr="00EC6582">
        <w:rPr>
          <w:rFonts w:eastAsia="Calibri"/>
          <w:b/>
        </w:rPr>
        <w:t>EWALUACJA</w:t>
      </w:r>
    </w:p>
    <w:p w:rsidR="0077786E" w:rsidRPr="0033511A" w:rsidRDefault="0077786E" w:rsidP="0077786E">
      <w:pPr>
        <w:spacing w:before="120" w:after="120"/>
        <w:ind w:left="284"/>
        <w:jc w:val="both"/>
      </w:pPr>
      <w:r w:rsidRPr="0033511A">
        <w:t>Coroczna ewaluacja Programu Wychowawczo- Profilaktycznego szkoły</w:t>
      </w:r>
      <w:r w:rsidRPr="0033511A">
        <w:rPr>
          <w:color w:val="000000" w:themeColor="text1"/>
        </w:rPr>
        <w:t xml:space="preserve"> dostarcza wszechstronnych informacji na temat skuteczności dotychczas podejmowanych działań oraz zapotrzebowania na nie. Sformułowane w wyniku ewaluacji zalecenia, wnioski </w:t>
      </w:r>
      <w:r w:rsidRPr="0033511A">
        <w:br/>
      </w:r>
      <w:r w:rsidRPr="0033511A">
        <w:rPr>
          <w:color w:val="000000" w:themeColor="text1"/>
        </w:rPr>
        <w:t>i rekomendacje zostają wykorzystane do modyfikacji programu wychowawczo-profilaktycznego szkoły. Wprowadzane zmiany mogą dotyczyć całości lub poszczególnych</w:t>
      </w:r>
      <w:r w:rsidR="00FF377D">
        <w:rPr>
          <w:color w:val="000000" w:themeColor="text1"/>
        </w:rPr>
        <w:t xml:space="preserve"> </w:t>
      </w:r>
      <w:r w:rsidRPr="0033511A">
        <w:rPr>
          <w:color w:val="000000" w:themeColor="text1"/>
        </w:rPr>
        <w:t xml:space="preserve">obszarów programu. </w:t>
      </w:r>
    </w:p>
    <w:p w:rsidR="0077786E" w:rsidRPr="0033511A" w:rsidRDefault="0077786E" w:rsidP="0077786E">
      <w:pPr>
        <w:autoSpaceDE w:val="0"/>
        <w:autoSpaceDN w:val="0"/>
        <w:adjustRightInd w:val="0"/>
        <w:spacing w:before="120" w:after="120"/>
        <w:ind w:left="284"/>
        <w:jc w:val="both"/>
        <w:rPr>
          <w:rFonts w:eastAsia="Calibri"/>
          <w:color w:val="000000"/>
        </w:rPr>
      </w:pPr>
      <w:r>
        <w:t>Ewaluacja Programu Wychowawczo – P</w:t>
      </w:r>
      <w:r w:rsidRPr="0033511A">
        <w:t>rofilaktycznego w naszej szkole przeprowadzana jest na podstawie corocznej diagnozy potrzeb rozwojowych uczniów (diagnoza czynników chroniących i ryzyka), na podstawie analizy wyników egzaminów zewnętrznych, analizy sytuacji wychowawczej szkoły, ankiet od rodziców oraz wniosków dyrektora z nadzoru pedagogicznego.</w:t>
      </w:r>
    </w:p>
    <w:p w:rsidR="0077786E" w:rsidRPr="0033511A" w:rsidRDefault="0077786E" w:rsidP="0077786E">
      <w:pPr>
        <w:spacing w:before="120" w:after="120"/>
        <w:ind w:left="284" w:hanging="284"/>
        <w:jc w:val="both"/>
        <w:rPr>
          <w:rFonts w:eastAsia="Calibri"/>
        </w:rPr>
      </w:pPr>
    </w:p>
    <w:p w:rsidR="00EB4400" w:rsidRPr="003C08AE" w:rsidRDefault="00EB4400" w:rsidP="00EB4400">
      <w:pPr>
        <w:spacing w:before="120" w:after="120" w:line="276" w:lineRule="auto"/>
        <w:jc w:val="both"/>
      </w:pPr>
    </w:p>
    <w:p w:rsidR="00EB4400" w:rsidRPr="003C08AE" w:rsidRDefault="00EB4400" w:rsidP="004370FB">
      <w:pPr>
        <w:spacing w:before="120" w:after="120"/>
        <w:jc w:val="both"/>
        <w:rPr>
          <w:b/>
        </w:rPr>
      </w:pPr>
    </w:p>
    <w:p w:rsidR="00152329" w:rsidRPr="003C08AE" w:rsidRDefault="00152329" w:rsidP="004370FB">
      <w:pPr>
        <w:spacing w:before="120" w:after="120"/>
        <w:jc w:val="both"/>
        <w:rPr>
          <w:b/>
        </w:rPr>
      </w:pPr>
    </w:p>
    <w:sectPr w:rsidR="00152329" w:rsidRPr="003C08AE" w:rsidSect="00CD0E0C"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013" w:right="1133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47D" w:rsidRDefault="001E747D">
      <w:r>
        <w:separator/>
      </w:r>
    </w:p>
  </w:endnote>
  <w:endnote w:type="continuationSeparator" w:id="0">
    <w:p w:rsidR="001E747D" w:rsidRDefault="001E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B8" w:rsidRDefault="00AC75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C75B8" w:rsidRDefault="00AC75B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7893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C75B8" w:rsidRDefault="00AC75B8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EE9">
          <w:rPr>
            <w:noProof/>
          </w:rPr>
          <w:t>26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:rsidR="00AC75B8" w:rsidRDefault="00AC75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47D" w:rsidRDefault="001E747D">
      <w:r>
        <w:separator/>
      </w:r>
    </w:p>
  </w:footnote>
  <w:footnote w:type="continuationSeparator" w:id="0">
    <w:p w:rsidR="001E747D" w:rsidRDefault="001E7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B8" w:rsidRDefault="00AC75B8">
    <w:pPr>
      <w:pStyle w:val="Nagwek"/>
      <w:jc w:val="right"/>
      <w:rPr>
        <w:i/>
        <w:iCs/>
        <w:sz w:val="16"/>
      </w:rPr>
    </w:pPr>
  </w:p>
  <w:p w:rsidR="00AC75B8" w:rsidRDefault="00AC75B8">
    <w:pPr>
      <w:pStyle w:val="Nagwek"/>
      <w:jc w:val="right"/>
      <w:rPr>
        <w:i/>
        <w:iCs/>
        <w:sz w:val="16"/>
      </w:rPr>
    </w:pPr>
  </w:p>
  <w:p w:rsidR="00AC75B8" w:rsidRDefault="00AC75B8">
    <w:pPr>
      <w:pStyle w:val="Nagwek"/>
      <w:jc w:val="right"/>
      <w:rPr>
        <w:i/>
        <w:iCs/>
        <w:sz w:val="16"/>
      </w:rPr>
    </w:pPr>
  </w:p>
  <w:p w:rsidR="00AC75B8" w:rsidRDefault="00AC75B8" w:rsidP="00CD0E0C">
    <w:pPr>
      <w:pStyle w:val="Nagwek"/>
      <w:tabs>
        <w:tab w:val="clear" w:pos="4536"/>
        <w:tab w:val="clear" w:pos="9072"/>
      </w:tabs>
      <w:jc w:val="right"/>
      <w:rPr>
        <w:i/>
        <w:iCs/>
        <w:sz w:val="16"/>
      </w:rPr>
    </w:pPr>
    <w:r>
      <w:rPr>
        <w:i/>
        <w:iCs/>
        <w:sz w:val="16"/>
      </w:rPr>
      <w:t>Publiczna Szkoła Podstawowa nr 1</w:t>
    </w:r>
  </w:p>
  <w:p w:rsidR="00AC75B8" w:rsidRPr="00CD0E0C" w:rsidRDefault="00AC75B8" w:rsidP="00CD0E0C">
    <w:pPr>
      <w:pStyle w:val="Nagwek"/>
      <w:tabs>
        <w:tab w:val="clear" w:pos="4536"/>
        <w:tab w:val="clear" w:pos="9072"/>
      </w:tabs>
      <w:jc w:val="right"/>
      <w:rPr>
        <w:i/>
        <w:iCs/>
        <w:sz w:val="16"/>
      </w:rPr>
    </w:pPr>
    <w:r>
      <w:rPr>
        <w:i/>
        <w:iCs/>
        <w:noProof/>
        <w:sz w:val="16"/>
      </w:rPr>
      <mc:AlternateContent>
        <mc:Choice Requires="wps">
          <w:drawing>
            <wp:anchor distT="4294967294" distB="4294967294" distL="114300" distR="114300" simplePos="0" relativeHeight="251667456" behindDoc="0" locked="0" layoutInCell="1" allowOverlap="1">
              <wp:simplePos x="0" y="0"/>
              <wp:positionH relativeFrom="column">
                <wp:posOffset>137795</wp:posOffset>
              </wp:positionH>
              <wp:positionV relativeFrom="paragraph">
                <wp:posOffset>56514</wp:posOffset>
              </wp:positionV>
              <wp:extent cx="5791200" cy="0"/>
              <wp:effectExtent l="0" t="0" r="19050" b="19050"/>
              <wp:wrapNone/>
              <wp:docPr id="18" name="Łącznik prosty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791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Łącznik prosty 18" o:spid="_x0000_s1026" style="position:absolute;flip:x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85pt,4.45pt" to="466.8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" strokecolor="black [3040]">
              <o:lock v:ext="edit" shapetype="f"/>
            </v:line>
          </w:pict>
        </mc:Fallback>
      </mc:AlternateContent>
    </w:r>
  </w:p>
  <w:p w:rsidR="00AC75B8" w:rsidRDefault="00AC75B8">
    <w:pPr>
      <w:pStyle w:val="Nagwek"/>
      <w:tabs>
        <w:tab w:val="clear" w:pos="4536"/>
        <w:tab w:val="clear" w:pos="9072"/>
      </w:tabs>
      <w:ind w:firstLine="709"/>
      <w:jc w:val="right"/>
      <w:rPr>
        <w:i/>
        <w:iCs/>
        <w:sz w:val="16"/>
      </w:rPr>
    </w:pPr>
    <w:r>
      <w:rPr>
        <w:i/>
        <w:iCs/>
        <w:sz w:val="16"/>
      </w:rPr>
      <w:tab/>
    </w:r>
    <w:r>
      <w:rPr>
        <w:i/>
        <w:iCs/>
        <w:sz w:val="16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B8" w:rsidRDefault="00AC75B8">
    <w:pPr>
      <w:pStyle w:val="Nagwek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1521460</wp:posOffset>
              </wp:positionH>
              <wp:positionV relativeFrom="paragraph">
                <wp:posOffset>-92710</wp:posOffset>
              </wp:positionV>
              <wp:extent cx="3178175" cy="1045210"/>
              <wp:effectExtent l="0" t="0" r="0" b="2540"/>
              <wp:wrapSquare wrapText="bothSides"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8175" cy="1045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5B8" w:rsidRPr="00E83C04" w:rsidRDefault="00AC75B8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w w:val="120"/>
                              <w:sz w:val="28"/>
                            </w:rPr>
                          </w:pPr>
                          <w:r w:rsidRPr="00E83C04">
                            <w:rPr>
                              <w:b/>
                              <w:bCs/>
                              <w:w w:val="120"/>
                              <w:sz w:val="32"/>
                            </w:rPr>
                            <w:t>PUBLICZNA SZKOŁA</w:t>
                          </w:r>
                        </w:p>
                        <w:p w:rsidR="00AC75B8" w:rsidRPr="003D05F9" w:rsidRDefault="00AC75B8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w w:val="110"/>
                              <w:sz w:val="30"/>
                            </w:rPr>
                          </w:pPr>
                          <w:r w:rsidRPr="003D05F9">
                            <w:rPr>
                              <w:b/>
                              <w:bCs/>
                              <w:w w:val="110"/>
                              <w:sz w:val="30"/>
                            </w:rPr>
                            <w:t>PODSTAWOWA NR 1</w:t>
                          </w:r>
                        </w:p>
                        <w:p w:rsidR="00AC75B8" w:rsidRPr="003D05F9" w:rsidRDefault="00AC75B8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mallCaps/>
                              <w:w w:val="90"/>
                              <w:sz w:val="22"/>
                            </w:rPr>
                          </w:pPr>
                          <w:proofErr w:type="gramStart"/>
                          <w:r w:rsidRPr="003D05F9">
                            <w:rPr>
                              <w:b/>
                              <w:bCs/>
                              <w:smallCaps/>
                              <w:w w:val="90"/>
                              <w:sz w:val="22"/>
                            </w:rPr>
                            <w:t>z</w:t>
                          </w:r>
                          <w:proofErr w:type="gramEnd"/>
                          <w:r w:rsidRPr="003D05F9">
                            <w:rPr>
                              <w:b/>
                              <w:bCs/>
                              <w:smallCaps/>
                              <w:w w:val="90"/>
                              <w:sz w:val="22"/>
                            </w:rPr>
                            <w:t xml:space="preserve"> oddziałami integracyjnymi</w:t>
                          </w:r>
                        </w:p>
                        <w:p w:rsidR="00AC75B8" w:rsidRDefault="00AC75B8">
                          <w:pPr>
                            <w:jc w:val="center"/>
                          </w:pPr>
                          <w:proofErr w:type="gramStart"/>
                          <w:r>
                            <w:rPr>
                              <w:b/>
                              <w:bCs/>
                              <w:sz w:val="20"/>
                            </w:rPr>
                            <w:t>im</w:t>
                          </w:r>
                          <w:proofErr w:type="gramEnd"/>
                          <w:r>
                            <w:rPr>
                              <w:b/>
                              <w:bCs/>
                              <w:sz w:val="20"/>
                            </w:rPr>
                            <w:t>. Ignacego Daszyńskiego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9.8pt;margin-top:-7.3pt;width:250.25pt;height:82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npVtwIAALo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" filled="f" stroked="f">
              <v:textbox>
                <w:txbxContent>
                  <w:p w:rsidR="00531AEF" w:rsidRPr="00E83C04" w:rsidRDefault="00531AEF">
                    <w:pPr>
                      <w:pStyle w:val="Nagwek"/>
                      <w:jc w:val="center"/>
                      <w:rPr>
                        <w:b/>
                        <w:bCs/>
                        <w:w w:val="120"/>
                        <w:sz w:val="28"/>
                      </w:rPr>
                    </w:pPr>
                    <w:r w:rsidRPr="00E83C04">
                      <w:rPr>
                        <w:b/>
                        <w:bCs/>
                        <w:w w:val="120"/>
                        <w:sz w:val="32"/>
                      </w:rPr>
                      <w:t>PUBLICZNA SZKOŁA</w:t>
                    </w:r>
                  </w:p>
                  <w:p w:rsidR="00531AEF" w:rsidRPr="003D05F9" w:rsidRDefault="00531AEF">
                    <w:pPr>
                      <w:pStyle w:val="Nagwek"/>
                      <w:jc w:val="center"/>
                      <w:rPr>
                        <w:b/>
                        <w:bCs/>
                        <w:w w:val="110"/>
                        <w:sz w:val="30"/>
                      </w:rPr>
                    </w:pPr>
                    <w:r w:rsidRPr="003D05F9">
                      <w:rPr>
                        <w:b/>
                        <w:bCs/>
                        <w:w w:val="110"/>
                        <w:sz w:val="30"/>
                      </w:rPr>
                      <w:t>PODSTAWOWA NR 1</w:t>
                    </w:r>
                  </w:p>
                  <w:p w:rsidR="00531AEF" w:rsidRPr="003D05F9" w:rsidRDefault="00531AEF">
                    <w:pPr>
                      <w:pStyle w:val="Nagwek"/>
                      <w:jc w:val="center"/>
                      <w:rPr>
                        <w:b/>
                        <w:bCs/>
                        <w:smallCaps/>
                        <w:w w:val="90"/>
                        <w:sz w:val="22"/>
                      </w:rPr>
                    </w:pPr>
                    <w:r w:rsidRPr="003D05F9">
                      <w:rPr>
                        <w:b/>
                        <w:bCs/>
                        <w:smallCaps/>
                        <w:w w:val="90"/>
                        <w:sz w:val="22"/>
                      </w:rPr>
                      <w:t>z oddziałami integracyjnymi</w:t>
                    </w:r>
                  </w:p>
                  <w:p w:rsidR="00531AEF" w:rsidRDefault="00531AEF">
                    <w:pPr>
                      <w:jc w:val="center"/>
                    </w:pPr>
                    <w:r>
                      <w:rPr>
                        <w:b/>
                        <w:bCs/>
                        <w:sz w:val="20"/>
                      </w:rPr>
                      <w:t>im. Ignacego Daszyńskiego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789939</wp:posOffset>
              </wp:positionV>
              <wp:extent cx="4639945" cy="0"/>
              <wp:effectExtent l="0" t="0" r="27305" b="1905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39945" cy="0"/>
                      </a:xfrm>
                      <a:prstGeom prst="line">
                        <a:avLst/>
                      </a:prstGeom>
                      <a:noFill/>
                      <a:ln w="22225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.4pt,62.2pt" to="370.7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" strokeweight="1.75pt">
              <v:stroke linestyle="thinThick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4749165</wp:posOffset>
          </wp:positionH>
          <wp:positionV relativeFrom="paragraph">
            <wp:posOffset>-118110</wp:posOffset>
          </wp:positionV>
          <wp:extent cx="1419225" cy="1419225"/>
          <wp:effectExtent l="0" t="0" r="9525" b="9525"/>
          <wp:wrapTight wrapText="bothSides">
            <wp:wrapPolygon edited="0">
              <wp:start x="0" y="0"/>
              <wp:lineTo x="0" y="21455"/>
              <wp:lineTo x="21455" y="21455"/>
              <wp:lineTo x="21455" y="0"/>
              <wp:lineTo x="0" y="0"/>
            </wp:wrapPolygon>
          </wp:wrapTight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Twardy HDD_stary\Moje dokumenty\Podstawówka\Dyplomy\Daszyńsk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419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>
              <wp:simplePos x="0" y="0"/>
              <wp:positionH relativeFrom="column">
                <wp:posOffset>228600</wp:posOffset>
              </wp:positionH>
              <wp:positionV relativeFrom="paragraph">
                <wp:posOffset>-1905</wp:posOffset>
              </wp:positionV>
              <wp:extent cx="1371600" cy="954405"/>
              <wp:effectExtent l="0" t="0" r="0" b="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954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5B8" w:rsidRDefault="00AC75B8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z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</w:rPr>
                            <w:t>26-600 Radom</w:t>
                          </w:r>
                        </w:p>
                        <w:p w:rsidR="00AC75B8" w:rsidRDefault="00AC75B8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b/>
                              <w:bCs/>
                              <w:sz w:val="14"/>
                            </w:rPr>
                            <w:t>ul</w:t>
                          </w:r>
                          <w:proofErr w:type="gramEnd"/>
                          <w:r>
                            <w:rPr>
                              <w:b/>
                              <w:bCs/>
                              <w:sz w:val="14"/>
                            </w:rPr>
                            <w:t>. Odrodzenia 37</w:t>
                          </w:r>
                        </w:p>
                        <w:p w:rsidR="00AC75B8" w:rsidRPr="00FA2B36" w:rsidRDefault="00AC75B8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z w:val="14"/>
                            </w:rPr>
                          </w:pPr>
                          <w:proofErr w:type="spellStart"/>
                          <w:proofErr w:type="gramStart"/>
                          <w:r w:rsidRPr="00FA2B36">
                            <w:rPr>
                              <w:b/>
                              <w:bCs/>
                              <w:sz w:val="14"/>
                            </w:rPr>
                            <w:t>tel</w:t>
                          </w:r>
                          <w:proofErr w:type="spellEnd"/>
                          <w:proofErr w:type="gramEnd"/>
                          <w:r w:rsidRPr="00FA2B36">
                            <w:rPr>
                              <w:b/>
                              <w:bCs/>
                              <w:sz w:val="14"/>
                            </w:rPr>
                            <w:t>/fax (48) 365 09 33</w:t>
                          </w:r>
                        </w:p>
                        <w:p w:rsidR="00AC75B8" w:rsidRDefault="00AC75B8" w:rsidP="00E85AE9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</w:pPr>
                          <w:proofErr w:type="spellStart"/>
                          <w:r w:rsidRPr="00644D76">
                            <w:rPr>
                              <w:b/>
                              <w:bCs/>
                              <w:iCs/>
                              <w:sz w:val="14"/>
                              <w:lang w:val="en-US"/>
                            </w:rPr>
                            <w:t>e-mail</w:t>
                          </w:r>
                          <w:r w:rsidRPr="00E85AE9"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psp1radom@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wp</w:t>
                          </w:r>
                          <w:r w:rsidRPr="00E85AE9"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.pl</w:t>
                          </w:r>
                          <w:proofErr w:type="spellEnd"/>
                        </w:p>
                        <w:p w:rsidR="00AC75B8" w:rsidRPr="00E83C04" w:rsidRDefault="00AC75B8" w:rsidP="00E85AE9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</w:pPr>
                          <w:proofErr w:type="spellStart"/>
                          <w:r w:rsidRPr="00E83C04"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sekretariat@psp1.radom.pl</w:t>
                          </w:r>
                          <w:proofErr w:type="spellEnd"/>
                        </w:p>
                        <w:p w:rsidR="00AC75B8" w:rsidRPr="00D93024" w:rsidRDefault="00AC75B8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spellStart"/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www</w:t>
                          </w:r>
                          <w:proofErr w:type="gramEnd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.</w:t>
                          </w:r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psp</w:t>
                          </w:r>
                          <w:proofErr w:type="gramEnd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1.</w:t>
                          </w:r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radom</w:t>
                          </w:r>
                          <w:proofErr w:type="gramEnd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.</w:t>
                          </w:r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pl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18pt;margin-top:-.15pt;width:108pt;height:75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G+tQIAAMA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" filled="f" stroked="f">
              <v:textbox>
                <w:txbxContent>
                  <w:p w:rsidR="00531AEF" w:rsidRDefault="00531AEF">
                    <w:pPr>
                      <w:pStyle w:val="Nagwek"/>
                      <w:jc w:val="center"/>
                      <w:rPr>
                        <w:b/>
                        <w:bCs/>
                        <w:sz w:val="14"/>
                      </w:rPr>
                    </w:pPr>
                    <w:r>
                      <w:rPr>
                        <w:b/>
                        <w:bCs/>
                        <w:sz w:val="14"/>
                      </w:rPr>
                      <w:t>26-600 Radom</w:t>
                    </w:r>
                  </w:p>
                  <w:p w:rsidR="00531AEF" w:rsidRDefault="00531AEF">
                    <w:pPr>
                      <w:pStyle w:val="Nagwek"/>
                      <w:jc w:val="center"/>
                      <w:rPr>
                        <w:b/>
                        <w:bCs/>
                        <w:sz w:val="14"/>
                      </w:rPr>
                    </w:pPr>
                    <w:r>
                      <w:rPr>
                        <w:b/>
                        <w:bCs/>
                        <w:sz w:val="14"/>
                      </w:rPr>
                      <w:t>ul. Odrodzenia 37</w:t>
                    </w:r>
                  </w:p>
                  <w:p w:rsidR="00531AEF" w:rsidRPr="00FA2B36" w:rsidRDefault="00531AEF">
                    <w:pPr>
                      <w:pStyle w:val="Nagwek"/>
                      <w:jc w:val="center"/>
                      <w:rPr>
                        <w:b/>
                        <w:bCs/>
                        <w:sz w:val="14"/>
                      </w:rPr>
                    </w:pPr>
                    <w:r w:rsidRPr="00FA2B36">
                      <w:rPr>
                        <w:b/>
                        <w:bCs/>
                        <w:sz w:val="14"/>
                      </w:rPr>
                      <w:t>tel/fax (48) 365 09 33</w:t>
                    </w:r>
                  </w:p>
                  <w:p w:rsidR="00531AEF" w:rsidRDefault="00531AEF" w:rsidP="00E85AE9">
                    <w:pPr>
                      <w:pStyle w:val="Nagwek"/>
                      <w:jc w:val="center"/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</w:pPr>
                    <w:r w:rsidRPr="00644D76">
                      <w:rPr>
                        <w:b/>
                        <w:bCs/>
                        <w:iCs/>
                        <w:sz w:val="14"/>
                        <w:lang w:val="en-US"/>
                      </w:rPr>
                      <w:t>e-mail</w:t>
                    </w:r>
                    <w:r w:rsidRPr="00E85AE9"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psp1radom@</w:t>
                    </w:r>
                    <w:r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wp</w:t>
                    </w:r>
                    <w:r w:rsidRPr="00E85AE9"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.pl</w:t>
                    </w:r>
                  </w:p>
                  <w:p w:rsidR="00531AEF" w:rsidRPr="00E83C04" w:rsidRDefault="00531AEF" w:rsidP="00E85AE9">
                    <w:pPr>
                      <w:pStyle w:val="Nagwek"/>
                      <w:jc w:val="center"/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</w:pPr>
                    <w:r w:rsidRPr="00E83C04"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sekretariat@psp1.radom.pl</w:t>
                    </w:r>
                  </w:p>
                  <w:p w:rsidR="00531AEF" w:rsidRPr="00D93024" w:rsidRDefault="00531AEF">
                    <w:pPr>
                      <w:jc w:val="center"/>
                      <w:rPr>
                        <w:b/>
                        <w:i/>
                      </w:rPr>
                    </w:pPr>
                    <w:r w:rsidRPr="00D93024">
                      <w:rPr>
                        <w:b/>
                        <w:i/>
                        <w:sz w:val="20"/>
                      </w:rPr>
                      <w:t>www.psp1.radom.pl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1E51"/>
    <w:multiLevelType w:val="hybridMultilevel"/>
    <w:tmpl w:val="772C6A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F1363"/>
    <w:multiLevelType w:val="hybridMultilevel"/>
    <w:tmpl w:val="D3EC7E56"/>
    <w:lvl w:ilvl="0" w:tplc="2BBA04D8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E44D5"/>
    <w:multiLevelType w:val="hybridMultilevel"/>
    <w:tmpl w:val="2604F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83743"/>
    <w:multiLevelType w:val="hybridMultilevel"/>
    <w:tmpl w:val="35383678"/>
    <w:lvl w:ilvl="0" w:tplc="FA5421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E13F0"/>
    <w:multiLevelType w:val="hybridMultilevel"/>
    <w:tmpl w:val="869EF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C1A89"/>
    <w:multiLevelType w:val="hybridMultilevel"/>
    <w:tmpl w:val="3BB033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5D6528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86DB2"/>
    <w:multiLevelType w:val="hybridMultilevel"/>
    <w:tmpl w:val="E00CA6CC"/>
    <w:lvl w:ilvl="0" w:tplc="3202FC2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4767F2"/>
    <w:multiLevelType w:val="hybridMultilevel"/>
    <w:tmpl w:val="735AA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1B12CE"/>
    <w:multiLevelType w:val="hybridMultilevel"/>
    <w:tmpl w:val="4CD86FD8"/>
    <w:lvl w:ilvl="0" w:tplc="2CECC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555BA"/>
    <w:multiLevelType w:val="hybridMultilevel"/>
    <w:tmpl w:val="00A4D8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6C1216"/>
    <w:multiLevelType w:val="hybridMultilevel"/>
    <w:tmpl w:val="4ACCD2EA"/>
    <w:lvl w:ilvl="0" w:tplc="05E0DF7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BB6862"/>
    <w:multiLevelType w:val="hybridMultilevel"/>
    <w:tmpl w:val="F120E622"/>
    <w:lvl w:ilvl="0" w:tplc="0415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">
    <w:nsid w:val="2B1512C8"/>
    <w:multiLevelType w:val="hybridMultilevel"/>
    <w:tmpl w:val="7E26E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B42C74"/>
    <w:multiLevelType w:val="hybridMultilevel"/>
    <w:tmpl w:val="5CBE3D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F185DF8"/>
    <w:multiLevelType w:val="hybridMultilevel"/>
    <w:tmpl w:val="1BD87CC6"/>
    <w:lvl w:ilvl="0" w:tplc="F1328E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2D54B20"/>
    <w:multiLevelType w:val="hybridMultilevel"/>
    <w:tmpl w:val="9B605C5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2F63B13"/>
    <w:multiLevelType w:val="hybridMultilevel"/>
    <w:tmpl w:val="EA24F26C"/>
    <w:lvl w:ilvl="0" w:tplc="08E8097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35193CE1"/>
    <w:multiLevelType w:val="hybridMultilevel"/>
    <w:tmpl w:val="A26EE01A"/>
    <w:lvl w:ilvl="0" w:tplc="62F02498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7749CE"/>
    <w:multiLevelType w:val="hybridMultilevel"/>
    <w:tmpl w:val="F998DA1E"/>
    <w:lvl w:ilvl="0" w:tplc="0415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73B86"/>
    <w:multiLevelType w:val="hybridMultilevel"/>
    <w:tmpl w:val="A620C68E"/>
    <w:lvl w:ilvl="0" w:tplc="C2884C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85BC5"/>
    <w:multiLevelType w:val="hybridMultilevel"/>
    <w:tmpl w:val="A3986EFA"/>
    <w:lvl w:ilvl="0" w:tplc="37B45B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A73E22"/>
    <w:multiLevelType w:val="hybridMultilevel"/>
    <w:tmpl w:val="F6A0E242"/>
    <w:lvl w:ilvl="0" w:tplc="7E74BEE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0A42DF"/>
    <w:multiLevelType w:val="hybridMultilevel"/>
    <w:tmpl w:val="359CFEA2"/>
    <w:lvl w:ilvl="0" w:tplc="49EC76E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93E1598"/>
    <w:multiLevelType w:val="hybridMultilevel"/>
    <w:tmpl w:val="6DA0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364DC9"/>
    <w:multiLevelType w:val="hybridMultilevel"/>
    <w:tmpl w:val="9756430C"/>
    <w:lvl w:ilvl="0" w:tplc="AD98265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DF6CF6"/>
    <w:multiLevelType w:val="hybridMultilevel"/>
    <w:tmpl w:val="2DFC827C"/>
    <w:lvl w:ilvl="0" w:tplc="2C8C7664">
      <w:start w:val="1"/>
      <w:numFmt w:val="decimal"/>
      <w:lvlText w:val="%1."/>
      <w:lvlJc w:val="left"/>
      <w:pPr>
        <w:ind w:left="5039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221ED"/>
    <w:multiLevelType w:val="hybridMultilevel"/>
    <w:tmpl w:val="257EA6D0"/>
    <w:lvl w:ilvl="0" w:tplc="62A0FBC4">
      <w:start w:val="1"/>
      <w:numFmt w:val="decimal"/>
      <w:suff w:val="space"/>
      <w:lvlText w:val="%1)"/>
      <w:lvlJc w:val="left"/>
      <w:pPr>
        <w:ind w:left="680" w:firstLine="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D91767E"/>
    <w:multiLevelType w:val="hybridMultilevel"/>
    <w:tmpl w:val="E2069D88"/>
    <w:lvl w:ilvl="0" w:tplc="D9C03FC8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A4214"/>
    <w:multiLevelType w:val="hybridMultilevel"/>
    <w:tmpl w:val="6D5CD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A43909"/>
    <w:multiLevelType w:val="hybridMultilevel"/>
    <w:tmpl w:val="2A8201B2"/>
    <w:lvl w:ilvl="0" w:tplc="62F02498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6A0072"/>
    <w:multiLevelType w:val="hybridMultilevel"/>
    <w:tmpl w:val="64BAB290"/>
    <w:lvl w:ilvl="0" w:tplc="D81AE6B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397613"/>
    <w:multiLevelType w:val="hybridMultilevel"/>
    <w:tmpl w:val="6DA84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051A6F"/>
    <w:multiLevelType w:val="hybridMultilevel"/>
    <w:tmpl w:val="1F14C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43D795F"/>
    <w:multiLevelType w:val="hybridMultilevel"/>
    <w:tmpl w:val="EF8A084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616F76"/>
    <w:multiLevelType w:val="hybridMultilevel"/>
    <w:tmpl w:val="079EA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C27407"/>
    <w:multiLevelType w:val="multilevel"/>
    <w:tmpl w:val="0DFC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9F027A7"/>
    <w:multiLevelType w:val="hybridMultilevel"/>
    <w:tmpl w:val="B2AE3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C545B"/>
    <w:multiLevelType w:val="hybridMultilevel"/>
    <w:tmpl w:val="EDF43F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6914E3"/>
    <w:multiLevelType w:val="hybridMultilevel"/>
    <w:tmpl w:val="98E047E4"/>
    <w:lvl w:ilvl="0" w:tplc="763097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315A9C"/>
    <w:multiLevelType w:val="hybridMultilevel"/>
    <w:tmpl w:val="F75639D0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0">
    <w:nsid w:val="68211500"/>
    <w:multiLevelType w:val="hybridMultilevel"/>
    <w:tmpl w:val="3154D9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650DE5"/>
    <w:multiLevelType w:val="hybridMultilevel"/>
    <w:tmpl w:val="F34EBCFE"/>
    <w:lvl w:ilvl="0" w:tplc="2F0ADC52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704510"/>
    <w:multiLevelType w:val="hybridMultilevel"/>
    <w:tmpl w:val="6F466F1C"/>
    <w:lvl w:ilvl="0" w:tplc="08FADD26">
      <w:start w:val="3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04D81"/>
    <w:multiLevelType w:val="hybridMultilevel"/>
    <w:tmpl w:val="9F668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1D3790"/>
    <w:multiLevelType w:val="hybridMultilevel"/>
    <w:tmpl w:val="3E943788"/>
    <w:lvl w:ilvl="0" w:tplc="8882705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DC00463"/>
    <w:multiLevelType w:val="hybridMultilevel"/>
    <w:tmpl w:val="0E5C1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EF1D8A"/>
    <w:multiLevelType w:val="hybridMultilevel"/>
    <w:tmpl w:val="0A3ACD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E317E2B"/>
    <w:multiLevelType w:val="hybridMultilevel"/>
    <w:tmpl w:val="97D4062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BC46BC"/>
    <w:multiLevelType w:val="hybridMultilevel"/>
    <w:tmpl w:val="2474F52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7"/>
  </w:num>
  <w:num w:numId="3">
    <w:abstractNumId w:val="28"/>
  </w:num>
  <w:num w:numId="4">
    <w:abstractNumId w:val="33"/>
  </w:num>
  <w:num w:numId="5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</w:num>
  <w:num w:numId="14">
    <w:abstractNumId w:val="23"/>
  </w:num>
  <w:num w:numId="15">
    <w:abstractNumId w:val="7"/>
  </w:num>
  <w:num w:numId="16">
    <w:abstractNumId w:val="15"/>
  </w:num>
  <w:num w:numId="17">
    <w:abstractNumId w:val="43"/>
  </w:num>
  <w:num w:numId="18">
    <w:abstractNumId w:val="34"/>
  </w:num>
  <w:num w:numId="19">
    <w:abstractNumId w:val="13"/>
  </w:num>
  <w:num w:numId="20">
    <w:abstractNumId w:val="32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7"/>
  </w:num>
  <w:num w:numId="25">
    <w:abstractNumId w:val="14"/>
  </w:num>
  <w:num w:numId="26">
    <w:abstractNumId w:val="44"/>
  </w:num>
  <w:num w:numId="27">
    <w:abstractNumId w:val="19"/>
  </w:num>
  <w:num w:numId="28">
    <w:abstractNumId w:val="36"/>
  </w:num>
  <w:num w:numId="29">
    <w:abstractNumId w:val="38"/>
  </w:num>
  <w:num w:numId="30">
    <w:abstractNumId w:val="3"/>
  </w:num>
  <w:num w:numId="31">
    <w:abstractNumId w:val="24"/>
  </w:num>
  <w:num w:numId="32">
    <w:abstractNumId w:val="10"/>
  </w:num>
  <w:num w:numId="33">
    <w:abstractNumId w:val="22"/>
  </w:num>
  <w:num w:numId="34">
    <w:abstractNumId w:val="18"/>
  </w:num>
  <w:num w:numId="35">
    <w:abstractNumId w:val="21"/>
  </w:num>
  <w:num w:numId="36">
    <w:abstractNumId w:val="6"/>
  </w:num>
  <w:num w:numId="37">
    <w:abstractNumId w:val="42"/>
  </w:num>
  <w:num w:numId="38">
    <w:abstractNumId w:val="1"/>
  </w:num>
  <w:num w:numId="39">
    <w:abstractNumId w:val="30"/>
  </w:num>
  <w:num w:numId="40">
    <w:abstractNumId w:val="41"/>
  </w:num>
  <w:num w:numId="41">
    <w:abstractNumId w:val="20"/>
  </w:num>
  <w:num w:numId="42">
    <w:abstractNumId w:val="9"/>
  </w:num>
  <w:num w:numId="43">
    <w:abstractNumId w:val="40"/>
  </w:num>
  <w:num w:numId="44">
    <w:abstractNumId w:val="0"/>
  </w:num>
  <w:num w:numId="45">
    <w:abstractNumId w:val="37"/>
  </w:num>
  <w:num w:numId="46">
    <w:abstractNumId w:val="35"/>
  </w:num>
  <w:num w:numId="47">
    <w:abstractNumId w:val="16"/>
  </w:num>
  <w:num w:numId="48">
    <w:abstractNumId w:val="4"/>
  </w:num>
  <w:num w:numId="49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45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35"/>
    <w:rsid w:val="000133EC"/>
    <w:rsid w:val="0002488F"/>
    <w:rsid w:val="0002636B"/>
    <w:rsid w:val="00035C5F"/>
    <w:rsid w:val="00036D3D"/>
    <w:rsid w:val="000416BA"/>
    <w:rsid w:val="00046183"/>
    <w:rsid w:val="00046E93"/>
    <w:rsid w:val="00080AFB"/>
    <w:rsid w:val="0009127D"/>
    <w:rsid w:val="000A7DE3"/>
    <w:rsid w:val="000C3F99"/>
    <w:rsid w:val="000D15D1"/>
    <w:rsid w:val="000D5C67"/>
    <w:rsid w:val="000E22FB"/>
    <w:rsid w:val="000F008A"/>
    <w:rsid w:val="000F0935"/>
    <w:rsid w:val="000F17E4"/>
    <w:rsid w:val="000F605C"/>
    <w:rsid w:val="000F6BE2"/>
    <w:rsid w:val="001005E8"/>
    <w:rsid w:val="00101944"/>
    <w:rsid w:val="00103599"/>
    <w:rsid w:val="00103EFB"/>
    <w:rsid w:val="001043A0"/>
    <w:rsid w:val="001128FC"/>
    <w:rsid w:val="001153FE"/>
    <w:rsid w:val="00120CC7"/>
    <w:rsid w:val="00131466"/>
    <w:rsid w:val="00134343"/>
    <w:rsid w:val="00142F74"/>
    <w:rsid w:val="00152329"/>
    <w:rsid w:val="00153046"/>
    <w:rsid w:val="0015479C"/>
    <w:rsid w:val="00172C17"/>
    <w:rsid w:val="00174B42"/>
    <w:rsid w:val="001820F9"/>
    <w:rsid w:val="00195001"/>
    <w:rsid w:val="001A16FA"/>
    <w:rsid w:val="001A2694"/>
    <w:rsid w:val="001B0797"/>
    <w:rsid w:val="001B2A5F"/>
    <w:rsid w:val="001E08CF"/>
    <w:rsid w:val="001E747D"/>
    <w:rsid w:val="001E770F"/>
    <w:rsid w:val="001F2C8E"/>
    <w:rsid w:val="001F3951"/>
    <w:rsid w:val="002007C8"/>
    <w:rsid w:val="00202162"/>
    <w:rsid w:val="0020248B"/>
    <w:rsid w:val="00221DC1"/>
    <w:rsid w:val="00222294"/>
    <w:rsid w:val="00223CEB"/>
    <w:rsid w:val="0023370A"/>
    <w:rsid w:val="0024271B"/>
    <w:rsid w:val="00245A8F"/>
    <w:rsid w:val="0024711F"/>
    <w:rsid w:val="00262B1F"/>
    <w:rsid w:val="002654F5"/>
    <w:rsid w:val="00267C02"/>
    <w:rsid w:val="00280B23"/>
    <w:rsid w:val="002D2AE0"/>
    <w:rsid w:val="002D46E9"/>
    <w:rsid w:val="002D6D8A"/>
    <w:rsid w:val="00300A17"/>
    <w:rsid w:val="00301640"/>
    <w:rsid w:val="00310A55"/>
    <w:rsid w:val="00312D11"/>
    <w:rsid w:val="003250A8"/>
    <w:rsid w:val="0033511A"/>
    <w:rsid w:val="00341A83"/>
    <w:rsid w:val="00367188"/>
    <w:rsid w:val="003728F9"/>
    <w:rsid w:val="00376A16"/>
    <w:rsid w:val="00376F83"/>
    <w:rsid w:val="003A0E3D"/>
    <w:rsid w:val="003A4ED2"/>
    <w:rsid w:val="003B396D"/>
    <w:rsid w:val="003B4710"/>
    <w:rsid w:val="003C0394"/>
    <w:rsid w:val="003C08AE"/>
    <w:rsid w:val="003C4B4F"/>
    <w:rsid w:val="003C67F1"/>
    <w:rsid w:val="003D05F9"/>
    <w:rsid w:val="003E5A8C"/>
    <w:rsid w:val="003E7602"/>
    <w:rsid w:val="004009D7"/>
    <w:rsid w:val="00406403"/>
    <w:rsid w:val="0041066D"/>
    <w:rsid w:val="00415534"/>
    <w:rsid w:val="00417F33"/>
    <w:rsid w:val="004213C7"/>
    <w:rsid w:val="004214BB"/>
    <w:rsid w:val="004262F4"/>
    <w:rsid w:val="004370FB"/>
    <w:rsid w:val="004420D6"/>
    <w:rsid w:val="004470F2"/>
    <w:rsid w:val="0044768C"/>
    <w:rsid w:val="00454786"/>
    <w:rsid w:val="00460029"/>
    <w:rsid w:val="004815D9"/>
    <w:rsid w:val="00494F25"/>
    <w:rsid w:val="00496C13"/>
    <w:rsid w:val="004C59BC"/>
    <w:rsid w:val="004C5B14"/>
    <w:rsid w:val="004D0D12"/>
    <w:rsid w:val="004D1C44"/>
    <w:rsid w:val="004D2656"/>
    <w:rsid w:val="004D2B8A"/>
    <w:rsid w:val="004D362A"/>
    <w:rsid w:val="004E6678"/>
    <w:rsid w:val="00522A63"/>
    <w:rsid w:val="00525E06"/>
    <w:rsid w:val="00530394"/>
    <w:rsid w:val="00531AEF"/>
    <w:rsid w:val="00533623"/>
    <w:rsid w:val="005403B9"/>
    <w:rsid w:val="00540F06"/>
    <w:rsid w:val="00541E36"/>
    <w:rsid w:val="00543461"/>
    <w:rsid w:val="00547D6E"/>
    <w:rsid w:val="00561B9D"/>
    <w:rsid w:val="00581351"/>
    <w:rsid w:val="00593FBA"/>
    <w:rsid w:val="005B1C35"/>
    <w:rsid w:val="005B4FF2"/>
    <w:rsid w:val="005B6376"/>
    <w:rsid w:val="005C7D48"/>
    <w:rsid w:val="005D0AA8"/>
    <w:rsid w:val="005D0D80"/>
    <w:rsid w:val="005D1A42"/>
    <w:rsid w:val="005D58E2"/>
    <w:rsid w:val="005E1B01"/>
    <w:rsid w:val="005E4220"/>
    <w:rsid w:val="005E7643"/>
    <w:rsid w:val="005E7C56"/>
    <w:rsid w:val="00625A90"/>
    <w:rsid w:val="00644D76"/>
    <w:rsid w:val="0065324E"/>
    <w:rsid w:val="0065747B"/>
    <w:rsid w:val="00672610"/>
    <w:rsid w:val="00697F18"/>
    <w:rsid w:val="006B00EE"/>
    <w:rsid w:val="006B0F88"/>
    <w:rsid w:val="006B0F94"/>
    <w:rsid w:val="006D2447"/>
    <w:rsid w:val="006D4E1E"/>
    <w:rsid w:val="006D6029"/>
    <w:rsid w:val="006E3476"/>
    <w:rsid w:val="007021D6"/>
    <w:rsid w:val="00713869"/>
    <w:rsid w:val="0072299C"/>
    <w:rsid w:val="00727D64"/>
    <w:rsid w:val="007466B2"/>
    <w:rsid w:val="00751B3F"/>
    <w:rsid w:val="0077786E"/>
    <w:rsid w:val="0078404B"/>
    <w:rsid w:val="007912D6"/>
    <w:rsid w:val="007A010D"/>
    <w:rsid w:val="007A3FC0"/>
    <w:rsid w:val="007A776C"/>
    <w:rsid w:val="007C1378"/>
    <w:rsid w:val="007E0038"/>
    <w:rsid w:val="007E6CAA"/>
    <w:rsid w:val="007F5DD0"/>
    <w:rsid w:val="00824048"/>
    <w:rsid w:val="00826436"/>
    <w:rsid w:val="008271E8"/>
    <w:rsid w:val="008273A1"/>
    <w:rsid w:val="0083293D"/>
    <w:rsid w:val="0086188C"/>
    <w:rsid w:val="008726F6"/>
    <w:rsid w:val="008868FF"/>
    <w:rsid w:val="008A3EE9"/>
    <w:rsid w:val="008C290B"/>
    <w:rsid w:val="008C5BBD"/>
    <w:rsid w:val="008C5D52"/>
    <w:rsid w:val="008D563B"/>
    <w:rsid w:val="008D588B"/>
    <w:rsid w:val="0090013E"/>
    <w:rsid w:val="009101D7"/>
    <w:rsid w:val="00915442"/>
    <w:rsid w:val="009154DC"/>
    <w:rsid w:val="00922EF9"/>
    <w:rsid w:val="00930654"/>
    <w:rsid w:val="009345B7"/>
    <w:rsid w:val="00943C6B"/>
    <w:rsid w:val="00952080"/>
    <w:rsid w:val="00954A2C"/>
    <w:rsid w:val="00954CDF"/>
    <w:rsid w:val="0095623A"/>
    <w:rsid w:val="009569B5"/>
    <w:rsid w:val="00967BB0"/>
    <w:rsid w:val="009842E7"/>
    <w:rsid w:val="009858F1"/>
    <w:rsid w:val="0099796D"/>
    <w:rsid w:val="009A1C1D"/>
    <w:rsid w:val="009A2E2F"/>
    <w:rsid w:val="009B3BF0"/>
    <w:rsid w:val="009B5E67"/>
    <w:rsid w:val="009B6BCE"/>
    <w:rsid w:val="009F20ED"/>
    <w:rsid w:val="009F7546"/>
    <w:rsid w:val="00A25D75"/>
    <w:rsid w:val="00A36B16"/>
    <w:rsid w:val="00A440AC"/>
    <w:rsid w:val="00A4503E"/>
    <w:rsid w:val="00A54885"/>
    <w:rsid w:val="00A63AD6"/>
    <w:rsid w:val="00A81C82"/>
    <w:rsid w:val="00A90444"/>
    <w:rsid w:val="00AC0244"/>
    <w:rsid w:val="00AC75B8"/>
    <w:rsid w:val="00AD0B38"/>
    <w:rsid w:val="00AD4FE0"/>
    <w:rsid w:val="00AF7CCE"/>
    <w:rsid w:val="00B01242"/>
    <w:rsid w:val="00B021F1"/>
    <w:rsid w:val="00B25FE8"/>
    <w:rsid w:val="00B35EED"/>
    <w:rsid w:val="00B40D64"/>
    <w:rsid w:val="00B522D0"/>
    <w:rsid w:val="00B56FB2"/>
    <w:rsid w:val="00B62067"/>
    <w:rsid w:val="00B73FCC"/>
    <w:rsid w:val="00B87F12"/>
    <w:rsid w:val="00B91D1E"/>
    <w:rsid w:val="00B967BC"/>
    <w:rsid w:val="00BB3298"/>
    <w:rsid w:val="00BB44CC"/>
    <w:rsid w:val="00BB7B38"/>
    <w:rsid w:val="00BC1BD1"/>
    <w:rsid w:val="00BC339B"/>
    <w:rsid w:val="00BD5D51"/>
    <w:rsid w:val="00BD7251"/>
    <w:rsid w:val="00BE3BEC"/>
    <w:rsid w:val="00BE6615"/>
    <w:rsid w:val="00C00F47"/>
    <w:rsid w:val="00C01187"/>
    <w:rsid w:val="00C0D450"/>
    <w:rsid w:val="00C12433"/>
    <w:rsid w:val="00C2315E"/>
    <w:rsid w:val="00C239E4"/>
    <w:rsid w:val="00C32A1B"/>
    <w:rsid w:val="00C452A1"/>
    <w:rsid w:val="00C54826"/>
    <w:rsid w:val="00C561FE"/>
    <w:rsid w:val="00C638F6"/>
    <w:rsid w:val="00C6724E"/>
    <w:rsid w:val="00C82F56"/>
    <w:rsid w:val="00C9573E"/>
    <w:rsid w:val="00CA047E"/>
    <w:rsid w:val="00CC33F1"/>
    <w:rsid w:val="00CD0E0C"/>
    <w:rsid w:val="00CD6257"/>
    <w:rsid w:val="00CD65EC"/>
    <w:rsid w:val="00CE48E1"/>
    <w:rsid w:val="00CE5B0A"/>
    <w:rsid w:val="00CF34C6"/>
    <w:rsid w:val="00CF4E91"/>
    <w:rsid w:val="00D11930"/>
    <w:rsid w:val="00D238AE"/>
    <w:rsid w:val="00D23969"/>
    <w:rsid w:val="00D2674C"/>
    <w:rsid w:val="00D477FA"/>
    <w:rsid w:val="00D56371"/>
    <w:rsid w:val="00D64C4B"/>
    <w:rsid w:val="00D806A7"/>
    <w:rsid w:val="00D8106A"/>
    <w:rsid w:val="00D81300"/>
    <w:rsid w:val="00D913F0"/>
    <w:rsid w:val="00D93024"/>
    <w:rsid w:val="00D96E5C"/>
    <w:rsid w:val="00D9794E"/>
    <w:rsid w:val="00DA513B"/>
    <w:rsid w:val="00DB3C37"/>
    <w:rsid w:val="00DB789B"/>
    <w:rsid w:val="00DC4ADE"/>
    <w:rsid w:val="00DD5FB8"/>
    <w:rsid w:val="00DF526D"/>
    <w:rsid w:val="00E0462D"/>
    <w:rsid w:val="00E30800"/>
    <w:rsid w:val="00E44A8C"/>
    <w:rsid w:val="00E44F83"/>
    <w:rsid w:val="00E52EC3"/>
    <w:rsid w:val="00E56E35"/>
    <w:rsid w:val="00E621A9"/>
    <w:rsid w:val="00E83C04"/>
    <w:rsid w:val="00E85AE9"/>
    <w:rsid w:val="00E90AFC"/>
    <w:rsid w:val="00E94384"/>
    <w:rsid w:val="00E97EB0"/>
    <w:rsid w:val="00EA46B9"/>
    <w:rsid w:val="00EB2757"/>
    <w:rsid w:val="00EB4400"/>
    <w:rsid w:val="00EB592B"/>
    <w:rsid w:val="00EC6582"/>
    <w:rsid w:val="00EE6C18"/>
    <w:rsid w:val="00F01FF8"/>
    <w:rsid w:val="00F10B14"/>
    <w:rsid w:val="00F1256E"/>
    <w:rsid w:val="00F17CFA"/>
    <w:rsid w:val="00F21118"/>
    <w:rsid w:val="00F213A8"/>
    <w:rsid w:val="00F36AA8"/>
    <w:rsid w:val="00F46D09"/>
    <w:rsid w:val="00F46F2C"/>
    <w:rsid w:val="00F47566"/>
    <w:rsid w:val="00F47BC1"/>
    <w:rsid w:val="00F50307"/>
    <w:rsid w:val="00F60FFF"/>
    <w:rsid w:val="00F71B58"/>
    <w:rsid w:val="00F74D13"/>
    <w:rsid w:val="00F81F45"/>
    <w:rsid w:val="00F9348C"/>
    <w:rsid w:val="00F976CB"/>
    <w:rsid w:val="00FA2B36"/>
    <w:rsid w:val="00FA4042"/>
    <w:rsid w:val="00FB76D3"/>
    <w:rsid w:val="00FC46AD"/>
    <w:rsid w:val="00FD76E3"/>
    <w:rsid w:val="00FF1F38"/>
    <w:rsid w:val="00FF377D"/>
    <w:rsid w:val="00FF719D"/>
    <w:rsid w:val="034E8BF8"/>
    <w:rsid w:val="034EEC04"/>
    <w:rsid w:val="03E6305A"/>
    <w:rsid w:val="04C658C8"/>
    <w:rsid w:val="066D6469"/>
    <w:rsid w:val="0691E0C3"/>
    <w:rsid w:val="06BC77AE"/>
    <w:rsid w:val="0710C78F"/>
    <w:rsid w:val="0785920A"/>
    <w:rsid w:val="08FE25D7"/>
    <w:rsid w:val="097770D2"/>
    <w:rsid w:val="0984E1CA"/>
    <w:rsid w:val="09A3432A"/>
    <w:rsid w:val="09A5052B"/>
    <w:rsid w:val="09D511AE"/>
    <w:rsid w:val="0A062841"/>
    <w:rsid w:val="0A3E8DA4"/>
    <w:rsid w:val="0AD794D1"/>
    <w:rsid w:val="0B57EC7E"/>
    <w:rsid w:val="0B606C5E"/>
    <w:rsid w:val="0C8B91A5"/>
    <w:rsid w:val="0D5400DB"/>
    <w:rsid w:val="0D8C3C3A"/>
    <w:rsid w:val="0DAB57E9"/>
    <w:rsid w:val="0EE0B1F0"/>
    <w:rsid w:val="0F033EF8"/>
    <w:rsid w:val="0FF23C3D"/>
    <w:rsid w:val="10034E4B"/>
    <w:rsid w:val="100A67D3"/>
    <w:rsid w:val="115FF9D9"/>
    <w:rsid w:val="11FF2A55"/>
    <w:rsid w:val="121852B2"/>
    <w:rsid w:val="12851BE1"/>
    <w:rsid w:val="1364D1B1"/>
    <w:rsid w:val="14034EE9"/>
    <w:rsid w:val="153832B4"/>
    <w:rsid w:val="157D5B98"/>
    <w:rsid w:val="158FDDE3"/>
    <w:rsid w:val="16035628"/>
    <w:rsid w:val="16118F42"/>
    <w:rsid w:val="163D120D"/>
    <w:rsid w:val="17523A2F"/>
    <w:rsid w:val="178A7562"/>
    <w:rsid w:val="17B422B9"/>
    <w:rsid w:val="17BE70E5"/>
    <w:rsid w:val="18138A43"/>
    <w:rsid w:val="1821695B"/>
    <w:rsid w:val="18A1421A"/>
    <w:rsid w:val="19622ECC"/>
    <w:rsid w:val="19A19BF1"/>
    <w:rsid w:val="1AC2B724"/>
    <w:rsid w:val="1B76F1C0"/>
    <w:rsid w:val="1BCE37DC"/>
    <w:rsid w:val="1C80A731"/>
    <w:rsid w:val="1CD93CB3"/>
    <w:rsid w:val="1CDEE0DC"/>
    <w:rsid w:val="1D2350AF"/>
    <w:rsid w:val="1DB5724D"/>
    <w:rsid w:val="1DC96F6E"/>
    <w:rsid w:val="1E1C7792"/>
    <w:rsid w:val="1EA32065"/>
    <w:rsid w:val="1EE29C37"/>
    <w:rsid w:val="200B6658"/>
    <w:rsid w:val="20A594C3"/>
    <w:rsid w:val="2105050F"/>
    <w:rsid w:val="21827123"/>
    <w:rsid w:val="22E8ADE4"/>
    <w:rsid w:val="230F6E06"/>
    <w:rsid w:val="2343071A"/>
    <w:rsid w:val="236F9D66"/>
    <w:rsid w:val="238B7250"/>
    <w:rsid w:val="245C8735"/>
    <w:rsid w:val="24DED77B"/>
    <w:rsid w:val="250B57CD"/>
    <w:rsid w:val="25281892"/>
    <w:rsid w:val="267AA7DC"/>
    <w:rsid w:val="26BF2C93"/>
    <w:rsid w:val="27491435"/>
    <w:rsid w:val="276D3D36"/>
    <w:rsid w:val="286BD780"/>
    <w:rsid w:val="291016F4"/>
    <w:rsid w:val="294F4448"/>
    <w:rsid w:val="29785296"/>
    <w:rsid w:val="2A07A7E1"/>
    <w:rsid w:val="2A762203"/>
    <w:rsid w:val="2B0445FF"/>
    <w:rsid w:val="2C67DB4C"/>
    <w:rsid w:val="2CF74E03"/>
    <w:rsid w:val="2CF94FFF"/>
    <w:rsid w:val="2D00E53D"/>
    <w:rsid w:val="2D1669B2"/>
    <w:rsid w:val="2D39D6D3"/>
    <w:rsid w:val="2E2682CA"/>
    <w:rsid w:val="2E822D4D"/>
    <w:rsid w:val="2F32E8B8"/>
    <w:rsid w:val="2FB71ADA"/>
    <w:rsid w:val="2FCE6BBD"/>
    <w:rsid w:val="3019F706"/>
    <w:rsid w:val="339B39C8"/>
    <w:rsid w:val="33F3088D"/>
    <w:rsid w:val="3412F7CF"/>
    <w:rsid w:val="343B6AC5"/>
    <w:rsid w:val="344BDC58"/>
    <w:rsid w:val="35238614"/>
    <w:rsid w:val="364923A1"/>
    <w:rsid w:val="3758D806"/>
    <w:rsid w:val="377B95C3"/>
    <w:rsid w:val="37E16B28"/>
    <w:rsid w:val="384FB4B9"/>
    <w:rsid w:val="386109DF"/>
    <w:rsid w:val="38D4E398"/>
    <w:rsid w:val="38F8CA7C"/>
    <w:rsid w:val="39AF617E"/>
    <w:rsid w:val="39B1A62F"/>
    <w:rsid w:val="3B190BEA"/>
    <w:rsid w:val="3B70448B"/>
    <w:rsid w:val="3BAE861F"/>
    <w:rsid w:val="3CF56720"/>
    <w:rsid w:val="3D347B02"/>
    <w:rsid w:val="3D3DB5E1"/>
    <w:rsid w:val="3D7A3B3F"/>
    <w:rsid w:val="3DCBBC9A"/>
    <w:rsid w:val="3DFE8C6B"/>
    <w:rsid w:val="3E46EE9D"/>
    <w:rsid w:val="3EA3CB11"/>
    <w:rsid w:val="3EDAB4C4"/>
    <w:rsid w:val="3EDB0D42"/>
    <w:rsid w:val="4051CD58"/>
    <w:rsid w:val="406C1BC4"/>
    <w:rsid w:val="4074441D"/>
    <w:rsid w:val="4102C994"/>
    <w:rsid w:val="415855D8"/>
    <w:rsid w:val="419D6773"/>
    <w:rsid w:val="41E0B4DB"/>
    <w:rsid w:val="41E279C2"/>
    <w:rsid w:val="41EEC3C8"/>
    <w:rsid w:val="430E7D86"/>
    <w:rsid w:val="43241DCF"/>
    <w:rsid w:val="4397DE84"/>
    <w:rsid w:val="442785D8"/>
    <w:rsid w:val="4445EED7"/>
    <w:rsid w:val="45A9DF2C"/>
    <w:rsid w:val="465FC8BF"/>
    <w:rsid w:val="46A96798"/>
    <w:rsid w:val="4713987B"/>
    <w:rsid w:val="4747DC40"/>
    <w:rsid w:val="4761F4E4"/>
    <w:rsid w:val="484537F9"/>
    <w:rsid w:val="49240074"/>
    <w:rsid w:val="4BA2C8C8"/>
    <w:rsid w:val="4D1A9B73"/>
    <w:rsid w:val="4D6C99AC"/>
    <w:rsid w:val="4ECD46D0"/>
    <w:rsid w:val="4FEAE017"/>
    <w:rsid w:val="508E7D8C"/>
    <w:rsid w:val="50D60B32"/>
    <w:rsid w:val="510613AC"/>
    <w:rsid w:val="517B032F"/>
    <w:rsid w:val="527A9D86"/>
    <w:rsid w:val="5296ABBC"/>
    <w:rsid w:val="52DF3AAB"/>
    <w:rsid w:val="530B6496"/>
    <w:rsid w:val="53A0B7F3"/>
    <w:rsid w:val="53A889CD"/>
    <w:rsid w:val="53FBB3D2"/>
    <w:rsid w:val="54BF66FE"/>
    <w:rsid w:val="54C98094"/>
    <w:rsid w:val="54EF9D71"/>
    <w:rsid w:val="553C8854"/>
    <w:rsid w:val="55B0AC90"/>
    <w:rsid w:val="55C8CCDD"/>
    <w:rsid w:val="5607BE3B"/>
    <w:rsid w:val="56B86F74"/>
    <w:rsid w:val="57063A00"/>
    <w:rsid w:val="590951A2"/>
    <w:rsid w:val="596EA511"/>
    <w:rsid w:val="59A7ACEA"/>
    <w:rsid w:val="59CA7BCB"/>
    <w:rsid w:val="59FBBEB0"/>
    <w:rsid w:val="5A1B7D6A"/>
    <w:rsid w:val="5A5BFFE4"/>
    <w:rsid w:val="5A7B148B"/>
    <w:rsid w:val="5AF7DE68"/>
    <w:rsid w:val="5B055751"/>
    <w:rsid w:val="5C079DC9"/>
    <w:rsid w:val="5C1DD1F2"/>
    <w:rsid w:val="5C1EF61C"/>
    <w:rsid w:val="5C5A577E"/>
    <w:rsid w:val="5D480596"/>
    <w:rsid w:val="5DEE5EAE"/>
    <w:rsid w:val="5E09677C"/>
    <w:rsid w:val="5E2F7F2A"/>
    <w:rsid w:val="5E5080F0"/>
    <w:rsid w:val="5E7FD361"/>
    <w:rsid w:val="5F61C1D3"/>
    <w:rsid w:val="5FD97676"/>
    <w:rsid w:val="610D19E4"/>
    <w:rsid w:val="612D553F"/>
    <w:rsid w:val="62003634"/>
    <w:rsid w:val="62268F4F"/>
    <w:rsid w:val="63F70476"/>
    <w:rsid w:val="640DD994"/>
    <w:rsid w:val="648DF86F"/>
    <w:rsid w:val="65EA7ECF"/>
    <w:rsid w:val="6612DBD3"/>
    <w:rsid w:val="66FC75E0"/>
    <w:rsid w:val="6728D64D"/>
    <w:rsid w:val="68598BBE"/>
    <w:rsid w:val="685C04CE"/>
    <w:rsid w:val="685F9C3A"/>
    <w:rsid w:val="68A50E2C"/>
    <w:rsid w:val="6ABA1864"/>
    <w:rsid w:val="6B4A9BA6"/>
    <w:rsid w:val="6B5B43C9"/>
    <w:rsid w:val="6BBFF882"/>
    <w:rsid w:val="6BCFE703"/>
    <w:rsid w:val="6C1C6B66"/>
    <w:rsid w:val="6CC1992F"/>
    <w:rsid w:val="6E8EF001"/>
    <w:rsid w:val="6EEE28D7"/>
    <w:rsid w:val="6F2270ED"/>
    <w:rsid w:val="6F5C77C9"/>
    <w:rsid w:val="70484D36"/>
    <w:rsid w:val="708E0386"/>
    <w:rsid w:val="70A45522"/>
    <w:rsid w:val="70A8D03E"/>
    <w:rsid w:val="70C81426"/>
    <w:rsid w:val="712626AE"/>
    <w:rsid w:val="714B55B1"/>
    <w:rsid w:val="71EC1429"/>
    <w:rsid w:val="726A04E3"/>
    <w:rsid w:val="737FEDF8"/>
    <w:rsid w:val="743E644D"/>
    <w:rsid w:val="7584F76E"/>
    <w:rsid w:val="75F35FD6"/>
    <w:rsid w:val="76629FB1"/>
    <w:rsid w:val="7765FCDB"/>
    <w:rsid w:val="77F1EF24"/>
    <w:rsid w:val="79567874"/>
    <w:rsid w:val="7A36E436"/>
    <w:rsid w:val="7A55CE0F"/>
    <w:rsid w:val="7AF248D5"/>
    <w:rsid w:val="7B3DFD5F"/>
    <w:rsid w:val="7B7BAB73"/>
    <w:rsid w:val="7C8E1936"/>
    <w:rsid w:val="7D6E2AE9"/>
    <w:rsid w:val="7E7F4048"/>
    <w:rsid w:val="7ED9655C"/>
    <w:rsid w:val="7EDEB7CC"/>
    <w:rsid w:val="7FBFF4DB"/>
    <w:rsid w:val="7FF23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756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188C"/>
    <w:pPr>
      <w:keepNext/>
      <w:keepLines/>
      <w:numPr>
        <w:numId w:val="24"/>
      </w:numPr>
      <w:shd w:val="clear" w:color="auto" w:fill="D9D9D9" w:themeFill="background1" w:themeFillShade="D9"/>
      <w:spacing w:before="480" w:after="480"/>
      <w:ind w:left="357" w:hanging="357"/>
      <w:jc w:val="center"/>
      <w:outlineLvl w:val="0"/>
    </w:pPr>
    <w:rPr>
      <w:rFonts w:eastAsia="Calibri"/>
      <w:b/>
      <w:bCs/>
      <w:color w:val="000000" w:themeColor="text1"/>
      <w:w w:val="1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0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0D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3E760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E7602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3E7602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3E7602"/>
  </w:style>
  <w:style w:type="character" w:styleId="UyteHipercze">
    <w:name w:val="FollowedHyperlink"/>
    <w:basedOn w:val="Domylnaczcionkaakapitu"/>
    <w:semiHidden/>
    <w:rsid w:val="003E7602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D81300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rsid w:val="00C12433"/>
    <w:pPr>
      <w:spacing w:line="360" w:lineRule="auto"/>
      <w:ind w:firstLine="900"/>
      <w:jc w:val="both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12433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243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2433"/>
    <w:rPr>
      <w:sz w:val="16"/>
      <w:szCs w:val="16"/>
    </w:rPr>
  </w:style>
  <w:style w:type="character" w:customStyle="1" w:styleId="rpc31">
    <w:name w:val="_rpc_31"/>
    <w:basedOn w:val="Domylnaczcionkaakapitu"/>
    <w:rsid w:val="00E83C04"/>
  </w:style>
  <w:style w:type="character" w:customStyle="1" w:styleId="Nagwek1Znak">
    <w:name w:val="Nagłówek 1 Znak"/>
    <w:basedOn w:val="Domylnaczcionkaakapitu"/>
    <w:link w:val="Nagwek1"/>
    <w:uiPriority w:val="9"/>
    <w:rsid w:val="0086188C"/>
    <w:rPr>
      <w:rFonts w:eastAsia="Calibri"/>
      <w:b/>
      <w:bCs/>
      <w:color w:val="000000" w:themeColor="text1"/>
      <w:w w:val="120"/>
      <w:sz w:val="28"/>
      <w:szCs w:val="28"/>
      <w:shd w:val="clear" w:color="auto" w:fill="D9D9D9" w:themeFill="background1" w:themeFillShade="D9"/>
    </w:rPr>
  </w:style>
  <w:style w:type="paragraph" w:styleId="NormalnyWeb">
    <w:name w:val="Normal (Web)"/>
    <w:basedOn w:val="Normalny"/>
    <w:uiPriority w:val="99"/>
    <w:unhideWhenUsed/>
    <w:rsid w:val="000F0935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0935"/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0935"/>
    <w:rPr>
      <w:rFonts w:ascii="Calibri" w:hAnsi="Calibri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0935"/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0935"/>
    <w:rPr>
      <w:rFonts w:ascii="Calibri" w:hAnsi="Calibri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F0935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F0935"/>
    <w:rPr>
      <w:sz w:val="24"/>
      <w:szCs w:val="24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0F09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0F0935"/>
  </w:style>
  <w:style w:type="paragraph" w:styleId="Tytu">
    <w:name w:val="Title"/>
    <w:basedOn w:val="Normalny"/>
    <w:link w:val="TytuZnak"/>
    <w:qFormat/>
    <w:rsid w:val="000F0935"/>
    <w:pPr>
      <w:jc w:val="center"/>
    </w:pPr>
    <w:rPr>
      <w:sz w:val="36"/>
      <w:szCs w:val="25"/>
    </w:rPr>
  </w:style>
  <w:style w:type="character" w:customStyle="1" w:styleId="TytuZnak">
    <w:name w:val="Tytuł Znak"/>
    <w:basedOn w:val="Domylnaczcionkaakapitu"/>
    <w:link w:val="Tytu"/>
    <w:uiPriority w:val="99"/>
    <w:rsid w:val="000F0935"/>
    <w:rPr>
      <w:sz w:val="36"/>
      <w:szCs w:val="25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0935"/>
    <w:rPr>
      <w:rFonts w:ascii="Cambria" w:hAnsi="Cambria"/>
      <w:i/>
      <w:iCs/>
      <w:color w:val="4F81BD"/>
      <w:spacing w:val="15"/>
      <w:sz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0F0935"/>
    <w:rPr>
      <w:rFonts w:ascii="Cambria" w:hAnsi="Cambria"/>
      <w:i/>
      <w:iCs/>
      <w:color w:val="4F81BD"/>
      <w:spacing w:val="15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9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935"/>
    <w:rPr>
      <w:rFonts w:ascii="Calibri" w:hAnsi="Calibri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935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935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0F0935"/>
    <w:rPr>
      <w:sz w:val="24"/>
      <w:szCs w:val="24"/>
    </w:rPr>
  </w:style>
  <w:style w:type="paragraph" w:customStyle="1" w:styleId="Nagwek11">
    <w:name w:val="Nagłówek 11"/>
    <w:basedOn w:val="Normalny"/>
    <w:next w:val="Normalny"/>
    <w:uiPriority w:val="9"/>
    <w:semiHidden/>
    <w:qFormat/>
    <w:rsid w:val="000F093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rsid w:val="000F0935"/>
    <w:rPr>
      <w:rFonts w:ascii="Calibri" w:hAnsi="Calibri"/>
      <w:sz w:val="20"/>
      <w:szCs w:val="20"/>
    </w:rPr>
  </w:style>
  <w:style w:type="paragraph" w:customStyle="1" w:styleId="Tekstkomentarza1">
    <w:name w:val="Tekst komentarza1"/>
    <w:basedOn w:val="Normalny"/>
    <w:next w:val="Tekstkomentarza"/>
    <w:uiPriority w:val="99"/>
    <w:semiHidden/>
    <w:rsid w:val="000F0935"/>
    <w:pPr>
      <w:spacing w:after="200"/>
    </w:pPr>
    <w:rPr>
      <w:rFonts w:ascii="Calibri" w:hAnsi="Calibri"/>
      <w:sz w:val="20"/>
      <w:szCs w:val="20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rsid w:val="000F0935"/>
    <w:pPr>
      <w:spacing w:after="200"/>
    </w:pPr>
    <w:rPr>
      <w:b/>
      <w:bCs/>
    </w:rPr>
  </w:style>
  <w:style w:type="paragraph" w:customStyle="1" w:styleId="Bezodstpw1">
    <w:name w:val="Bez odstępów1"/>
    <w:next w:val="Bezodstpw"/>
    <w:uiPriority w:val="1"/>
    <w:semiHidden/>
    <w:qFormat/>
    <w:rsid w:val="000F0935"/>
    <w:rPr>
      <w:rFonts w:ascii="Calibri" w:hAnsi="Calibri"/>
      <w:sz w:val="22"/>
      <w:szCs w:val="22"/>
    </w:rPr>
  </w:style>
  <w:style w:type="paragraph" w:customStyle="1" w:styleId="Standard">
    <w:name w:val="Standard"/>
    <w:uiPriority w:val="99"/>
    <w:semiHidden/>
    <w:rsid w:val="000F0935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</w:rPr>
  </w:style>
  <w:style w:type="paragraph" w:customStyle="1" w:styleId="paragraph">
    <w:name w:val="paragraph"/>
    <w:basedOn w:val="Normalny"/>
    <w:uiPriority w:val="99"/>
    <w:semiHidden/>
    <w:rsid w:val="000F0935"/>
    <w:pPr>
      <w:spacing w:before="100" w:beforeAutospacing="1" w:after="100" w:afterAutospacing="1"/>
    </w:p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rsid w:val="000F0935"/>
    <w:rPr>
      <w:sz w:val="20"/>
      <w:szCs w:val="20"/>
    </w:rPr>
  </w:style>
  <w:style w:type="paragraph" w:customStyle="1" w:styleId="Podtytu1">
    <w:name w:val="Podtytuł1"/>
    <w:basedOn w:val="Normalny"/>
    <w:next w:val="Normalny"/>
    <w:uiPriority w:val="11"/>
    <w:semiHidden/>
    <w:qFormat/>
    <w:rsid w:val="000F0935"/>
    <w:p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0935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0935"/>
    <w:rPr>
      <w:vertAlign w:val="superscript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0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2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2"/>
      <w:lang w:eastAsia="pl-PL"/>
    </w:rPr>
  </w:style>
  <w:style w:type="character" w:customStyle="1" w:styleId="TematkomentarzaZnak1">
    <w:name w:val="Temat komentarza Znak1"/>
    <w:basedOn w:val="TekstkomentarzaZnak1"/>
    <w:uiPriority w:val="99"/>
    <w:semiHidden/>
    <w:rsid w:val="000F0935"/>
    <w:rPr>
      <w:rFonts w:ascii="Calibri" w:eastAsia="Times New Roman" w:hAnsi="Calibri" w:cs="Calibri" w:hint="default"/>
      <w:b/>
      <w:bCs/>
      <w:sz w:val="20"/>
      <w:szCs w:val="20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0F0935"/>
    <w:rPr>
      <w:rFonts w:ascii="Tahoma" w:hAnsi="Tahoma" w:cs="Tahoma" w:hint="default"/>
      <w:sz w:val="16"/>
      <w:szCs w:val="16"/>
    </w:rPr>
  </w:style>
  <w:style w:type="character" w:customStyle="1" w:styleId="normaltextrun">
    <w:name w:val="normaltextrun"/>
    <w:basedOn w:val="Domylnaczcionkaakapitu"/>
    <w:rsid w:val="000F0935"/>
  </w:style>
  <w:style w:type="character" w:customStyle="1" w:styleId="scxw130252213">
    <w:name w:val="scxw130252213"/>
    <w:basedOn w:val="Domylnaczcionkaakapitu"/>
    <w:rsid w:val="000F0935"/>
  </w:style>
  <w:style w:type="character" w:customStyle="1" w:styleId="eop">
    <w:name w:val="eop"/>
    <w:basedOn w:val="Domylnaczcionkaakapitu"/>
    <w:rsid w:val="000F0935"/>
  </w:style>
  <w:style w:type="character" w:customStyle="1" w:styleId="scxw13717467">
    <w:name w:val="scxw13717467"/>
    <w:basedOn w:val="Domylnaczcionkaakapitu"/>
    <w:rsid w:val="000F0935"/>
  </w:style>
  <w:style w:type="character" w:customStyle="1" w:styleId="Nagwek1Znak1">
    <w:name w:val="Nagłówek 1 Znak1"/>
    <w:basedOn w:val="Domylnaczcionkaakapitu"/>
    <w:uiPriority w:val="9"/>
    <w:rsid w:val="000F0935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TekstprzypisudolnegoZnak2">
    <w:name w:val="Tekst przypisu dolnego Znak2"/>
    <w:basedOn w:val="Domylnaczcionkaakapitu"/>
    <w:uiPriority w:val="99"/>
    <w:semiHidden/>
    <w:rsid w:val="000F0935"/>
  </w:style>
  <w:style w:type="character" w:customStyle="1" w:styleId="TekstkomentarzaZnak2">
    <w:name w:val="Tekst komentarza Znak2"/>
    <w:basedOn w:val="Domylnaczcionkaakapitu"/>
    <w:uiPriority w:val="99"/>
    <w:semiHidden/>
    <w:rsid w:val="000F0935"/>
  </w:style>
  <w:style w:type="character" w:customStyle="1" w:styleId="TematkomentarzaZnak2">
    <w:name w:val="Temat komentarza Znak2"/>
    <w:basedOn w:val="TekstkomentarzaZnak2"/>
    <w:uiPriority w:val="99"/>
    <w:semiHidden/>
    <w:rsid w:val="000F0935"/>
    <w:rPr>
      <w:b/>
      <w:bCs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locked/>
    <w:rsid w:val="000F0935"/>
  </w:style>
  <w:style w:type="character" w:customStyle="1" w:styleId="PodtytuZnak1">
    <w:name w:val="Podtytuł Znak1"/>
    <w:basedOn w:val="Domylnaczcionkaakapitu"/>
    <w:uiPriority w:val="11"/>
    <w:rsid w:val="000F0935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0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1950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103EFB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0D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525E06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913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756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188C"/>
    <w:pPr>
      <w:keepNext/>
      <w:keepLines/>
      <w:numPr>
        <w:numId w:val="24"/>
      </w:numPr>
      <w:shd w:val="clear" w:color="auto" w:fill="D9D9D9" w:themeFill="background1" w:themeFillShade="D9"/>
      <w:spacing w:before="480" w:after="480"/>
      <w:ind w:left="357" w:hanging="357"/>
      <w:jc w:val="center"/>
      <w:outlineLvl w:val="0"/>
    </w:pPr>
    <w:rPr>
      <w:rFonts w:eastAsia="Calibri"/>
      <w:b/>
      <w:bCs/>
      <w:color w:val="000000" w:themeColor="text1"/>
      <w:w w:val="1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0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0D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3E760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E7602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3E7602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3E7602"/>
  </w:style>
  <w:style w:type="character" w:styleId="UyteHipercze">
    <w:name w:val="FollowedHyperlink"/>
    <w:basedOn w:val="Domylnaczcionkaakapitu"/>
    <w:semiHidden/>
    <w:rsid w:val="003E7602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D81300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rsid w:val="00C12433"/>
    <w:pPr>
      <w:spacing w:line="360" w:lineRule="auto"/>
      <w:ind w:firstLine="900"/>
      <w:jc w:val="both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12433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243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2433"/>
    <w:rPr>
      <w:sz w:val="16"/>
      <w:szCs w:val="16"/>
    </w:rPr>
  </w:style>
  <w:style w:type="character" w:customStyle="1" w:styleId="rpc31">
    <w:name w:val="_rpc_31"/>
    <w:basedOn w:val="Domylnaczcionkaakapitu"/>
    <w:rsid w:val="00E83C04"/>
  </w:style>
  <w:style w:type="character" w:customStyle="1" w:styleId="Nagwek1Znak">
    <w:name w:val="Nagłówek 1 Znak"/>
    <w:basedOn w:val="Domylnaczcionkaakapitu"/>
    <w:link w:val="Nagwek1"/>
    <w:uiPriority w:val="9"/>
    <w:rsid w:val="0086188C"/>
    <w:rPr>
      <w:rFonts w:eastAsia="Calibri"/>
      <w:b/>
      <w:bCs/>
      <w:color w:val="000000" w:themeColor="text1"/>
      <w:w w:val="120"/>
      <w:sz w:val="28"/>
      <w:szCs w:val="28"/>
      <w:shd w:val="clear" w:color="auto" w:fill="D9D9D9" w:themeFill="background1" w:themeFillShade="D9"/>
    </w:rPr>
  </w:style>
  <w:style w:type="paragraph" w:styleId="NormalnyWeb">
    <w:name w:val="Normal (Web)"/>
    <w:basedOn w:val="Normalny"/>
    <w:uiPriority w:val="99"/>
    <w:unhideWhenUsed/>
    <w:rsid w:val="000F0935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0935"/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0935"/>
    <w:rPr>
      <w:rFonts w:ascii="Calibri" w:hAnsi="Calibri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0935"/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0935"/>
    <w:rPr>
      <w:rFonts w:ascii="Calibri" w:hAnsi="Calibri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F0935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F0935"/>
    <w:rPr>
      <w:sz w:val="24"/>
      <w:szCs w:val="24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0F09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0F0935"/>
  </w:style>
  <w:style w:type="paragraph" w:styleId="Tytu">
    <w:name w:val="Title"/>
    <w:basedOn w:val="Normalny"/>
    <w:link w:val="TytuZnak"/>
    <w:qFormat/>
    <w:rsid w:val="000F0935"/>
    <w:pPr>
      <w:jc w:val="center"/>
    </w:pPr>
    <w:rPr>
      <w:sz w:val="36"/>
      <w:szCs w:val="25"/>
    </w:rPr>
  </w:style>
  <w:style w:type="character" w:customStyle="1" w:styleId="TytuZnak">
    <w:name w:val="Tytuł Znak"/>
    <w:basedOn w:val="Domylnaczcionkaakapitu"/>
    <w:link w:val="Tytu"/>
    <w:uiPriority w:val="99"/>
    <w:rsid w:val="000F0935"/>
    <w:rPr>
      <w:sz w:val="36"/>
      <w:szCs w:val="25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0935"/>
    <w:rPr>
      <w:rFonts w:ascii="Cambria" w:hAnsi="Cambria"/>
      <w:i/>
      <w:iCs/>
      <w:color w:val="4F81BD"/>
      <w:spacing w:val="15"/>
      <w:sz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0F0935"/>
    <w:rPr>
      <w:rFonts w:ascii="Cambria" w:hAnsi="Cambria"/>
      <w:i/>
      <w:iCs/>
      <w:color w:val="4F81BD"/>
      <w:spacing w:val="15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9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935"/>
    <w:rPr>
      <w:rFonts w:ascii="Calibri" w:hAnsi="Calibri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935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935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0F0935"/>
    <w:rPr>
      <w:sz w:val="24"/>
      <w:szCs w:val="24"/>
    </w:rPr>
  </w:style>
  <w:style w:type="paragraph" w:customStyle="1" w:styleId="Nagwek11">
    <w:name w:val="Nagłówek 11"/>
    <w:basedOn w:val="Normalny"/>
    <w:next w:val="Normalny"/>
    <w:uiPriority w:val="9"/>
    <w:semiHidden/>
    <w:qFormat/>
    <w:rsid w:val="000F093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rsid w:val="000F0935"/>
    <w:rPr>
      <w:rFonts w:ascii="Calibri" w:hAnsi="Calibri"/>
      <w:sz w:val="20"/>
      <w:szCs w:val="20"/>
    </w:rPr>
  </w:style>
  <w:style w:type="paragraph" w:customStyle="1" w:styleId="Tekstkomentarza1">
    <w:name w:val="Tekst komentarza1"/>
    <w:basedOn w:val="Normalny"/>
    <w:next w:val="Tekstkomentarza"/>
    <w:uiPriority w:val="99"/>
    <w:semiHidden/>
    <w:rsid w:val="000F0935"/>
    <w:pPr>
      <w:spacing w:after="200"/>
    </w:pPr>
    <w:rPr>
      <w:rFonts w:ascii="Calibri" w:hAnsi="Calibri"/>
      <w:sz w:val="20"/>
      <w:szCs w:val="20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rsid w:val="000F0935"/>
    <w:pPr>
      <w:spacing w:after="200"/>
    </w:pPr>
    <w:rPr>
      <w:b/>
      <w:bCs/>
    </w:rPr>
  </w:style>
  <w:style w:type="paragraph" w:customStyle="1" w:styleId="Bezodstpw1">
    <w:name w:val="Bez odstępów1"/>
    <w:next w:val="Bezodstpw"/>
    <w:uiPriority w:val="1"/>
    <w:semiHidden/>
    <w:qFormat/>
    <w:rsid w:val="000F0935"/>
    <w:rPr>
      <w:rFonts w:ascii="Calibri" w:hAnsi="Calibri"/>
      <w:sz w:val="22"/>
      <w:szCs w:val="22"/>
    </w:rPr>
  </w:style>
  <w:style w:type="paragraph" w:customStyle="1" w:styleId="Standard">
    <w:name w:val="Standard"/>
    <w:uiPriority w:val="99"/>
    <w:semiHidden/>
    <w:rsid w:val="000F0935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</w:rPr>
  </w:style>
  <w:style w:type="paragraph" w:customStyle="1" w:styleId="paragraph">
    <w:name w:val="paragraph"/>
    <w:basedOn w:val="Normalny"/>
    <w:uiPriority w:val="99"/>
    <w:semiHidden/>
    <w:rsid w:val="000F0935"/>
    <w:pPr>
      <w:spacing w:before="100" w:beforeAutospacing="1" w:after="100" w:afterAutospacing="1"/>
    </w:p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rsid w:val="000F0935"/>
    <w:rPr>
      <w:sz w:val="20"/>
      <w:szCs w:val="20"/>
    </w:rPr>
  </w:style>
  <w:style w:type="paragraph" w:customStyle="1" w:styleId="Podtytu1">
    <w:name w:val="Podtytuł1"/>
    <w:basedOn w:val="Normalny"/>
    <w:next w:val="Normalny"/>
    <w:uiPriority w:val="11"/>
    <w:semiHidden/>
    <w:qFormat/>
    <w:rsid w:val="000F0935"/>
    <w:p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0935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0935"/>
    <w:rPr>
      <w:vertAlign w:val="superscript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0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2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F0935"/>
    <w:rPr>
      <w:rFonts w:ascii="Calibri" w:eastAsia="Times New Roman" w:hAnsi="Calibri" w:cs="Calibri" w:hint="default"/>
      <w:sz w:val="22"/>
      <w:lang w:eastAsia="pl-PL"/>
    </w:rPr>
  </w:style>
  <w:style w:type="character" w:customStyle="1" w:styleId="TematkomentarzaZnak1">
    <w:name w:val="Temat komentarza Znak1"/>
    <w:basedOn w:val="TekstkomentarzaZnak1"/>
    <w:uiPriority w:val="99"/>
    <w:semiHidden/>
    <w:rsid w:val="000F0935"/>
    <w:rPr>
      <w:rFonts w:ascii="Calibri" w:eastAsia="Times New Roman" w:hAnsi="Calibri" w:cs="Calibri" w:hint="default"/>
      <w:b/>
      <w:bCs/>
      <w:sz w:val="20"/>
      <w:szCs w:val="20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0F0935"/>
    <w:rPr>
      <w:rFonts w:ascii="Tahoma" w:hAnsi="Tahoma" w:cs="Tahoma" w:hint="default"/>
      <w:sz w:val="16"/>
      <w:szCs w:val="16"/>
    </w:rPr>
  </w:style>
  <w:style w:type="character" w:customStyle="1" w:styleId="normaltextrun">
    <w:name w:val="normaltextrun"/>
    <w:basedOn w:val="Domylnaczcionkaakapitu"/>
    <w:rsid w:val="000F0935"/>
  </w:style>
  <w:style w:type="character" w:customStyle="1" w:styleId="scxw130252213">
    <w:name w:val="scxw130252213"/>
    <w:basedOn w:val="Domylnaczcionkaakapitu"/>
    <w:rsid w:val="000F0935"/>
  </w:style>
  <w:style w:type="character" w:customStyle="1" w:styleId="eop">
    <w:name w:val="eop"/>
    <w:basedOn w:val="Domylnaczcionkaakapitu"/>
    <w:rsid w:val="000F0935"/>
  </w:style>
  <w:style w:type="character" w:customStyle="1" w:styleId="scxw13717467">
    <w:name w:val="scxw13717467"/>
    <w:basedOn w:val="Domylnaczcionkaakapitu"/>
    <w:rsid w:val="000F0935"/>
  </w:style>
  <w:style w:type="character" w:customStyle="1" w:styleId="Nagwek1Znak1">
    <w:name w:val="Nagłówek 1 Znak1"/>
    <w:basedOn w:val="Domylnaczcionkaakapitu"/>
    <w:uiPriority w:val="9"/>
    <w:rsid w:val="000F0935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TekstprzypisudolnegoZnak2">
    <w:name w:val="Tekst przypisu dolnego Znak2"/>
    <w:basedOn w:val="Domylnaczcionkaakapitu"/>
    <w:uiPriority w:val="99"/>
    <w:semiHidden/>
    <w:rsid w:val="000F0935"/>
  </w:style>
  <w:style w:type="character" w:customStyle="1" w:styleId="TekstkomentarzaZnak2">
    <w:name w:val="Tekst komentarza Znak2"/>
    <w:basedOn w:val="Domylnaczcionkaakapitu"/>
    <w:uiPriority w:val="99"/>
    <w:semiHidden/>
    <w:rsid w:val="000F0935"/>
  </w:style>
  <w:style w:type="character" w:customStyle="1" w:styleId="TematkomentarzaZnak2">
    <w:name w:val="Temat komentarza Znak2"/>
    <w:basedOn w:val="TekstkomentarzaZnak2"/>
    <w:uiPriority w:val="99"/>
    <w:semiHidden/>
    <w:rsid w:val="000F0935"/>
    <w:rPr>
      <w:b/>
      <w:bCs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locked/>
    <w:rsid w:val="000F0935"/>
  </w:style>
  <w:style w:type="character" w:customStyle="1" w:styleId="PodtytuZnak1">
    <w:name w:val="Podtytuł Znak1"/>
    <w:basedOn w:val="Domylnaczcionkaakapitu"/>
    <w:uiPriority w:val="11"/>
    <w:rsid w:val="000F0935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0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1950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103EFB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0D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525E06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91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%20Wi&#347;niewska\Desktop\Szablon_psp1_ok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6570F-3C21-4C38-B82A-65E73382B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Szablon_psp1_ok</Template>
  <TotalTime>101</TotalTime>
  <Pages>35</Pages>
  <Words>8659</Words>
  <Characters>51955</Characters>
  <Application>Microsoft Office Word</Application>
  <DocSecurity>0</DocSecurity>
  <Lines>432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60494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Wiśniewska</dc:creator>
  <cp:lastModifiedBy>Anna Wiśniewska</cp:lastModifiedBy>
  <cp:revision>9</cp:revision>
  <cp:lastPrinted>2014-09-03T20:20:00Z</cp:lastPrinted>
  <dcterms:created xsi:type="dcterms:W3CDTF">2026-09-29T12:48:00Z</dcterms:created>
  <dcterms:modified xsi:type="dcterms:W3CDTF">2026-10-01T08:33:00Z</dcterms:modified>
</cp:coreProperties>
</file>