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2E" w:rsidRDefault="0062312E" w:rsidP="00135087">
      <w:pPr>
        <w:spacing w:after="0"/>
        <w:jc w:val="center"/>
        <w:rPr>
          <w:b/>
          <w:bCs/>
        </w:rPr>
      </w:pPr>
    </w:p>
    <w:p w:rsidR="0062312E" w:rsidRDefault="0062312E" w:rsidP="00135087">
      <w:pPr>
        <w:spacing w:after="0"/>
        <w:jc w:val="center"/>
        <w:rPr>
          <w:b/>
          <w:bCs/>
        </w:rPr>
      </w:pPr>
    </w:p>
    <w:p w:rsidR="0062312E" w:rsidRDefault="0062312E" w:rsidP="00135087">
      <w:pPr>
        <w:spacing w:after="0"/>
        <w:jc w:val="center"/>
        <w:rPr>
          <w:b/>
          <w:bCs/>
        </w:rPr>
      </w:pPr>
    </w:p>
    <w:p w:rsidR="0062312E" w:rsidRDefault="0062312E" w:rsidP="00135087">
      <w:pPr>
        <w:spacing w:after="0"/>
        <w:jc w:val="center"/>
        <w:rPr>
          <w:b/>
          <w:bCs/>
        </w:rPr>
      </w:pPr>
    </w:p>
    <w:p w:rsidR="0062312E" w:rsidRPr="00057F0B" w:rsidRDefault="0062312E" w:rsidP="00135087">
      <w:pPr>
        <w:spacing w:after="0"/>
        <w:jc w:val="center"/>
        <w:rPr>
          <w:b/>
          <w:bCs/>
          <w:sz w:val="72"/>
          <w:szCs w:val="72"/>
        </w:rPr>
      </w:pPr>
    </w:p>
    <w:p w:rsidR="0062312E" w:rsidRPr="00057F0B" w:rsidRDefault="00C41BF1" w:rsidP="00135087">
      <w:pPr>
        <w:spacing w:after="0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Program</w:t>
      </w:r>
      <w:r w:rsidR="00C648B5">
        <w:rPr>
          <w:b/>
          <w:bCs/>
          <w:sz w:val="72"/>
          <w:szCs w:val="72"/>
        </w:rPr>
        <w:t xml:space="preserve"> </w:t>
      </w:r>
      <w:r w:rsidR="002610F2">
        <w:rPr>
          <w:b/>
          <w:bCs/>
          <w:sz w:val="72"/>
          <w:szCs w:val="72"/>
        </w:rPr>
        <w:t xml:space="preserve">Realizacji </w:t>
      </w:r>
      <w:r w:rsidR="0062312E" w:rsidRPr="00057F0B">
        <w:rPr>
          <w:b/>
          <w:bCs/>
          <w:sz w:val="72"/>
          <w:szCs w:val="72"/>
        </w:rPr>
        <w:t>Doradztwa Zawodowego</w:t>
      </w:r>
      <w:r w:rsidR="0062312E" w:rsidRPr="00057F0B">
        <w:rPr>
          <w:b/>
          <w:bCs/>
          <w:sz w:val="72"/>
          <w:szCs w:val="72"/>
        </w:rPr>
        <w:br/>
        <w:t xml:space="preserve">w Szkole Podstawowej nr 1 </w:t>
      </w:r>
      <w:r w:rsidR="00F74C66">
        <w:rPr>
          <w:b/>
          <w:bCs/>
          <w:sz w:val="72"/>
          <w:szCs w:val="72"/>
        </w:rPr>
        <w:br/>
      </w:r>
      <w:r w:rsidR="0062312E" w:rsidRPr="00057F0B">
        <w:rPr>
          <w:b/>
          <w:bCs/>
          <w:sz w:val="72"/>
          <w:szCs w:val="72"/>
        </w:rPr>
        <w:t>z Oddziałami Integracyjnymi im. I. Daszyńskiego</w:t>
      </w:r>
      <w:r w:rsidR="0062312E" w:rsidRPr="00057F0B">
        <w:rPr>
          <w:b/>
          <w:bCs/>
          <w:sz w:val="72"/>
          <w:szCs w:val="72"/>
        </w:rPr>
        <w:br/>
        <w:t>w Radomiu</w:t>
      </w:r>
    </w:p>
    <w:p w:rsidR="0062312E" w:rsidRPr="00057F0B" w:rsidRDefault="0062312E" w:rsidP="00135087">
      <w:pPr>
        <w:spacing w:after="0"/>
        <w:jc w:val="center"/>
        <w:rPr>
          <w:sz w:val="72"/>
          <w:szCs w:val="72"/>
        </w:rPr>
      </w:pPr>
    </w:p>
    <w:p w:rsidR="0062312E" w:rsidRPr="00057F0B" w:rsidRDefault="0062312E" w:rsidP="00135087">
      <w:pPr>
        <w:spacing w:after="0"/>
        <w:jc w:val="center"/>
        <w:rPr>
          <w:b/>
          <w:bCs/>
          <w:sz w:val="72"/>
          <w:szCs w:val="72"/>
        </w:rPr>
      </w:pPr>
    </w:p>
    <w:p w:rsidR="0062312E" w:rsidRDefault="002610F2" w:rsidP="0013508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szkolny 2026/2027</w:t>
      </w: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135087" w:rsidRDefault="00135087" w:rsidP="00135087">
      <w:pPr>
        <w:spacing w:after="0"/>
        <w:jc w:val="center"/>
        <w:rPr>
          <w:b/>
          <w:bCs/>
          <w:sz w:val="28"/>
          <w:szCs w:val="28"/>
        </w:rPr>
      </w:pPr>
    </w:p>
    <w:p w:rsidR="0062312E" w:rsidRDefault="0062312E" w:rsidP="00135087">
      <w:pPr>
        <w:spacing w:after="0"/>
        <w:jc w:val="center"/>
        <w:rPr>
          <w:b/>
          <w:bCs/>
        </w:rPr>
      </w:pPr>
    </w:p>
    <w:p w:rsidR="0062312E" w:rsidRDefault="0062312E" w:rsidP="00135087">
      <w:pPr>
        <w:spacing w:after="0"/>
        <w:jc w:val="center"/>
        <w:rPr>
          <w:b/>
          <w:bCs/>
        </w:rPr>
      </w:pPr>
    </w:p>
    <w:p w:rsidR="0062312E" w:rsidRDefault="00135087" w:rsidP="00135087">
      <w:pPr>
        <w:spacing w:after="0"/>
        <w:jc w:val="both"/>
        <w:rPr>
          <w:b/>
          <w:bCs/>
        </w:rPr>
      </w:pPr>
      <w:proofErr w:type="gramStart"/>
      <w:r>
        <w:rPr>
          <w:b/>
          <w:bCs/>
        </w:rPr>
        <w:t>szkolny</w:t>
      </w:r>
      <w:proofErr w:type="gramEnd"/>
      <w:r>
        <w:rPr>
          <w:b/>
          <w:bCs/>
        </w:rPr>
        <w:t xml:space="preserve"> koordynator</w:t>
      </w:r>
      <w:r w:rsidR="00C41BF1">
        <w:rPr>
          <w:b/>
          <w:bCs/>
        </w:rPr>
        <w:t xml:space="preserve"> doradztwa z</w:t>
      </w:r>
      <w:r w:rsidR="00184489">
        <w:rPr>
          <w:b/>
          <w:bCs/>
        </w:rPr>
        <w:t>a</w:t>
      </w:r>
      <w:r w:rsidR="00C41BF1">
        <w:rPr>
          <w:b/>
          <w:bCs/>
        </w:rPr>
        <w:t>wodowego</w:t>
      </w:r>
      <w:r>
        <w:rPr>
          <w:b/>
          <w:bCs/>
        </w:rPr>
        <w:t>:</w:t>
      </w:r>
    </w:p>
    <w:p w:rsidR="0062312E" w:rsidRDefault="0062312E" w:rsidP="00135087">
      <w:pPr>
        <w:spacing w:after="0"/>
        <w:jc w:val="both"/>
        <w:rPr>
          <w:b/>
          <w:bCs/>
        </w:rPr>
      </w:pPr>
      <w:r>
        <w:rPr>
          <w:b/>
          <w:bCs/>
        </w:rPr>
        <w:t>Anna Wiśniewska</w:t>
      </w:r>
    </w:p>
    <w:p w:rsidR="0062312E" w:rsidRDefault="0062312E" w:rsidP="00135087">
      <w:pPr>
        <w:spacing w:after="0"/>
        <w:jc w:val="center"/>
        <w:rPr>
          <w:b/>
          <w:bCs/>
        </w:rPr>
      </w:pPr>
    </w:p>
    <w:p w:rsidR="00135087" w:rsidRDefault="00135087" w:rsidP="00135087">
      <w:pPr>
        <w:spacing w:after="0"/>
        <w:jc w:val="center"/>
        <w:rPr>
          <w:b/>
          <w:bCs/>
        </w:rPr>
      </w:pPr>
    </w:p>
    <w:p w:rsidR="00135087" w:rsidRDefault="00135087" w:rsidP="00135087">
      <w:pPr>
        <w:spacing w:after="0"/>
        <w:jc w:val="center"/>
        <w:rPr>
          <w:b/>
          <w:bCs/>
        </w:rPr>
      </w:pPr>
    </w:p>
    <w:p w:rsidR="00135087" w:rsidRDefault="00135087" w:rsidP="00135087">
      <w:pPr>
        <w:spacing w:after="0"/>
        <w:jc w:val="center"/>
        <w:rPr>
          <w:b/>
          <w:bCs/>
        </w:rPr>
      </w:pPr>
    </w:p>
    <w:p w:rsidR="0062312E" w:rsidRDefault="00135087" w:rsidP="00942937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Ak</w:t>
      </w:r>
      <w:r w:rsidR="00F74C66" w:rsidRPr="00F74C66">
        <w:rPr>
          <w:b/>
          <w:bCs/>
          <w:sz w:val="28"/>
          <w:szCs w:val="28"/>
        </w:rPr>
        <w:t>ty prawne na pods</w:t>
      </w:r>
      <w:r w:rsidR="00F74C66">
        <w:rPr>
          <w:b/>
          <w:bCs/>
          <w:sz w:val="28"/>
          <w:szCs w:val="28"/>
        </w:rPr>
        <w:t>t</w:t>
      </w:r>
      <w:r w:rsidR="00F74C66" w:rsidRPr="00F74C66">
        <w:rPr>
          <w:b/>
          <w:bCs/>
          <w:sz w:val="28"/>
          <w:szCs w:val="28"/>
        </w:rPr>
        <w:t xml:space="preserve">awie których został opracowany </w:t>
      </w:r>
      <w:proofErr w:type="gramStart"/>
      <w:r w:rsidR="00C41BF1" w:rsidRPr="00F74C66">
        <w:rPr>
          <w:b/>
          <w:bCs/>
          <w:sz w:val="28"/>
          <w:szCs w:val="28"/>
        </w:rPr>
        <w:t xml:space="preserve">Program </w:t>
      </w:r>
      <w:r w:rsidR="005F0CB0">
        <w:rPr>
          <w:b/>
          <w:bCs/>
          <w:sz w:val="28"/>
          <w:szCs w:val="28"/>
        </w:rPr>
        <w:t xml:space="preserve"> Realizacji</w:t>
      </w:r>
      <w:proofErr w:type="gramEnd"/>
      <w:r w:rsidR="00023E1B">
        <w:rPr>
          <w:b/>
          <w:bCs/>
          <w:sz w:val="28"/>
          <w:szCs w:val="28"/>
        </w:rPr>
        <w:t xml:space="preserve"> </w:t>
      </w:r>
      <w:r w:rsidR="0062312E" w:rsidRPr="00F74C66">
        <w:rPr>
          <w:b/>
          <w:bCs/>
          <w:sz w:val="28"/>
          <w:szCs w:val="28"/>
        </w:rPr>
        <w:t>Doradztwa Zawodoweg</w:t>
      </w:r>
      <w:r w:rsidR="00F74C66" w:rsidRPr="00F74C66">
        <w:rPr>
          <w:b/>
          <w:bCs/>
          <w:sz w:val="28"/>
          <w:szCs w:val="28"/>
        </w:rPr>
        <w:t>o</w:t>
      </w:r>
      <w:r w:rsidR="005F0CB0">
        <w:rPr>
          <w:b/>
          <w:bCs/>
          <w:sz w:val="28"/>
          <w:szCs w:val="28"/>
        </w:rPr>
        <w:t xml:space="preserve"> w Publicznej szkole Podstawowej nr 1 </w:t>
      </w:r>
      <w:r w:rsidR="005F0CB0">
        <w:rPr>
          <w:b/>
          <w:bCs/>
          <w:sz w:val="28"/>
          <w:szCs w:val="28"/>
        </w:rPr>
        <w:br/>
        <w:t>z Oddziałami Integracyjnymi im. I. Daszyńskiego</w:t>
      </w:r>
      <w:r w:rsidR="00023E1B">
        <w:rPr>
          <w:b/>
          <w:bCs/>
          <w:sz w:val="28"/>
          <w:szCs w:val="28"/>
        </w:rPr>
        <w:t xml:space="preserve"> </w:t>
      </w:r>
      <w:r w:rsidR="002610F2">
        <w:rPr>
          <w:b/>
          <w:bCs/>
          <w:sz w:val="28"/>
          <w:szCs w:val="28"/>
        </w:rPr>
        <w:t>na rok szkolny 2026</w:t>
      </w:r>
      <w:r w:rsidR="00F74C66">
        <w:rPr>
          <w:b/>
          <w:bCs/>
          <w:sz w:val="28"/>
          <w:szCs w:val="28"/>
        </w:rPr>
        <w:t>/20</w:t>
      </w:r>
      <w:r w:rsidR="00F62597">
        <w:rPr>
          <w:b/>
          <w:bCs/>
          <w:sz w:val="28"/>
          <w:szCs w:val="28"/>
        </w:rPr>
        <w:t>2</w:t>
      </w:r>
      <w:r w:rsidR="002610F2">
        <w:rPr>
          <w:b/>
          <w:bCs/>
          <w:sz w:val="28"/>
          <w:szCs w:val="28"/>
        </w:rPr>
        <w:t>7</w:t>
      </w:r>
    </w:p>
    <w:p w:rsidR="002610F2" w:rsidRDefault="002610F2" w:rsidP="00942937">
      <w:pPr>
        <w:spacing w:after="0"/>
        <w:jc w:val="both"/>
        <w:rPr>
          <w:b/>
          <w:bCs/>
          <w:sz w:val="28"/>
          <w:szCs w:val="28"/>
        </w:rPr>
      </w:pPr>
    </w:p>
    <w:p w:rsidR="002610F2" w:rsidRPr="009F3A4B" w:rsidRDefault="005F0CB0" w:rsidP="00A43D62">
      <w:pPr>
        <w:pStyle w:val="Akapitzlist"/>
        <w:numPr>
          <w:ilvl w:val="0"/>
          <w:numId w:val="23"/>
        </w:numPr>
        <w:tabs>
          <w:tab w:val="left" w:pos="420"/>
        </w:tabs>
        <w:spacing w:after="0"/>
        <w:jc w:val="both"/>
      </w:pPr>
      <w:r>
        <w:t>U</w:t>
      </w:r>
      <w:r w:rsidR="002610F2">
        <w:t>stawa</w:t>
      </w:r>
      <w:r w:rsidR="002610F2" w:rsidRPr="009F3A4B">
        <w:t xml:space="preserve"> z dnia 14 grudnia 2016 r. – Prawo oświatowe; </w:t>
      </w:r>
    </w:p>
    <w:p w:rsidR="002610F2" w:rsidRPr="009F3A4B" w:rsidRDefault="005F0CB0" w:rsidP="00A43D62">
      <w:pPr>
        <w:pStyle w:val="Akapitzlist"/>
        <w:numPr>
          <w:ilvl w:val="0"/>
          <w:numId w:val="23"/>
        </w:numPr>
        <w:tabs>
          <w:tab w:val="left" w:pos="420"/>
        </w:tabs>
        <w:spacing w:after="0"/>
        <w:jc w:val="both"/>
      </w:pPr>
      <w:r>
        <w:t>R</w:t>
      </w:r>
      <w:r w:rsidR="002610F2">
        <w:t>ozporządzenie</w:t>
      </w:r>
      <w:r w:rsidR="002610F2" w:rsidRPr="009F3A4B">
        <w:t xml:space="preserve"> Ministra Edukacji Narodowej z dnia 12 lutego 2019 r. w sprawie doradztwa zawodowego (Dz.</w:t>
      </w:r>
      <w:r w:rsidR="00C648B5">
        <w:t xml:space="preserve"> </w:t>
      </w:r>
      <w:r w:rsidR="002610F2" w:rsidRPr="009F3A4B">
        <w:t xml:space="preserve">U. </w:t>
      </w:r>
      <w:proofErr w:type="gramStart"/>
      <w:r w:rsidR="002610F2" w:rsidRPr="009F3A4B">
        <w:t>z</w:t>
      </w:r>
      <w:proofErr w:type="gramEnd"/>
      <w:r w:rsidR="002610F2" w:rsidRPr="009F3A4B">
        <w:t xml:space="preserve"> 2019 r. poz. 325, z </w:t>
      </w:r>
      <w:proofErr w:type="spellStart"/>
      <w:r w:rsidR="002610F2" w:rsidRPr="009F3A4B">
        <w:t>późn</w:t>
      </w:r>
      <w:proofErr w:type="spellEnd"/>
      <w:r w:rsidR="002610F2" w:rsidRPr="009F3A4B">
        <w:t xml:space="preserve">. </w:t>
      </w:r>
      <w:proofErr w:type="gramStart"/>
      <w:r w:rsidR="002610F2" w:rsidRPr="009F3A4B">
        <w:t>zm</w:t>
      </w:r>
      <w:proofErr w:type="gramEnd"/>
      <w:r w:rsidR="002610F2" w:rsidRPr="009F3A4B">
        <w:t xml:space="preserve">.); </w:t>
      </w:r>
    </w:p>
    <w:p w:rsidR="002610F2" w:rsidRPr="009F3A4B" w:rsidRDefault="005F0CB0" w:rsidP="00A43D62">
      <w:pPr>
        <w:pStyle w:val="Akapitzlist"/>
        <w:numPr>
          <w:ilvl w:val="0"/>
          <w:numId w:val="23"/>
        </w:numPr>
        <w:tabs>
          <w:tab w:val="left" w:pos="420"/>
        </w:tabs>
        <w:spacing w:after="0"/>
        <w:jc w:val="both"/>
      </w:pPr>
      <w:r>
        <w:t>R</w:t>
      </w:r>
      <w:r w:rsidR="002610F2">
        <w:t>ozporządzenie</w:t>
      </w:r>
      <w:r w:rsidR="002610F2" w:rsidRPr="009F3A4B">
        <w:t xml:space="preserve"> Ministra Edukacji z dnia 20 stycznia 2026 r. zmieniającego rozporządzenie w sprawie doradztwa zawodowego (Dz.</w:t>
      </w:r>
      <w:r w:rsidR="00C648B5">
        <w:t xml:space="preserve"> </w:t>
      </w:r>
      <w:r w:rsidR="002610F2" w:rsidRPr="009F3A4B">
        <w:t xml:space="preserve">U. </w:t>
      </w:r>
      <w:proofErr w:type="gramStart"/>
      <w:r w:rsidR="002610F2" w:rsidRPr="009F3A4B">
        <w:t>z</w:t>
      </w:r>
      <w:proofErr w:type="gramEnd"/>
      <w:r w:rsidR="002610F2" w:rsidRPr="009F3A4B">
        <w:t xml:space="preserve"> 2026 r. poz. 73); </w:t>
      </w:r>
    </w:p>
    <w:p w:rsidR="002610F2" w:rsidRPr="00CA59BF" w:rsidRDefault="005F0CB0" w:rsidP="00A43D62">
      <w:pPr>
        <w:pStyle w:val="Akapitzlist"/>
        <w:numPr>
          <w:ilvl w:val="0"/>
          <w:numId w:val="23"/>
        </w:numPr>
        <w:spacing w:after="0"/>
        <w:jc w:val="both"/>
        <w:rPr>
          <w:b/>
          <w:bCs/>
          <w:sz w:val="28"/>
          <w:szCs w:val="28"/>
        </w:rPr>
      </w:pPr>
      <w:r>
        <w:t>Statut szkoły, w szczególności zapis dotyczący</w:t>
      </w:r>
      <w:r w:rsidR="002610F2" w:rsidRPr="009F3A4B">
        <w:t xml:space="preserve"> organizacji wewnątrzszkolnego systemu doradztwa zawodowego</w:t>
      </w:r>
    </w:p>
    <w:p w:rsidR="002610F2" w:rsidRPr="00F74C66" w:rsidRDefault="002610F2" w:rsidP="00942937">
      <w:pPr>
        <w:spacing w:after="0"/>
        <w:jc w:val="both"/>
        <w:rPr>
          <w:b/>
          <w:bCs/>
          <w:sz w:val="28"/>
          <w:szCs w:val="28"/>
        </w:rPr>
      </w:pPr>
    </w:p>
    <w:p w:rsidR="00F74C66" w:rsidRPr="005F0CB0" w:rsidRDefault="005F0CB0" w:rsidP="00942937">
      <w:pPr>
        <w:suppressAutoHyphens/>
        <w:autoSpaceDN w:val="0"/>
        <w:spacing w:after="0"/>
        <w:jc w:val="both"/>
        <w:rPr>
          <w:b/>
          <w:bCs/>
          <w:szCs w:val="24"/>
        </w:rPr>
      </w:pPr>
      <w:r>
        <w:rPr>
          <w:b/>
          <w:bCs/>
          <w:szCs w:val="24"/>
        </w:rPr>
        <w:t>P</w:t>
      </w:r>
      <w:r w:rsidR="00F74C66" w:rsidRPr="005F0CB0">
        <w:rPr>
          <w:b/>
          <w:bCs/>
          <w:szCs w:val="24"/>
        </w:rPr>
        <w:t>odstawowe kierunki re</w:t>
      </w:r>
      <w:r w:rsidR="00F75B43" w:rsidRPr="005F0CB0">
        <w:rPr>
          <w:b/>
          <w:bCs/>
          <w:szCs w:val="24"/>
        </w:rPr>
        <w:t>alizacji Polityki Oświatowej P</w:t>
      </w:r>
      <w:r w:rsidR="008F6970" w:rsidRPr="005F0CB0">
        <w:rPr>
          <w:b/>
          <w:bCs/>
          <w:szCs w:val="24"/>
        </w:rPr>
        <w:t>aństwa</w:t>
      </w:r>
      <w:r>
        <w:rPr>
          <w:b/>
          <w:bCs/>
          <w:szCs w:val="24"/>
        </w:rPr>
        <w:t xml:space="preserve"> obowiązujące</w:t>
      </w:r>
      <w:r w:rsidR="008F6970" w:rsidRPr="005F0CB0">
        <w:rPr>
          <w:b/>
          <w:bCs/>
          <w:szCs w:val="24"/>
        </w:rPr>
        <w:t xml:space="preserve"> w roku szkolnym 2026/2027</w:t>
      </w:r>
    </w:p>
    <w:p w:rsidR="008F6970" w:rsidRPr="00F74C66" w:rsidRDefault="008F6970" w:rsidP="00135087">
      <w:pPr>
        <w:pStyle w:val="Akapitzlist"/>
        <w:suppressAutoHyphens/>
        <w:autoSpaceDN w:val="0"/>
        <w:spacing w:after="0"/>
        <w:jc w:val="both"/>
        <w:rPr>
          <w:b/>
          <w:bCs/>
          <w:szCs w:val="24"/>
        </w:rPr>
      </w:pP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proofErr w:type="spellStart"/>
      <w:r w:rsidRPr="005F0CB0">
        <w:rPr>
          <w:bCs/>
          <w:szCs w:val="24"/>
        </w:rPr>
        <w:t>Reforma26</w:t>
      </w:r>
      <w:proofErr w:type="spellEnd"/>
      <w:r w:rsidRPr="005F0CB0">
        <w:rPr>
          <w:bCs/>
          <w:szCs w:val="24"/>
        </w:rPr>
        <w:t xml:space="preserve"> „Kompas Jutra”: Wspieranie szkół w wejściu w zmiany systemowe </w:t>
      </w:r>
      <w:r w:rsidR="005F0CB0" w:rsidRPr="005F0CB0">
        <w:rPr>
          <w:bCs/>
          <w:szCs w:val="24"/>
        </w:rPr>
        <w:br/>
      </w:r>
      <w:r w:rsidRPr="005F0CB0">
        <w:rPr>
          <w:bCs/>
          <w:szCs w:val="24"/>
        </w:rPr>
        <w:t xml:space="preserve">i programowe (m.in. w wychowaniu przedszkolnym oraz klasach I </w:t>
      </w:r>
      <w:proofErr w:type="spellStart"/>
      <w:r w:rsidRPr="005F0CB0">
        <w:rPr>
          <w:bCs/>
          <w:szCs w:val="24"/>
        </w:rPr>
        <w:t>i</w:t>
      </w:r>
      <w:proofErr w:type="spellEnd"/>
      <w:r w:rsidRPr="005F0CB0">
        <w:rPr>
          <w:bCs/>
          <w:szCs w:val="24"/>
        </w:rPr>
        <w:t xml:space="preserve"> IV szkoły podstawowej). 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>Odporność społeczna: Budowanie postaw patriotycznych, obywatelskich oraz odpowiedzialności za bezpieczeństwo.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 xml:space="preserve">Edukacja prozdrowotna: Promowanie zdrowego stylu życia, ruchu, </w:t>
      </w:r>
      <w:proofErr w:type="spellStart"/>
      <w:r w:rsidRPr="005F0CB0">
        <w:rPr>
          <w:bCs/>
          <w:szCs w:val="24"/>
        </w:rPr>
        <w:t>zachowań</w:t>
      </w:r>
      <w:proofErr w:type="spellEnd"/>
      <w:r w:rsidRPr="005F0CB0">
        <w:rPr>
          <w:bCs/>
          <w:szCs w:val="24"/>
        </w:rPr>
        <w:t xml:space="preserve"> prozdrowotnych i pierwszej pomocy. 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 xml:space="preserve">Higiena cyfrowa i AI: Promowanie aktywności offline, bezpiecznego korzystania </w:t>
      </w:r>
      <w:r w:rsidR="00023E1B">
        <w:rPr>
          <w:bCs/>
          <w:szCs w:val="24"/>
        </w:rPr>
        <w:br/>
      </w:r>
      <w:r w:rsidRPr="005F0CB0">
        <w:rPr>
          <w:bCs/>
          <w:szCs w:val="24"/>
        </w:rPr>
        <w:t xml:space="preserve">z sieci, krytycznego myślenia oraz odpowiedzialnego używania sztucznej inteligencji </w:t>
      </w:r>
      <w:r w:rsidR="00023E1B">
        <w:rPr>
          <w:bCs/>
          <w:szCs w:val="24"/>
        </w:rPr>
        <w:br/>
      </w:r>
      <w:r w:rsidRPr="005F0CB0">
        <w:rPr>
          <w:bCs/>
          <w:szCs w:val="24"/>
        </w:rPr>
        <w:t xml:space="preserve">(z wykorzystaniem Zintegrowanej Platformy Edukacyjnej). 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 xml:space="preserve">Diagnoza potrzeb uczniów: Rozpoznawanie realnych potrzeb dzieci i młodzieży oraz ścisła współpraca z rodzicami. 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 xml:space="preserve">Profilaktyka i wsparcie psychiczne: Przeciwdziałanie przemocy rówieśniczej </w:t>
      </w:r>
      <w:r w:rsidR="00023E1B">
        <w:rPr>
          <w:bCs/>
          <w:szCs w:val="24"/>
        </w:rPr>
        <w:br/>
      </w:r>
      <w:r w:rsidRPr="005F0CB0">
        <w:rPr>
          <w:bCs/>
          <w:szCs w:val="24"/>
        </w:rPr>
        <w:t xml:space="preserve">i uzależnieniom behawioralnym oraz pomoc w kryzysach psychicznych. 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 xml:space="preserve">Kształcenie zawodowe: Wspieranie decyzji edukacyjno-zawodowych i promocja nowych ofert wypracowanych z branżami. </w:t>
      </w:r>
    </w:p>
    <w:p w:rsidR="008F6970" w:rsidRPr="005F0CB0" w:rsidRDefault="008F6970" w:rsidP="00A43D62">
      <w:pPr>
        <w:pStyle w:val="Akapitzlist"/>
        <w:numPr>
          <w:ilvl w:val="0"/>
          <w:numId w:val="22"/>
        </w:numPr>
        <w:spacing w:after="0"/>
        <w:jc w:val="both"/>
        <w:rPr>
          <w:bCs/>
          <w:szCs w:val="24"/>
        </w:rPr>
      </w:pPr>
      <w:r w:rsidRPr="005F0CB0">
        <w:rPr>
          <w:bCs/>
          <w:szCs w:val="24"/>
        </w:rPr>
        <w:t xml:space="preserve">Aktywne uczenie się: Promowanie pracy projektowej, kształcenia interdyscyplinarnego i oceniania kształtującego. </w:t>
      </w:r>
    </w:p>
    <w:p w:rsidR="0062312E" w:rsidRDefault="00766212" w:rsidP="00766212">
      <w:pPr>
        <w:pStyle w:val="Akapitzlist"/>
        <w:tabs>
          <w:tab w:val="left" w:pos="5743"/>
        </w:tabs>
        <w:spacing w:after="0"/>
        <w:ind w:left="780"/>
        <w:jc w:val="both"/>
        <w:rPr>
          <w:b/>
        </w:rPr>
      </w:pPr>
      <w:r>
        <w:rPr>
          <w:b/>
        </w:rPr>
        <w:tab/>
      </w:r>
    </w:p>
    <w:p w:rsidR="00766212" w:rsidRDefault="00766212" w:rsidP="00766212">
      <w:pPr>
        <w:pStyle w:val="Akapitzlist"/>
        <w:tabs>
          <w:tab w:val="left" w:pos="5743"/>
        </w:tabs>
        <w:spacing w:after="0"/>
        <w:ind w:left="780"/>
        <w:jc w:val="both"/>
        <w:rPr>
          <w:b/>
        </w:rPr>
      </w:pPr>
    </w:p>
    <w:p w:rsidR="00766212" w:rsidRDefault="00766212" w:rsidP="00766212">
      <w:pPr>
        <w:spacing w:after="0"/>
        <w:jc w:val="both"/>
        <w:rPr>
          <w:rFonts w:eastAsia="Calibri" w:cs="Times New Roman"/>
        </w:rPr>
      </w:pPr>
      <w:r>
        <w:rPr>
          <w:rFonts w:eastAsia="Calibri" w:cs="Times New Roman"/>
        </w:rPr>
        <w:t>Program Realizacji Doradztwa Z</w:t>
      </w:r>
      <w:r w:rsidRPr="008F6970">
        <w:rPr>
          <w:rFonts w:eastAsia="Calibri" w:cs="Times New Roman"/>
        </w:rPr>
        <w:t xml:space="preserve">awodowego stanowi uszczegółowienie działań wynikających </w:t>
      </w:r>
      <w:r w:rsidRPr="008F6970">
        <w:rPr>
          <w:rFonts w:eastAsia="Calibri" w:cs="Times New Roman"/>
        </w:rPr>
        <w:br/>
        <w:t>z Wewnątrzszkolnego Systemu Doradztwa Zawodowego.</w:t>
      </w:r>
    </w:p>
    <w:p w:rsidR="004317F1" w:rsidRDefault="004317F1" w:rsidP="00766212">
      <w:pPr>
        <w:spacing w:after="0"/>
        <w:jc w:val="both"/>
        <w:rPr>
          <w:rFonts w:eastAsia="Calibri" w:cs="Times New Roman"/>
        </w:rPr>
      </w:pPr>
    </w:p>
    <w:p w:rsidR="004317F1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Adresatami realizacji Programu Doradztwa Zawodowego są:</w:t>
      </w:r>
    </w:p>
    <w:p w:rsidR="004317F1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</w:p>
    <w:p w:rsidR="004317F1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Uczniowie, którzy:</w:t>
      </w:r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 xml:space="preserve">- </w:t>
      </w:r>
      <w:r w:rsidRPr="00BE0C24">
        <w:rPr>
          <w:rFonts w:eastAsia="Times New Roman" w:cs="Times New Roman"/>
          <w:szCs w:val="24"/>
          <w:lang w:eastAsia="pl-PL"/>
        </w:rPr>
        <w:t>poznają różne zawody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BE0C24">
        <w:rPr>
          <w:rFonts w:eastAsia="Times New Roman" w:cs="Times New Roman"/>
          <w:szCs w:val="24"/>
          <w:lang w:eastAsia="pl-PL"/>
        </w:rPr>
        <w:t>i</w:t>
      </w:r>
      <w:r>
        <w:rPr>
          <w:rFonts w:eastAsia="Times New Roman" w:cs="Times New Roman"/>
          <w:szCs w:val="24"/>
          <w:lang w:eastAsia="pl-PL"/>
        </w:rPr>
        <w:t xml:space="preserve"> możliwe śc</w:t>
      </w:r>
      <w:r w:rsidRPr="00BE0C24">
        <w:rPr>
          <w:rFonts w:eastAsia="Times New Roman" w:cs="Times New Roman"/>
          <w:szCs w:val="24"/>
          <w:lang w:eastAsia="pl-PL"/>
        </w:rPr>
        <w:t>ie</w:t>
      </w:r>
      <w:r>
        <w:rPr>
          <w:rFonts w:eastAsia="Times New Roman" w:cs="Times New Roman"/>
          <w:szCs w:val="24"/>
          <w:lang w:eastAsia="pl-PL"/>
        </w:rPr>
        <w:t>ż</w:t>
      </w:r>
      <w:r w:rsidRPr="00BE0C24">
        <w:rPr>
          <w:rFonts w:eastAsia="Times New Roman" w:cs="Times New Roman"/>
          <w:szCs w:val="24"/>
          <w:lang w:eastAsia="pl-PL"/>
        </w:rPr>
        <w:t xml:space="preserve">ki </w:t>
      </w:r>
      <w:proofErr w:type="gramStart"/>
      <w:r w:rsidRPr="00BE0C24">
        <w:rPr>
          <w:rFonts w:eastAsia="Times New Roman" w:cs="Times New Roman"/>
          <w:szCs w:val="24"/>
          <w:lang w:eastAsia="pl-PL"/>
        </w:rPr>
        <w:t>kształcenia</w:t>
      </w:r>
      <w:r>
        <w:rPr>
          <w:rFonts w:eastAsia="Times New Roman" w:cs="Times New Roman"/>
          <w:szCs w:val="24"/>
          <w:lang w:eastAsia="pl-PL"/>
        </w:rPr>
        <w:t>,</w:t>
      </w:r>
      <w:proofErr w:type="gramEnd"/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</w:t>
      </w:r>
      <w:proofErr w:type="gramStart"/>
      <w:r w:rsidRPr="00CA59BF">
        <w:rPr>
          <w:rFonts w:eastAsia="Times New Roman" w:cs="Times New Roman"/>
          <w:szCs w:val="24"/>
          <w:lang w:eastAsia="pl-PL"/>
        </w:rPr>
        <w:t>dokona</w:t>
      </w:r>
      <w:r>
        <w:rPr>
          <w:rFonts w:eastAsia="Times New Roman" w:cs="Times New Roman"/>
          <w:szCs w:val="24"/>
          <w:lang w:eastAsia="pl-PL"/>
        </w:rPr>
        <w:t>ją  wyboru</w:t>
      </w:r>
      <w:proofErr w:type="gramEnd"/>
      <w:r>
        <w:rPr>
          <w:rFonts w:eastAsia="Times New Roman" w:cs="Times New Roman"/>
          <w:szCs w:val="24"/>
          <w:lang w:eastAsia="pl-PL"/>
        </w:rPr>
        <w:t xml:space="preserve"> dalszej drogi</w:t>
      </w:r>
      <w:r w:rsidRPr="00CA59BF">
        <w:rPr>
          <w:rFonts w:eastAsia="Times New Roman" w:cs="Times New Roman"/>
          <w:szCs w:val="24"/>
          <w:lang w:eastAsia="pl-PL"/>
        </w:rPr>
        <w:t xml:space="preserve"> kształcenia,</w:t>
      </w:r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</w:t>
      </w:r>
      <w:proofErr w:type="gramStart"/>
      <w:r w:rsidRPr="00CA59BF">
        <w:rPr>
          <w:rFonts w:eastAsia="Times New Roman" w:cs="Times New Roman"/>
          <w:szCs w:val="24"/>
          <w:lang w:eastAsia="pl-PL"/>
        </w:rPr>
        <w:t xml:space="preserve">zaplanują  </w:t>
      </w:r>
      <w:r>
        <w:rPr>
          <w:rFonts w:eastAsia="Times New Roman" w:cs="Times New Roman"/>
          <w:szCs w:val="24"/>
          <w:lang w:eastAsia="pl-PL"/>
        </w:rPr>
        <w:t>swoją</w:t>
      </w:r>
      <w:proofErr w:type="gramEnd"/>
      <w:r>
        <w:rPr>
          <w:rFonts w:eastAsia="Times New Roman" w:cs="Times New Roman"/>
          <w:szCs w:val="24"/>
          <w:lang w:eastAsia="pl-PL"/>
        </w:rPr>
        <w:t xml:space="preserve">   ścieżkę   zawodową,</w:t>
      </w:r>
    </w:p>
    <w:p w:rsidR="004317F1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rozpoznają swoje predyspozycje, </w:t>
      </w:r>
      <w:proofErr w:type="gramStart"/>
      <w:r>
        <w:rPr>
          <w:rFonts w:eastAsia="Times New Roman" w:cs="Times New Roman"/>
          <w:szCs w:val="24"/>
          <w:lang w:eastAsia="pl-PL"/>
        </w:rPr>
        <w:t>ograniczenia  i</w:t>
      </w:r>
      <w:proofErr w:type="gramEnd"/>
      <w:r>
        <w:rPr>
          <w:rFonts w:eastAsia="Times New Roman" w:cs="Times New Roman"/>
          <w:szCs w:val="24"/>
          <w:lang w:eastAsia="pl-PL"/>
        </w:rPr>
        <w:t xml:space="preserve"> zainteresowania,</w:t>
      </w:r>
    </w:p>
    <w:p w:rsidR="004317F1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- zapoznają się z rynkiem pracy, potrzebami i oczekiwaniami pracodawców,</w:t>
      </w:r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zaznajomią się z ofertami szkół </w:t>
      </w:r>
      <w:proofErr w:type="gramStart"/>
      <w:r>
        <w:rPr>
          <w:rFonts w:eastAsia="Times New Roman" w:cs="Times New Roman"/>
          <w:szCs w:val="24"/>
          <w:lang w:eastAsia="pl-PL"/>
        </w:rPr>
        <w:t>ponadpodstawowych  i</w:t>
      </w:r>
      <w:proofErr w:type="gramEnd"/>
      <w:r>
        <w:rPr>
          <w:rFonts w:eastAsia="Times New Roman" w:cs="Times New Roman"/>
          <w:szCs w:val="24"/>
          <w:lang w:eastAsia="pl-PL"/>
        </w:rPr>
        <w:t xml:space="preserve"> terminarzem rekrutacji.</w:t>
      </w:r>
    </w:p>
    <w:p w:rsidR="004317F1" w:rsidRDefault="004317F1" w:rsidP="004317F1">
      <w:pPr>
        <w:pStyle w:val="Akapitzlist"/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</w:p>
    <w:p w:rsidR="004317F1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lastRenderedPageBreak/>
        <w:t>Rodzice, którzy:</w:t>
      </w:r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proofErr w:type="gramStart"/>
      <w:r>
        <w:rPr>
          <w:rFonts w:eastAsia="Times New Roman" w:cs="Times New Roman"/>
          <w:szCs w:val="24"/>
          <w:lang w:eastAsia="pl-PL"/>
        </w:rPr>
        <w:t>-  będą</w:t>
      </w:r>
      <w:proofErr w:type="gramEnd"/>
      <w:r>
        <w:rPr>
          <w:rFonts w:eastAsia="Times New Roman" w:cs="Times New Roman"/>
          <w:szCs w:val="24"/>
          <w:lang w:eastAsia="pl-PL"/>
        </w:rPr>
        <w:t xml:space="preserve"> wspierać</w:t>
      </w:r>
      <w:r w:rsidRPr="00CA59BF">
        <w:rPr>
          <w:rFonts w:eastAsia="Times New Roman" w:cs="Times New Roman"/>
          <w:szCs w:val="24"/>
          <w:lang w:eastAsia="pl-PL"/>
        </w:rPr>
        <w:t xml:space="preserve"> swoje dzieci w podjęciu właściwej decyzji związanej z wyborem ścieżki dalszego kształcenia i przyszłego zawodu,</w:t>
      </w:r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</w:t>
      </w:r>
      <w:r w:rsidRPr="00CA59BF">
        <w:rPr>
          <w:rFonts w:eastAsia="Times New Roman" w:cs="Times New Roman"/>
          <w:szCs w:val="24"/>
          <w:lang w:eastAsia="pl-PL"/>
        </w:rPr>
        <w:t>poznają czynniki ważne przy wyborze szkoły i zawodu,</w:t>
      </w:r>
    </w:p>
    <w:p w:rsidR="004317F1" w:rsidRPr="00CA59BF" w:rsidRDefault="004317F1" w:rsidP="004317F1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</w:t>
      </w:r>
      <w:r w:rsidRPr="00CA59BF">
        <w:rPr>
          <w:rFonts w:eastAsia="Times New Roman" w:cs="Times New Roman"/>
          <w:szCs w:val="24"/>
          <w:lang w:eastAsia="pl-PL"/>
        </w:rPr>
        <w:t>zdobędą wiedzę o ofercie szkół średnich oraz zasadach i terminach rekrutacji (</w:t>
      </w:r>
      <w:proofErr w:type="gramStart"/>
      <w:r w:rsidRPr="00CA59BF">
        <w:rPr>
          <w:rFonts w:eastAsia="Times New Roman" w:cs="Times New Roman"/>
          <w:szCs w:val="24"/>
          <w:lang w:eastAsia="pl-PL"/>
        </w:rPr>
        <w:t>dotyczy  rodziców</w:t>
      </w:r>
      <w:proofErr w:type="gramEnd"/>
      <w:r w:rsidRPr="00CA59BF">
        <w:rPr>
          <w:rFonts w:eastAsia="Times New Roman" w:cs="Times New Roman"/>
          <w:szCs w:val="24"/>
          <w:lang w:eastAsia="pl-PL"/>
        </w:rPr>
        <w:t xml:space="preserve"> uczniów klas ósmych);</w:t>
      </w:r>
    </w:p>
    <w:p w:rsidR="00766212" w:rsidRPr="00A325E8" w:rsidRDefault="004317F1" w:rsidP="00A325E8">
      <w:pPr>
        <w:shd w:val="clear" w:color="auto" w:fill="FFFFFF"/>
        <w:spacing w:after="0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- </w:t>
      </w:r>
      <w:r w:rsidRPr="00CA59BF">
        <w:rPr>
          <w:rFonts w:eastAsia="Times New Roman" w:cs="Times New Roman"/>
          <w:szCs w:val="24"/>
          <w:lang w:eastAsia="pl-PL"/>
        </w:rPr>
        <w:t>zaangażują się w pomoc dla swoich dzieci w sytuacjach trudnych.</w:t>
      </w:r>
    </w:p>
    <w:p w:rsidR="00766212" w:rsidRDefault="00766212" w:rsidP="00766212">
      <w:pPr>
        <w:pStyle w:val="Akapitzlist"/>
        <w:tabs>
          <w:tab w:val="left" w:pos="5743"/>
        </w:tabs>
        <w:spacing w:after="0"/>
        <w:ind w:left="780"/>
        <w:jc w:val="both"/>
        <w:rPr>
          <w:b/>
        </w:rPr>
      </w:pPr>
    </w:p>
    <w:p w:rsidR="0062312E" w:rsidRDefault="0062312E" w:rsidP="00135087">
      <w:pPr>
        <w:spacing w:after="0"/>
        <w:jc w:val="both"/>
        <w:rPr>
          <w:color w:val="FF0000"/>
        </w:rPr>
      </w:pPr>
    </w:p>
    <w:p w:rsidR="0062312E" w:rsidRPr="00BE1A3A" w:rsidRDefault="00BE1A3A" w:rsidP="00A43D62">
      <w:pPr>
        <w:pStyle w:val="Akapitzlist"/>
        <w:numPr>
          <w:ilvl w:val="0"/>
          <w:numId w:val="20"/>
        </w:numPr>
        <w:spacing w:after="0"/>
        <w:jc w:val="both"/>
        <w:rPr>
          <w:b/>
          <w:color w:val="FF0000"/>
        </w:rPr>
      </w:pPr>
      <w:r>
        <w:rPr>
          <w:b/>
          <w:bCs/>
        </w:rPr>
        <w:t xml:space="preserve">CELE REALIZACJI </w:t>
      </w:r>
      <w:r w:rsidR="00F74C66">
        <w:rPr>
          <w:b/>
          <w:bCs/>
        </w:rPr>
        <w:t>PROGRAMU DORADZTWA ZAWODOWEGO</w:t>
      </w:r>
    </w:p>
    <w:p w:rsidR="00BE1A3A" w:rsidRPr="00F62597" w:rsidRDefault="00BE1A3A" w:rsidP="00135087">
      <w:pPr>
        <w:pStyle w:val="Akapitzlist"/>
        <w:spacing w:after="0"/>
        <w:ind w:left="1146"/>
        <w:jc w:val="both"/>
        <w:rPr>
          <w:b/>
          <w:color w:val="FF0000"/>
        </w:rPr>
      </w:pPr>
    </w:p>
    <w:p w:rsidR="00BE1A3A" w:rsidRDefault="00BE1A3A" w:rsidP="00135087">
      <w:pPr>
        <w:spacing w:after="0"/>
        <w:jc w:val="both"/>
        <w:rPr>
          <w:b/>
        </w:rPr>
      </w:pPr>
      <w:r w:rsidRPr="00BE1A3A">
        <w:rPr>
          <w:b/>
        </w:rPr>
        <w:t>Cel główny</w:t>
      </w:r>
      <w:r w:rsidR="00766212">
        <w:rPr>
          <w:b/>
        </w:rPr>
        <w:t>;</w:t>
      </w:r>
    </w:p>
    <w:p w:rsidR="00C648B5" w:rsidRDefault="00C648B5" w:rsidP="00135087">
      <w:pPr>
        <w:spacing w:after="0"/>
        <w:jc w:val="both"/>
        <w:rPr>
          <w:b/>
        </w:rPr>
      </w:pPr>
    </w:p>
    <w:p w:rsidR="00766212" w:rsidRPr="00766212" w:rsidRDefault="00766212" w:rsidP="00135087">
      <w:pPr>
        <w:spacing w:after="0"/>
        <w:jc w:val="both"/>
      </w:pPr>
      <w:r w:rsidRPr="00766212">
        <w:t xml:space="preserve">Zaspokojenie potrzeb uczniów i rodziców w zakresie </w:t>
      </w:r>
      <w:r>
        <w:t xml:space="preserve">orientacji zawodowej i doradztwa zawodowego, poprzez poznanie aktualnego i prognozowanego rynku pracy </w:t>
      </w:r>
      <w:r>
        <w:br/>
      </w:r>
      <w:proofErr w:type="gramStart"/>
      <w:r>
        <w:t>i  zapotrzebowanie</w:t>
      </w:r>
      <w:proofErr w:type="gramEnd"/>
      <w:r>
        <w:t xml:space="preserve"> na zawody oraz zaplanowania przez uczniów swojej dalszej ścieżki edukacyjno- zawodowej.</w:t>
      </w:r>
    </w:p>
    <w:p w:rsidR="00C648B5" w:rsidRPr="00BE1A3A" w:rsidRDefault="00C648B5" w:rsidP="00135087">
      <w:pPr>
        <w:spacing w:after="0"/>
        <w:jc w:val="both"/>
      </w:pPr>
    </w:p>
    <w:p w:rsidR="00BE1A3A" w:rsidRDefault="00BE1A3A" w:rsidP="00135087">
      <w:pPr>
        <w:spacing w:after="0"/>
        <w:jc w:val="both"/>
        <w:rPr>
          <w:b/>
        </w:rPr>
      </w:pPr>
      <w:r w:rsidRPr="00BE1A3A">
        <w:rPr>
          <w:b/>
        </w:rPr>
        <w:t>Cele szczegółowe</w:t>
      </w:r>
      <w:r w:rsidR="00766212">
        <w:rPr>
          <w:b/>
        </w:rPr>
        <w:t>:</w:t>
      </w:r>
    </w:p>
    <w:p w:rsidR="00766212" w:rsidRDefault="00766212" w:rsidP="00135087">
      <w:pPr>
        <w:spacing w:after="0"/>
        <w:jc w:val="both"/>
        <w:rPr>
          <w:b/>
        </w:rPr>
      </w:pPr>
    </w:p>
    <w:p w:rsidR="00C648B5" w:rsidRDefault="00766212" w:rsidP="00135087">
      <w:pPr>
        <w:spacing w:after="0"/>
        <w:jc w:val="both"/>
      </w:pPr>
      <w:r w:rsidRPr="00BE1A3A">
        <w:t xml:space="preserve">Wspieranie uczniów w </w:t>
      </w:r>
      <w:r>
        <w:t>roz</w:t>
      </w:r>
      <w:r w:rsidRPr="00BE1A3A">
        <w:t>poznawaniu</w:t>
      </w:r>
      <w:r w:rsidR="004317F1">
        <w:t xml:space="preserve"> własnych zasobów i ograniczeń oraz</w:t>
      </w:r>
      <w:r>
        <w:t xml:space="preserve"> poznawaniu potrzeb pracodawców i rynku pracy;</w:t>
      </w:r>
    </w:p>
    <w:p w:rsidR="004317F1" w:rsidRPr="00C648B5" w:rsidRDefault="004317F1" w:rsidP="00135087">
      <w:pPr>
        <w:spacing w:after="0"/>
        <w:jc w:val="both"/>
        <w:rPr>
          <w:b/>
        </w:rPr>
      </w:pPr>
      <w:r>
        <w:t xml:space="preserve">Wspieranie </w:t>
      </w:r>
      <w:proofErr w:type="gramStart"/>
      <w:r>
        <w:t>rodziców  w</w:t>
      </w:r>
      <w:proofErr w:type="gramEnd"/>
      <w:r>
        <w:t xml:space="preserve"> dokonywaniu właściwych wyborów edukacyjno- zawodowych przez ich dzieci;</w:t>
      </w:r>
    </w:p>
    <w:p w:rsidR="00BE1A3A" w:rsidRPr="00BE1A3A" w:rsidRDefault="001971E5" w:rsidP="00C648B5">
      <w:pPr>
        <w:tabs>
          <w:tab w:val="left" w:pos="420"/>
        </w:tabs>
        <w:spacing w:after="0"/>
        <w:jc w:val="both"/>
      </w:pPr>
      <w:r>
        <w:t>Kształtowanie u uczniów umiejętności rozpoznawania</w:t>
      </w:r>
      <w:r w:rsidR="00C648B5">
        <w:t xml:space="preserve"> własnych zainteresowań, uzdolnień, kompetencji i predyspozycji</w:t>
      </w:r>
      <w:r w:rsidR="00BE1A3A" w:rsidRPr="00BE1A3A">
        <w:t xml:space="preserve">; </w:t>
      </w:r>
    </w:p>
    <w:p w:rsidR="00BE1A3A" w:rsidRDefault="001971E5" w:rsidP="00C648B5">
      <w:pPr>
        <w:tabs>
          <w:tab w:val="left" w:pos="420"/>
        </w:tabs>
        <w:spacing w:after="0"/>
        <w:jc w:val="both"/>
      </w:pPr>
      <w:r>
        <w:t>Uczenie</w:t>
      </w:r>
      <w:r w:rsidR="00C648B5">
        <w:t xml:space="preserve"> uczniów</w:t>
      </w:r>
      <w:r>
        <w:t xml:space="preserve"> określania</w:t>
      </w:r>
      <w:r w:rsidR="00C648B5">
        <w:t xml:space="preserve"> swoich mocnych stron</w:t>
      </w:r>
      <w:r w:rsidR="00BE1A3A" w:rsidRPr="00BE1A3A">
        <w:t xml:space="preserve"> i</w:t>
      </w:r>
      <w:r>
        <w:t xml:space="preserve"> rozpoznawania</w:t>
      </w:r>
      <w:r w:rsidR="00C648B5">
        <w:t xml:space="preserve"> obszarów wymagających dalszego</w:t>
      </w:r>
      <w:r>
        <w:t xml:space="preserve"> ich</w:t>
      </w:r>
      <w:r w:rsidR="00C648B5">
        <w:t xml:space="preserve"> rozwijania;</w:t>
      </w:r>
    </w:p>
    <w:p w:rsidR="00766212" w:rsidRPr="00BE1A3A" w:rsidRDefault="004317F1" w:rsidP="00766212">
      <w:pPr>
        <w:spacing w:after="0"/>
        <w:jc w:val="both"/>
      </w:pPr>
      <w:r>
        <w:t>K</w:t>
      </w:r>
      <w:r w:rsidR="00766212">
        <w:t>ształtowanie</w:t>
      </w:r>
      <w:r>
        <w:t xml:space="preserve"> u uczniów</w:t>
      </w:r>
      <w:r w:rsidR="00766212">
        <w:t xml:space="preserve"> umiejętności </w:t>
      </w:r>
      <w:proofErr w:type="gramStart"/>
      <w:r w:rsidR="00766212">
        <w:t>planowania</w:t>
      </w:r>
      <w:r>
        <w:t xml:space="preserve">  i</w:t>
      </w:r>
      <w:proofErr w:type="gramEnd"/>
      <w:r>
        <w:t xml:space="preserve"> podejmowania</w:t>
      </w:r>
      <w:r w:rsidR="00766212">
        <w:t xml:space="preserve"> dalszych</w:t>
      </w:r>
      <w:r>
        <w:t xml:space="preserve"> decyzji edukacyjno-zawodowych;</w:t>
      </w:r>
    </w:p>
    <w:p w:rsidR="00BE1A3A" w:rsidRPr="00BE1A3A" w:rsidRDefault="001971E5" w:rsidP="00C648B5">
      <w:pPr>
        <w:tabs>
          <w:tab w:val="left" w:pos="420"/>
        </w:tabs>
        <w:spacing w:after="0"/>
        <w:jc w:val="both"/>
      </w:pPr>
      <w:r>
        <w:t>Zapoznawanie</w:t>
      </w:r>
      <w:r w:rsidR="00C648B5">
        <w:t xml:space="preserve"> uczniów</w:t>
      </w:r>
      <w:r w:rsidR="004317F1">
        <w:t xml:space="preserve"> i rodziców</w:t>
      </w:r>
      <w:r>
        <w:t xml:space="preserve"> ze</w:t>
      </w:r>
      <w:r w:rsidR="00BE1A3A" w:rsidRPr="00BE1A3A">
        <w:t xml:space="preserve"> świat</w:t>
      </w:r>
      <w:r>
        <w:t>em</w:t>
      </w:r>
      <w:r w:rsidR="00BE1A3A" w:rsidRPr="00BE1A3A">
        <w:t xml:space="preserve"> zawodów</w:t>
      </w:r>
      <w:r>
        <w:t xml:space="preserve"> szczególnie potrzebnych na rynku pracy</w:t>
      </w:r>
      <w:r w:rsidR="00BE1A3A" w:rsidRPr="00BE1A3A">
        <w:t xml:space="preserve">; </w:t>
      </w:r>
    </w:p>
    <w:p w:rsidR="00BE1A3A" w:rsidRPr="00BE1A3A" w:rsidRDefault="001971E5" w:rsidP="001971E5">
      <w:pPr>
        <w:tabs>
          <w:tab w:val="left" w:pos="420"/>
        </w:tabs>
        <w:spacing w:after="0"/>
      </w:pPr>
      <w:r>
        <w:t>Kształtowanie u uczniów umiejętności analizowania</w:t>
      </w:r>
      <w:r w:rsidR="00BE1A3A" w:rsidRPr="00BE1A3A">
        <w:t xml:space="preserve"> </w:t>
      </w:r>
      <w:r w:rsidR="00C648B5">
        <w:t>informacji dotyczących</w:t>
      </w:r>
      <w:r w:rsidR="00BE1A3A" w:rsidRPr="00BE1A3A">
        <w:t xml:space="preserve"> zawodów, kwalifikacji i stanowisk pracy; </w:t>
      </w:r>
    </w:p>
    <w:p w:rsidR="00BE1A3A" w:rsidRPr="00BE1A3A" w:rsidRDefault="001971E5" w:rsidP="001971E5">
      <w:pPr>
        <w:tabs>
          <w:tab w:val="left" w:pos="420"/>
        </w:tabs>
        <w:spacing w:after="0"/>
        <w:jc w:val="both"/>
      </w:pPr>
      <w:r>
        <w:t xml:space="preserve">Wskazywanie uczniom ścieżek </w:t>
      </w:r>
      <w:proofErr w:type="gramStart"/>
      <w:r>
        <w:t xml:space="preserve">i </w:t>
      </w:r>
      <w:r w:rsidR="00BE1A3A" w:rsidRPr="00BE1A3A">
        <w:t xml:space="preserve"> możliwości</w:t>
      </w:r>
      <w:proofErr w:type="gramEnd"/>
      <w:r w:rsidR="00BE1A3A" w:rsidRPr="00BE1A3A">
        <w:t xml:space="preserve"> dalszego kształcenia; </w:t>
      </w:r>
    </w:p>
    <w:p w:rsidR="00BE1A3A" w:rsidRPr="00BE1A3A" w:rsidRDefault="001971E5" w:rsidP="001971E5">
      <w:pPr>
        <w:tabs>
          <w:tab w:val="left" w:pos="420"/>
        </w:tabs>
        <w:spacing w:after="0"/>
        <w:jc w:val="both"/>
      </w:pPr>
      <w:r>
        <w:t>Kształtowanie u uczniów umiejętności korzystania</w:t>
      </w:r>
      <w:r w:rsidR="00BE1A3A" w:rsidRPr="00BE1A3A">
        <w:t xml:space="preserve"> z wiarygodnych źródeł informacji edukacyjnych i zawodowych; </w:t>
      </w:r>
    </w:p>
    <w:p w:rsidR="00BE1A3A" w:rsidRPr="00BE1A3A" w:rsidRDefault="001971E5" w:rsidP="001971E5">
      <w:pPr>
        <w:tabs>
          <w:tab w:val="left" w:pos="420"/>
        </w:tabs>
        <w:spacing w:after="0"/>
        <w:jc w:val="both"/>
      </w:pPr>
      <w:r>
        <w:t>Zapoz</w:t>
      </w:r>
      <w:r w:rsidR="004317F1">
        <w:t>nawane</w:t>
      </w:r>
      <w:r>
        <w:t xml:space="preserve"> uczniów</w:t>
      </w:r>
      <w:r w:rsidR="004317F1">
        <w:t xml:space="preserve"> i rodziców</w:t>
      </w:r>
      <w:r>
        <w:t xml:space="preserve"> </w:t>
      </w:r>
      <w:proofErr w:type="gramStart"/>
      <w:r>
        <w:t xml:space="preserve">z </w:t>
      </w:r>
      <w:r w:rsidR="00BE1A3A" w:rsidRPr="00BE1A3A">
        <w:t xml:space="preserve"> lokalny</w:t>
      </w:r>
      <w:r>
        <w:t>m</w:t>
      </w:r>
      <w:proofErr w:type="gramEnd"/>
      <w:r w:rsidR="00BE1A3A" w:rsidRPr="00BE1A3A">
        <w:t>, regionalny</w:t>
      </w:r>
      <w:r>
        <w:t>m</w:t>
      </w:r>
      <w:r w:rsidR="00BE1A3A" w:rsidRPr="00BE1A3A">
        <w:t xml:space="preserve"> i krajowy</w:t>
      </w:r>
      <w:r>
        <w:t>m ryn</w:t>
      </w:r>
      <w:r w:rsidR="00BE1A3A" w:rsidRPr="00BE1A3A">
        <w:t>k</w:t>
      </w:r>
      <w:r>
        <w:t>iem</w:t>
      </w:r>
      <w:r w:rsidR="00BE1A3A" w:rsidRPr="00BE1A3A">
        <w:t xml:space="preserve"> pracy; </w:t>
      </w:r>
    </w:p>
    <w:p w:rsidR="00BE1A3A" w:rsidRPr="00BE1A3A" w:rsidRDefault="001971E5" w:rsidP="001971E5">
      <w:pPr>
        <w:tabs>
          <w:tab w:val="left" w:pos="420"/>
        </w:tabs>
        <w:spacing w:after="0"/>
        <w:jc w:val="both"/>
      </w:pPr>
      <w:r>
        <w:t>Przygotowanie uczniów do analizowania zmian zachodzących</w:t>
      </w:r>
      <w:r w:rsidR="00BE1A3A" w:rsidRPr="00BE1A3A">
        <w:t xml:space="preserve"> w świecie pracy, w tym wpływ</w:t>
      </w:r>
      <w:r>
        <w:t>u</w:t>
      </w:r>
      <w:r w:rsidR="00BE1A3A" w:rsidRPr="00BE1A3A">
        <w:t xml:space="preserve"> nowych technologii i AI; </w:t>
      </w:r>
    </w:p>
    <w:p w:rsidR="004317F1" w:rsidRDefault="001971E5" w:rsidP="001971E5">
      <w:pPr>
        <w:tabs>
          <w:tab w:val="left" w:pos="420"/>
        </w:tabs>
        <w:spacing w:after="0"/>
        <w:jc w:val="both"/>
      </w:pPr>
      <w:r>
        <w:t xml:space="preserve">Przekazanie uczniom </w:t>
      </w:r>
      <w:r w:rsidR="00766212">
        <w:t xml:space="preserve">wiedzy jak </w:t>
      </w:r>
      <w:r w:rsidR="00BE1A3A" w:rsidRPr="00BE1A3A">
        <w:t>rozwija</w:t>
      </w:r>
      <w:r w:rsidR="00766212">
        <w:t>ć</w:t>
      </w:r>
      <w:r w:rsidR="00BE1A3A" w:rsidRPr="00BE1A3A">
        <w:t xml:space="preserve"> kompetencje potrzebne d</w:t>
      </w:r>
      <w:r w:rsidR="004317F1">
        <w:t>o funkcjonowania na rynku pracy;</w:t>
      </w:r>
    </w:p>
    <w:p w:rsidR="00BE1A3A" w:rsidRDefault="004317F1" w:rsidP="001971E5">
      <w:pPr>
        <w:tabs>
          <w:tab w:val="left" w:pos="420"/>
        </w:tabs>
        <w:spacing w:after="0"/>
        <w:jc w:val="both"/>
      </w:pPr>
      <w:r>
        <w:t xml:space="preserve">Przekazywanie rodzicom i uczniom informacji związanych z </w:t>
      </w:r>
      <w:r w:rsidR="00A325E8">
        <w:t>szeroko rozumianym obszarem doradztwa zawodowego.</w:t>
      </w:r>
    </w:p>
    <w:p w:rsidR="00766212" w:rsidRDefault="00766212" w:rsidP="001971E5">
      <w:pPr>
        <w:tabs>
          <w:tab w:val="left" w:pos="420"/>
        </w:tabs>
        <w:spacing w:after="0"/>
        <w:jc w:val="both"/>
      </w:pPr>
    </w:p>
    <w:p w:rsidR="00766212" w:rsidRDefault="00766212" w:rsidP="001971E5">
      <w:pPr>
        <w:tabs>
          <w:tab w:val="left" w:pos="420"/>
        </w:tabs>
        <w:spacing w:after="0"/>
        <w:jc w:val="both"/>
      </w:pPr>
    </w:p>
    <w:p w:rsidR="0062312E" w:rsidRPr="00821CED" w:rsidRDefault="0062312E" w:rsidP="00A43D62">
      <w:pPr>
        <w:pStyle w:val="Akapitzlist"/>
        <w:numPr>
          <w:ilvl w:val="0"/>
          <w:numId w:val="20"/>
        </w:numPr>
        <w:spacing w:after="0"/>
        <w:jc w:val="both"/>
        <w:rPr>
          <w:b/>
          <w:color w:val="FF0000"/>
        </w:rPr>
      </w:pPr>
      <w:r>
        <w:rPr>
          <w:b/>
          <w:bCs/>
        </w:rPr>
        <w:t xml:space="preserve">ZADANIA OSÓB ODPOWIEDZIALNYCH I WŁĄCZONYCH </w:t>
      </w:r>
      <w:r>
        <w:rPr>
          <w:b/>
          <w:bCs/>
        </w:rPr>
        <w:br/>
        <w:t xml:space="preserve">W REALIZACJĘ </w:t>
      </w:r>
      <w:r w:rsidR="00F74C66">
        <w:rPr>
          <w:b/>
          <w:bCs/>
        </w:rPr>
        <w:t>DORADZTWA ZAWODOWEGO W SZKOLE</w:t>
      </w:r>
    </w:p>
    <w:p w:rsidR="0062312E" w:rsidRDefault="0062312E" w:rsidP="00135087">
      <w:pPr>
        <w:pStyle w:val="Akapitzlist"/>
        <w:shd w:val="clear" w:color="auto" w:fill="FFFFFF"/>
        <w:spacing w:after="0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62312E" w:rsidRDefault="0062312E" w:rsidP="00EA6BAB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lastRenderedPageBreak/>
        <w:t>Dyrektor:</w:t>
      </w:r>
    </w:p>
    <w:p w:rsidR="0062312E" w:rsidRDefault="0062312E" w:rsidP="00A43D62">
      <w:pPr>
        <w:widowControl w:val="0"/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odpowiada</w:t>
      </w:r>
      <w:proofErr w:type="gramEnd"/>
      <w:r>
        <w:rPr>
          <w:rFonts w:eastAsia="Arial Unicode MS" w:cs="Times New Roman"/>
          <w:kern w:val="3"/>
          <w:szCs w:val="24"/>
        </w:rPr>
        <w:t xml:space="preserve"> za organizację działań związanych z doradztwem zawodowym (wyznacza osoby odpowiedzialne za opracowanie programu realizacji W S D Z na dany rok);</w:t>
      </w:r>
    </w:p>
    <w:p w:rsidR="0062312E" w:rsidRDefault="0062312E" w:rsidP="00A43D62">
      <w:pPr>
        <w:widowControl w:val="0"/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współpracuje</w:t>
      </w:r>
      <w:proofErr w:type="gramEnd"/>
      <w:r>
        <w:rPr>
          <w:rFonts w:eastAsia="Arial Unicode MS" w:cs="Times New Roman"/>
          <w:kern w:val="3"/>
          <w:szCs w:val="24"/>
        </w:rPr>
        <w:t xml:space="preserve"> z doradcą zawodowym w celu realizacji programu realizacji W S D Z;</w:t>
      </w:r>
    </w:p>
    <w:p w:rsidR="0062312E" w:rsidRDefault="0062312E" w:rsidP="00A43D62">
      <w:pPr>
        <w:widowControl w:val="0"/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wspiera</w:t>
      </w:r>
      <w:proofErr w:type="gramEnd"/>
      <w:r>
        <w:rPr>
          <w:rFonts w:eastAsia="Arial Unicode MS" w:cs="Times New Roman"/>
          <w:kern w:val="3"/>
          <w:szCs w:val="24"/>
        </w:rPr>
        <w:t xml:space="preserve"> kontakty pomiędzy uczestnikami procesu orientacji zawodowej oraz doradztwa zawodowego w szkole a instytucjami zewnętrznymi;</w:t>
      </w:r>
    </w:p>
    <w:p w:rsidR="0062312E" w:rsidRDefault="0062312E" w:rsidP="00A43D62">
      <w:pPr>
        <w:widowControl w:val="0"/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kern w:val="3"/>
          <w:szCs w:val="24"/>
        </w:rPr>
        <w:t xml:space="preserve">zapewnia warunki do realizowania w szkole zajęć orientacji zawodowej i </w:t>
      </w:r>
      <w:proofErr w:type="gramStart"/>
      <w:r>
        <w:rPr>
          <w:rFonts w:eastAsia="Arial Unicode MS" w:cs="Times New Roman"/>
          <w:kern w:val="3"/>
          <w:szCs w:val="24"/>
        </w:rPr>
        <w:t>doradztwa   zawodowego</w:t>
      </w:r>
      <w:proofErr w:type="gramEnd"/>
      <w:r>
        <w:rPr>
          <w:rFonts w:eastAsia="Arial Unicode MS" w:cs="Times New Roman"/>
          <w:kern w:val="3"/>
          <w:szCs w:val="24"/>
        </w:rPr>
        <w:t xml:space="preserve">; </w:t>
      </w:r>
    </w:p>
    <w:p w:rsidR="0062312E" w:rsidRDefault="0062312E" w:rsidP="00A43D62">
      <w:pPr>
        <w:widowControl w:val="0"/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kern w:val="3"/>
          <w:szCs w:val="24"/>
        </w:rPr>
        <w:t xml:space="preserve">organizuje w szkole wspomaganie realizacji działań z zakresu orientacji zawodowej </w:t>
      </w:r>
      <w:r>
        <w:rPr>
          <w:rFonts w:eastAsia="Arial Unicode MS" w:cs="Times New Roman"/>
          <w:kern w:val="3"/>
          <w:szCs w:val="24"/>
        </w:rPr>
        <w:br/>
        <w:t xml:space="preserve">i doradztwa zawodowego poprzez planowanie i przeprowadzanie działań mających na celu </w:t>
      </w:r>
      <w:proofErr w:type="gramStart"/>
      <w:r>
        <w:rPr>
          <w:rFonts w:eastAsia="Arial Unicode MS" w:cs="Times New Roman"/>
          <w:kern w:val="3"/>
          <w:szCs w:val="24"/>
        </w:rPr>
        <w:t>poprawę jakości</w:t>
      </w:r>
      <w:proofErr w:type="gramEnd"/>
      <w:r>
        <w:rPr>
          <w:rFonts w:eastAsia="Arial Unicode MS" w:cs="Times New Roman"/>
          <w:kern w:val="3"/>
          <w:szCs w:val="24"/>
        </w:rPr>
        <w:t xml:space="preserve"> pracy placówki w tym obszarze.</w:t>
      </w:r>
    </w:p>
    <w:p w:rsidR="0062312E" w:rsidRDefault="0062312E" w:rsidP="00135087">
      <w:pPr>
        <w:widowControl w:val="0"/>
        <w:suppressAutoHyphens/>
        <w:autoSpaceDN w:val="0"/>
        <w:spacing w:after="0"/>
        <w:ind w:left="714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</w:p>
    <w:p w:rsidR="0062312E" w:rsidRDefault="0062312E" w:rsidP="00EA6BAB">
      <w:p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t>Doradca zawodowy:</w:t>
      </w:r>
    </w:p>
    <w:p w:rsidR="0062312E" w:rsidRDefault="0062312E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prowadzi</w:t>
      </w:r>
      <w:proofErr w:type="gramEnd"/>
      <w:r>
        <w:rPr>
          <w:rFonts w:eastAsia="Arial Unicode MS" w:cs="Times New Roman"/>
          <w:kern w:val="3"/>
          <w:szCs w:val="24"/>
        </w:rPr>
        <w:t xml:space="preserve"> zajęcia z zakresu doradztwa zawodowego</w:t>
      </w:r>
      <w:r w:rsidR="003D726F">
        <w:rPr>
          <w:rFonts w:eastAsia="Arial Unicode MS" w:cs="Times New Roman"/>
          <w:kern w:val="3"/>
          <w:szCs w:val="24"/>
        </w:rPr>
        <w:t xml:space="preserve">, </w:t>
      </w:r>
    </w:p>
    <w:p w:rsidR="0062312E" w:rsidRDefault="0062312E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prowadzi</w:t>
      </w:r>
      <w:proofErr w:type="gramEnd"/>
      <w:r>
        <w:rPr>
          <w:rFonts w:eastAsia="Arial Unicode MS" w:cs="Times New Roman"/>
          <w:kern w:val="3"/>
          <w:szCs w:val="24"/>
        </w:rPr>
        <w:t xml:space="preserve"> indywidualne wsparcie doradcze i informacyjne dla uczniów i ich rodziców, ze szczególnym uwzględnieniem uczniów ze specjalnymi potrzebami edukacyjnymi (</w:t>
      </w:r>
      <w:proofErr w:type="spellStart"/>
      <w:r>
        <w:rPr>
          <w:rFonts w:eastAsia="Arial Unicode MS" w:cs="Times New Roman"/>
          <w:kern w:val="3"/>
          <w:szCs w:val="24"/>
        </w:rPr>
        <w:t>SPE</w:t>
      </w:r>
      <w:proofErr w:type="spellEnd"/>
      <w:r>
        <w:rPr>
          <w:rFonts w:eastAsia="Arial Unicode MS" w:cs="Times New Roman"/>
          <w:kern w:val="3"/>
          <w:szCs w:val="24"/>
        </w:rPr>
        <w:t xml:space="preserve"> oraz współdziałają z Poradnią Psychologiczno-Pedagogiczną w zapewnieniu wsparcia dla uczniów ze </w:t>
      </w:r>
      <w:proofErr w:type="spellStart"/>
      <w:r>
        <w:rPr>
          <w:rFonts w:eastAsia="Arial Unicode MS" w:cs="Times New Roman"/>
          <w:kern w:val="3"/>
          <w:szCs w:val="24"/>
        </w:rPr>
        <w:t>SPE</w:t>
      </w:r>
      <w:proofErr w:type="spellEnd"/>
      <w:r>
        <w:rPr>
          <w:rFonts w:eastAsia="Arial Unicode MS" w:cs="Times New Roman"/>
          <w:kern w:val="3"/>
          <w:szCs w:val="24"/>
        </w:rPr>
        <w:t xml:space="preserve">, w szczególności - z problemami zdrowotnymi </w:t>
      </w:r>
      <w:r>
        <w:rPr>
          <w:rFonts w:eastAsia="Arial Unicode MS" w:cs="Times New Roman"/>
          <w:kern w:val="3"/>
          <w:szCs w:val="24"/>
        </w:rPr>
        <w:br/>
        <w:t>i niepełnosprawnością w dostępie do szkół na kolejnym etapie edukacyjnym; współpracuje w tym zakresie z innymi specjalistami w szkole (psycholog, pedagog);</w:t>
      </w:r>
    </w:p>
    <w:p w:rsidR="0062312E" w:rsidRDefault="0062312E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systematycznie</w:t>
      </w:r>
      <w:proofErr w:type="gramEnd"/>
      <w:r>
        <w:rPr>
          <w:rFonts w:eastAsia="Arial Unicode MS" w:cs="Times New Roman"/>
          <w:kern w:val="3"/>
          <w:szCs w:val="24"/>
        </w:rPr>
        <w:t xml:space="preserve"> diagnozuje zapotrzebowania uczniów na działania związane </w:t>
      </w:r>
      <w:r>
        <w:rPr>
          <w:rFonts w:eastAsia="Arial Unicode MS" w:cs="Times New Roman"/>
          <w:kern w:val="3"/>
          <w:szCs w:val="24"/>
        </w:rPr>
        <w:br/>
        <w:t>z realizacją doradztwa zawodowego;</w:t>
      </w:r>
    </w:p>
    <w:p w:rsidR="00FA2BB3" w:rsidRDefault="00FA2BB3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 w:rsidRPr="00FA2BB3">
        <w:rPr>
          <w:rFonts w:eastAsia="Arial Unicode MS" w:cs="Times New Roman"/>
          <w:kern w:val="3"/>
          <w:szCs w:val="24"/>
        </w:rPr>
        <w:t>systematyczn</w:t>
      </w:r>
      <w:r>
        <w:rPr>
          <w:rFonts w:eastAsia="Arial Unicode MS" w:cs="Times New Roman"/>
          <w:kern w:val="3"/>
          <w:szCs w:val="24"/>
        </w:rPr>
        <w:t>ie</w:t>
      </w:r>
      <w:proofErr w:type="gramEnd"/>
      <w:r>
        <w:rPr>
          <w:rFonts w:eastAsia="Arial Unicode MS" w:cs="Times New Roman"/>
          <w:kern w:val="3"/>
          <w:szCs w:val="24"/>
        </w:rPr>
        <w:t xml:space="preserve"> analizuje</w:t>
      </w:r>
      <w:r w:rsidRPr="00FA2BB3">
        <w:rPr>
          <w:rFonts w:eastAsia="Arial Unicode MS" w:cs="Times New Roman"/>
          <w:kern w:val="3"/>
          <w:szCs w:val="24"/>
        </w:rPr>
        <w:t xml:space="preserve"> prognozy zapotrzebowania na pracowników w zawodach szkolnictwa branżowego na krajowym i wojewód</w:t>
      </w:r>
      <w:r w:rsidR="003D726F">
        <w:rPr>
          <w:rFonts w:eastAsia="Arial Unicode MS" w:cs="Times New Roman"/>
          <w:kern w:val="3"/>
          <w:szCs w:val="24"/>
        </w:rPr>
        <w:t xml:space="preserve">zkim rynku pracy, </w:t>
      </w:r>
      <w:r w:rsidRPr="00FA2BB3">
        <w:rPr>
          <w:rFonts w:eastAsia="Arial Unicode MS" w:cs="Times New Roman"/>
          <w:kern w:val="3"/>
          <w:szCs w:val="24"/>
        </w:rPr>
        <w:t>prognoz</w:t>
      </w:r>
      <w:r w:rsidR="003D726F">
        <w:rPr>
          <w:rFonts w:eastAsia="Arial Unicode MS" w:cs="Times New Roman"/>
          <w:kern w:val="3"/>
          <w:szCs w:val="24"/>
        </w:rPr>
        <w:t>y prowadzone</w:t>
      </w:r>
      <w:r w:rsidRPr="00FA2BB3">
        <w:rPr>
          <w:rFonts w:eastAsia="Arial Unicode MS" w:cs="Times New Roman"/>
          <w:kern w:val="3"/>
          <w:szCs w:val="24"/>
        </w:rPr>
        <w:t xml:space="preserve"> na zlecenie ministra właściw</w:t>
      </w:r>
      <w:r w:rsidR="003D726F">
        <w:rPr>
          <w:rFonts w:eastAsia="Arial Unicode MS" w:cs="Times New Roman"/>
          <w:kern w:val="3"/>
          <w:szCs w:val="24"/>
        </w:rPr>
        <w:t>ego do spraw pracy zamieszczone</w:t>
      </w:r>
      <w:r w:rsidRPr="00FA2BB3">
        <w:rPr>
          <w:rFonts w:eastAsia="Arial Unicode MS" w:cs="Times New Roman"/>
          <w:kern w:val="3"/>
          <w:szCs w:val="24"/>
        </w:rPr>
        <w:t xml:space="preserve"> na stronie internetowej urzędu obsługującego tego ministra </w:t>
      </w:r>
      <w:r w:rsidR="00BE0C24">
        <w:rPr>
          <w:rFonts w:eastAsia="Arial Unicode MS" w:cs="Times New Roman"/>
          <w:kern w:val="3"/>
          <w:szCs w:val="24"/>
        </w:rPr>
        <w:br/>
      </w:r>
      <w:r w:rsidRPr="00FA2BB3">
        <w:rPr>
          <w:rFonts w:eastAsia="Arial Unicode MS" w:cs="Times New Roman"/>
          <w:kern w:val="3"/>
          <w:szCs w:val="24"/>
        </w:rPr>
        <w:t>i wyników monitoringu karier absolwentów publicznych i niepublicznych szk</w:t>
      </w:r>
      <w:r w:rsidR="003D726F">
        <w:rPr>
          <w:rFonts w:eastAsia="Arial Unicode MS" w:cs="Times New Roman"/>
          <w:kern w:val="3"/>
          <w:szCs w:val="24"/>
        </w:rPr>
        <w:t>ół ponadpodstawowych oraz wykorzystuje te dane</w:t>
      </w:r>
      <w:r w:rsidRPr="00FA2BB3">
        <w:rPr>
          <w:rFonts w:eastAsia="Arial Unicode MS" w:cs="Times New Roman"/>
          <w:kern w:val="3"/>
          <w:szCs w:val="24"/>
        </w:rPr>
        <w:t xml:space="preserve"> w działaniach doradczych prowadzonych</w:t>
      </w:r>
      <w:r w:rsidR="00942937">
        <w:rPr>
          <w:rFonts w:eastAsia="Arial Unicode MS" w:cs="Times New Roman"/>
          <w:kern w:val="3"/>
          <w:szCs w:val="24"/>
        </w:rPr>
        <w:t xml:space="preserve"> </w:t>
      </w:r>
      <w:r w:rsidRPr="00FA2BB3">
        <w:rPr>
          <w:rFonts w:eastAsia="Arial Unicode MS" w:cs="Times New Roman"/>
          <w:kern w:val="3"/>
          <w:szCs w:val="24"/>
        </w:rPr>
        <w:t>z</w:t>
      </w:r>
      <w:r w:rsidR="00942937">
        <w:rPr>
          <w:rFonts w:eastAsia="Arial Unicode MS" w:cs="Times New Roman"/>
          <w:kern w:val="3"/>
          <w:szCs w:val="24"/>
        </w:rPr>
        <w:t xml:space="preserve"> </w:t>
      </w:r>
      <w:proofErr w:type="spellStart"/>
      <w:r w:rsidRPr="00FA2BB3">
        <w:rPr>
          <w:rFonts w:eastAsia="Arial Unicode MS" w:cs="Times New Roman"/>
          <w:kern w:val="3"/>
          <w:szCs w:val="24"/>
        </w:rPr>
        <w:t>uczniamii</w:t>
      </w:r>
      <w:proofErr w:type="spellEnd"/>
      <w:r w:rsidRPr="00FA2BB3">
        <w:rPr>
          <w:rFonts w:eastAsia="Arial Unicode MS" w:cs="Times New Roman"/>
          <w:kern w:val="3"/>
          <w:szCs w:val="24"/>
        </w:rPr>
        <w:t xml:space="preserve"> </w:t>
      </w:r>
      <w:r w:rsidR="00BE0C24">
        <w:rPr>
          <w:rFonts w:eastAsia="Arial Unicode MS" w:cs="Times New Roman"/>
          <w:kern w:val="3"/>
          <w:szCs w:val="24"/>
        </w:rPr>
        <w:t>ich rodzicami oraz słuchaczami;</w:t>
      </w:r>
    </w:p>
    <w:p w:rsidR="0062312E" w:rsidRDefault="00FA2BB3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opracowuje</w:t>
      </w:r>
      <w:proofErr w:type="gramEnd"/>
      <w:r w:rsidRPr="00FA2BB3">
        <w:rPr>
          <w:rFonts w:eastAsia="Arial Unicode MS" w:cs="Times New Roman"/>
          <w:kern w:val="3"/>
          <w:szCs w:val="24"/>
        </w:rPr>
        <w:t xml:space="preserve"> we współpracy z innymi nauczycielami, w tym nauczycielami wychowawcami opiekującymi się oddziałami, psychologami lub peda</w:t>
      </w:r>
      <w:r w:rsidR="003D726F">
        <w:rPr>
          <w:rFonts w:eastAsia="Arial Unicode MS" w:cs="Times New Roman"/>
          <w:kern w:val="3"/>
          <w:szCs w:val="24"/>
        </w:rPr>
        <w:t xml:space="preserve">gogami oraz </w:t>
      </w:r>
      <w:r w:rsidR="003D726F">
        <w:rPr>
          <w:rFonts w:eastAsia="Arial Unicode MS" w:cs="Times New Roman"/>
          <w:kern w:val="3"/>
          <w:szCs w:val="24"/>
        </w:rPr>
        <w:br/>
      </w:r>
      <w:r w:rsidR="003D726F">
        <w:t>z lokalnymi lub regionalnymi pracodawcami, izbami gospodarczymi lub przedstawicielami branż program realizacji doradztwa zawodowego</w:t>
      </w:r>
      <w:r w:rsidR="00023E1B">
        <w:t xml:space="preserve"> </w:t>
      </w:r>
      <w:r>
        <w:rPr>
          <w:rFonts w:eastAsia="Arial Unicode MS" w:cs="Times New Roman"/>
          <w:kern w:val="3"/>
          <w:szCs w:val="24"/>
        </w:rPr>
        <w:t>oraz koordynuje jego realizację</w:t>
      </w:r>
      <w:r w:rsidR="00BE0C24">
        <w:rPr>
          <w:rFonts w:eastAsia="Arial Unicode MS" w:cs="Times New Roman"/>
          <w:kern w:val="3"/>
          <w:szCs w:val="24"/>
        </w:rPr>
        <w:t>;</w:t>
      </w:r>
    </w:p>
    <w:p w:rsidR="00023E1B" w:rsidRDefault="0062312E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 w:rsidRPr="00023E1B">
        <w:rPr>
          <w:rFonts w:eastAsia="Arial Unicode MS" w:cs="Times New Roman"/>
          <w:kern w:val="3"/>
          <w:szCs w:val="24"/>
        </w:rPr>
        <w:t>wspiera</w:t>
      </w:r>
      <w:proofErr w:type="gramEnd"/>
      <w:r w:rsidRPr="00023E1B">
        <w:rPr>
          <w:rFonts w:eastAsia="Arial Unicode MS" w:cs="Times New Roman"/>
          <w:kern w:val="3"/>
          <w:szCs w:val="24"/>
        </w:rPr>
        <w:t xml:space="preserve"> nauczycieli, w tym nauczycieli wychowawców opiekujących się oddziałami, pedagoga i/lub psychologa, w zakresie real</w:t>
      </w:r>
      <w:r w:rsidR="00023E1B">
        <w:rPr>
          <w:rFonts w:eastAsia="Arial Unicode MS" w:cs="Times New Roman"/>
          <w:kern w:val="3"/>
          <w:szCs w:val="24"/>
        </w:rPr>
        <w:t xml:space="preserve">izacji działań określonych w </w:t>
      </w:r>
      <w:r w:rsidRPr="00023E1B">
        <w:rPr>
          <w:rFonts w:eastAsia="Arial Unicode MS" w:cs="Times New Roman"/>
          <w:kern w:val="3"/>
          <w:szCs w:val="24"/>
        </w:rPr>
        <w:t>Progr</w:t>
      </w:r>
      <w:r w:rsidR="00A325E8">
        <w:rPr>
          <w:rFonts w:eastAsia="Arial Unicode MS" w:cs="Times New Roman"/>
          <w:kern w:val="3"/>
          <w:szCs w:val="24"/>
        </w:rPr>
        <w:t>amie R</w:t>
      </w:r>
      <w:r w:rsidR="00023E1B" w:rsidRPr="00023E1B">
        <w:rPr>
          <w:rFonts w:eastAsia="Arial Unicode MS" w:cs="Times New Roman"/>
          <w:kern w:val="3"/>
          <w:szCs w:val="24"/>
        </w:rPr>
        <w:t>ealizacji Doradztwa Zawodowego</w:t>
      </w:r>
      <w:r w:rsidR="00023E1B">
        <w:rPr>
          <w:rFonts w:eastAsia="Arial Unicode MS" w:cs="Times New Roman"/>
          <w:kern w:val="3"/>
          <w:szCs w:val="24"/>
        </w:rPr>
        <w:t>;</w:t>
      </w:r>
    </w:p>
    <w:p w:rsidR="0062312E" w:rsidRPr="00023E1B" w:rsidRDefault="0062312E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 w:rsidRPr="00023E1B">
        <w:rPr>
          <w:rFonts w:eastAsia="Arial Unicode MS" w:cs="Times New Roman"/>
          <w:kern w:val="3"/>
          <w:szCs w:val="24"/>
        </w:rPr>
        <w:t>koordynuje</w:t>
      </w:r>
      <w:proofErr w:type="gramEnd"/>
      <w:r w:rsidRPr="00023E1B">
        <w:rPr>
          <w:rFonts w:eastAsia="Arial Unicode MS" w:cs="Times New Roman"/>
          <w:kern w:val="3"/>
          <w:szCs w:val="24"/>
        </w:rPr>
        <w:t xml:space="preserve"> działalność informacyjno-doradczą realizowaną przez szkołę, w tym gromadzi, aktualizuje i udostępnia informacje edukacyjne i zawodowe, właściwe dla danego poziomu kształcenia.</w:t>
      </w:r>
    </w:p>
    <w:p w:rsidR="00DA5EA3" w:rsidRDefault="00DA5EA3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wykorzystuje</w:t>
      </w:r>
      <w:proofErr w:type="gramEnd"/>
      <w:r w:rsidRPr="00DA5EA3">
        <w:rPr>
          <w:rFonts w:eastAsia="Arial Unicode MS" w:cs="Times New Roman"/>
          <w:kern w:val="3"/>
          <w:szCs w:val="24"/>
        </w:rPr>
        <w:t xml:space="preserve"> w realizacji działa</w:t>
      </w:r>
      <w:r w:rsidR="00023E1B">
        <w:rPr>
          <w:rFonts w:eastAsia="Arial Unicode MS" w:cs="Times New Roman"/>
          <w:kern w:val="3"/>
          <w:szCs w:val="24"/>
        </w:rPr>
        <w:t xml:space="preserve">ń wynikających z programu, </w:t>
      </w:r>
      <w:r w:rsidR="00BE0C24">
        <w:rPr>
          <w:rFonts w:eastAsia="Arial Unicode MS" w:cs="Times New Roman"/>
          <w:kern w:val="3"/>
          <w:szCs w:val="24"/>
        </w:rPr>
        <w:t>cyfrowe</w:t>
      </w:r>
      <w:r w:rsidRPr="00DA5EA3">
        <w:rPr>
          <w:rFonts w:eastAsia="Arial Unicode MS" w:cs="Times New Roman"/>
          <w:kern w:val="3"/>
          <w:szCs w:val="24"/>
        </w:rPr>
        <w:t xml:space="preserve"> narzędzi</w:t>
      </w:r>
      <w:r w:rsidR="00BE0C24">
        <w:rPr>
          <w:rFonts w:eastAsia="Arial Unicode MS" w:cs="Times New Roman"/>
          <w:kern w:val="3"/>
          <w:szCs w:val="24"/>
        </w:rPr>
        <w:t>a</w:t>
      </w:r>
      <w:r w:rsidRPr="00DA5EA3">
        <w:rPr>
          <w:rFonts w:eastAsia="Arial Unicode MS" w:cs="Times New Roman"/>
          <w:kern w:val="3"/>
          <w:szCs w:val="24"/>
        </w:rPr>
        <w:t xml:space="preserve"> dorad</w:t>
      </w:r>
      <w:r w:rsidR="00BE0C24">
        <w:rPr>
          <w:rFonts w:eastAsia="Arial Unicode MS" w:cs="Times New Roman"/>
          <w:kern w:val="3"/>
          <w:szCs w:val="24"/>
        </w:rPr>
        <w:t>ztwa zawodowego, w tym cyfrowe zasoby zamieszczone</w:t>
      </w:r>
      <w:r w:rsidRPr="00DA5EA3">
        <w:rPr>
          <w:rFonts w:eastAsia="Arial Unicode MS" w:cs="Times New Roman"/>
          <w:kern w:val="3"/>
          <w:szCs w:val="24"/>
        </w:rPr>
        <w:t xml:space="preserve"> na ogólnodostępnych platformach edukacyjnych i stronach internetowych, ogólnopolskich baz</w:t>
      </w:r>
      <w:r w:rsidR="00BE0C24">
        <w:rPr>
          <w:rFonts w:eastAsia="Arial Unicode MS" w:cs="Times New Roman"/>
          <w:kern w:val="3"/>
          <w:szCs w:val="24"/>
        </w:rPr>
        <w:t>ach</w:t>
      </w:r>
      <w:r w:rsidRPr="00DA5EA3">
        <w:rPr>
          <w:rFonts w:eastAsia="Arial Unicode MS" w:cs="Times New Roman"/>
          <w:kern w:val="3"/>
          <w:szCs w:val="24"/>
        </w:rPr>
        <w:t xml:space="preserve"> zawodów i</w:t>
      </w:r>
      <w:r w:rsidR="00023E1B">
        <w:rPr>
          <w:rFonts w:eastAsia="Arial Unicode MS" w:cs="Times New Roman"/>
          <w:kern w:val="3"/>
          <w:szCs w:val="24"/>
        </w:rPr>
        <w:t xml:space="preserve"> </w:t>
      </w:r>
      <w:r w:rsidRPr="00DA5EA3">
        <w:rPr>
          <w:rFonts w:eastAsia="Arial Unicode MS" w:cs="Times New Roman"/>
          <w:kern w:val="3"/>
          <w:szCs w:val="24"/>
        </w:rPr>
        <w:t>platform</w:t>
      </w:r>
      <w:r w:rsidR="00BE0C24">
        <w:rPr>
          <w:rFonts w:eastAsia="Arial Unicode MS" w:cs="Times New Roman"/>
          <w:kern w:val="3"/>
          <w:szCs w:val="24"/>
        </w:rPr>
        <w:t>ach</w:t>
      </w:r>
      <w:r w:rsidR="00023E1B">
        <w:rPr>
          <w:rFonts w:eastAsia="Arial Unicode MS" w:cs="Times New Roman"/>
          <w:kern w:val="3"/>
          <w:szCs w:val="24"/>
        </w:rPr>
        <w:t xml:space="preserve"> </w:t>
      </w:r>
      <w:r w:rsidRPr="00DA5EA3">
        <w:rPr>
          <w:rFonts w:eastAsia="Arial Unicode MS" w:cs="Times New Roman"/>
          <w:kern w:val="3"/>
          <w:szCs w:val="24"/>
        </w:rPr>
        <w:t>komunikacji</w:t>
      </w:r>
      <w:r w:rsidR="00023E1B">
        <w:rPr>
          <w:rFonts w:eastAsia="Arial Unicode MS" w:cs="Times New Roman"/>
          <w:kern w:val="3"/>
          <w:szCs w:val="24"/>
        </w:rPr>
        <w:t xml:space="preserve"> </w:t>
      </w:r>
      <w:r>
        <w:rPr>
          <w:rFonts w:eastAsia="Arial Unicode MS" w:cs="Times New Roman"/>
          <w:kern w:val="3"/>
          <w:szCs w:val="24"/>
        </w:rPr>
        <w:t>z uczniami oraz ich rodzicami.</w:t>
      </w:r>
    </w:p>
    <w:p w:rsidR="0062312E" w:rsidRDefault="0062312E" w:rsidP="00135087">
      <w:pPr>
        <w:suppressAutoHyphens/>
        <w:autoSpaceDN w:val="0"/>
        <w:spacing w:after="0"/>
        <w:ind w:left="72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</w:p>
    <w:p w:rsidR="0062312E" w:rsidRDefault="0062312E" w:rsidP="00EA6BAB">
      <w:p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t>Nauczyciele/wychowawcy (w tym nauczyciele edukacji wczesnoszko</w:t>
      </w:r>
      <w:r w:rsidR="00C41BF1">
        <w:rPr>
          <w:rFonts w:eastAsia="Arial Unicode MS" w:cs="Times New Roman"/>
          <w:b/>
          <w:kern w:val="3"/>
          <w:szCs w:val="24"/>
        </w:rPr>
        <w:t>lnej</w:t>
      </w:r>
      <w:r w:rsidR="00C41BF1">
        <w:rPr>
          <w:rFonts w:eastAsia="Arial Unicode MS" w:cs="Times New Roman"/>
          <w:b/>
          <w:kern w:val="3"/>
          <w:szCs w:val="24"/>
        </w:rPr>
        <w:br/>
        <w:t xml:space="preserve"> i naucz</w:t>
      </w:r>
      <w:r w:rsidR="008C606C">
        <w:rPr>
          <w:rFonts w:eastAsia="Arial Unicode MS" w:cs="Times New Roman"/>
          <w:b/>
          <w:kern w:val="3"/>
          <w:szCs w:val="24"/>
        </w:rPr>
        <w:t>yciele współorganizujący kształ</w:t>
      </w:r>
      <w:r w:rsidR="00C41BF1">
        <w:rPr>
          <w:rFonts w:eastAsia="Arial Unicode MS" w:cs="Times New Roman"/>
          <w:b/>
          <w:kern w:val="3"/>
          <w:szCs w:val="24"/>
        </w:rPr>
        <w:t>cenie</w:t>
      </w:r>
      <w:r>
        <w:rPr>
          <w:rFonts w:eastAsia="Arial Unicode MS" w:cs="Times New Roman"/>
          <w:b/>
          <w:kern w:val="3"/>
          <w:szCs w:val="24"/>
        </w:rPr>
        <w:t>):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określają</w:t>
      </w:r>
      <w:proofErr w:type="gramEnd"/>
      <w:r>
        <w:rPr>
          <w:rFonts w:eastAsia="Arial Unicode MS" w:cs="Times New Roman"/>
          <w:kern w:val="3"/>
          <w:szCs w:val="24"/>
        </w:rPr>
        <w:t xml:space="preserve"> mocne strony, predyspozycje, zainteresowania i uzdolnienia uczniów;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lastRenderedPageBreak/>
        <w:t>przygotowują</w:t>
      </w:r>
      <w:proofErr w:type="gramEnd"/>
      <w:r>
        <w:rPr>
          <w:rFonts w:eastAsia="Arial Unicode MS" w:cs="Times New Roman"/>
          <w:kern w:val="3"/>
          <w:szCs w:val="24"/>
        </w:rPr>
        <w:t xml:space="preserve"> uczniów do udziału w konkursach przedmiotowych, artystycznych, sportowych i innych;</w:t>
      </w:r>
    </w:p>
    <w:p w:rsidR="0062312E" w:rsidRDefault="0062312E" w:rsidP="00A43D62">
      <w:pPr>
        <w:widowControl w:val="0"/>
        <w:numPr>
          <w:ilvl w:val="0"/>
          <w:numId w:val="3"/>
        </w:numPr>
        <w:suppressAutoHyphens/>
        <w:autoSpaceDN w:val="0"/>
        <w:spacing w:after="0"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realizują</w:t>
      </w:r>
      <w:proofErr w:type="gramEnd"/>
      <w:r>
        <w:rPr>
          <w:rFonts w:eastAsia="Arial Unicode MS" w:cs="Times New Roman"/>
          <w:kern w:val="3"/>
          <w:szCs w:val="24"/>
        </w:rPr>
        <w:t xml:space="preserve"> treści nauczania w powiązaniu z treściami programowymi doradztwa zawodowego;</w:t>
      </w:r>
    </w:p>
    <w:p w:rsidR="0062312E" w:rsidRDefault="0062312E" w:rsidP="00A43D62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jc w:val="both"/>
        <w:rPr>
          <w:rFonts w:ascii="Calibri" w:eastAsia="Calibri" w:hAnsi="Calibri" w:cs="Calibri"/>
          <w:color w:val="000000"/>
          <w:szCs w:val="24"/>
        </w:rPr>
      </w:pPr>
      <w:proofErr w:type="gramStart"/>
      <w:r>
        <w:rPr>
          <w:rFonts w:eastAsia="Calibri" w:cs="Times New Roman"/>
          <w:color w:val="000000"/>
          <w:szCs w:val="23"/>
        </w:rPr>
        <w:t>uświadamiają</w:t>
      </w:r>
      <w:proofErr w:type="gramEnd"/>
      <w:r>
        <w:rPr>
          <w:rFonts w:eastAsia="Calibri" w:cs="Times New Roman"/>
          <w:color w:val="000000"/>
          <w:szCs w:val="23"/>
        </w:rPr>
        <w:t xml:space="preserve"> uczniom znaczenie wiedzy z poszczególnych przedmiotów dla kształtowania umiejętności zawodowych; </w:t>
      </w:r>
    </w:p>
    <w:p w:rsidR="0062312E" w:rsidRDefault="0062312E" w:rsidP="00A43D62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jc w:val="both"/>
        <w:rPr>
          <w:rFonts w:ascii="Calibri" w:eastAsia="Calibri" w:hAnsi="Calibri" w:cs="Calibri"/>
          <w:color w:val="000000"/>
          <w:szCs w:val="24"/>
        </w:rPr>
      </w:pPr>
      <w:proofErr w:type="gramStart"/>
      <w:r>
        <w:rPr>
          <w:rFonts w:eastAsia="Calibri" w:cs="Times New Roman"/>
          <w:color w:val="000000"/>
          <w:szCs w:val="23"/>
        </w:rPr>
        <w:t>przygotowują</w:t>
      </w:r>
      <w:proofErr w:type="gramEnd"/>
      <w:r>
        <w:rPr>
          <w:rFonts w:eastAsia="Calibri" w:cs="Times New Roman"/>
          <w:color w:val="000000"/>
          <w:szCs w:val="23"/>
        </w:rPr>
        <w:t xml:space="preserve"> uczniów do egzaminów końcowych oraz wskazują na wagę wyników egzaminów oraz osiągnięć edukacyjnych na obecnym etapie dla startu w szkole ponadpodstawowej;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współpracują</w:t>
      </w:r>
      <w:proofErr w:type="gramEnd"/>
      <w:r>
        <w:rPr>
          <w:rFonts w:eastAsia="Arial Unicode MS" w:cs="Times New Roman"/>
          <w:kern w:val="3"/>
          <w:szCs w:val="24"/>
        </w:rPr>
        <w:t xml:space="preserve"> z wychowawcami klas w zakresie realizowania zajęć preorientacji, orientacji zawodowej i doradztwa zawodowego dla uczniów; 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kern w:val="3"/>
          <w:szCs w:val="24"/>
        </w:rPr>
        <w:t xml:space="preserve">współpracują z rodzicami w rozwijaniu rozpoznanego potencjału </w:t>
      </w:r>
      <w:proofErr w:type="gramStart"/>
      <w:r>
        <w:rPr>
          <w:rFonts w:eastAsia="Arial Unicode MS" w:cs="Times New Roman"/>
          <w:kern w:val="3"/>
          <w:szCs w:val="24"/>
        </w:rPr>
        <w:t>i  mocnych</w:t>
      </w:r>
      <w:proofErr w:type="gramEnd"/>
      <w:r>
        <w:rPr>
          <w:rFonts w:eastAsia="Arial Unicode MS" w:cs="Times New Roman"/>
          <w:kern w:val="3"/>
          <w:szCs w:val="24"/>
        </w:rPr>
        <w:t xml:space="preserve"> stron uczniów;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prowadzą</w:t>
      </w:r>
      <w:proofErr w:type="gramEnd"/>
      <w:r>
        <w:rPr>
          <w:rFonts w:eastAsia="Arial Unicode MS" w:cs="Times New Roman"/>
          <w:kern w:val="3"/>
          <w:szCs w:val="24"/>
        </w:rPr>
        <w:t xml:space="preserve"> i zajęcia dodatkowe rozwijające wiedzę, umiejętności </w:t>
      </w:r>
      <w:r>
        <w:rPr>
          <w:rFonts w:eastAsia="Arial Unicode MS" w:cs="Times New Roman"/>
          <w:kern w:val="3"/>
          <w:szCs w:val="24"/>
        </w:rPr>
        <w:br/>
        <w:t>i kompetencje;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organizują</w:t>
      </w:r>
      <w:proofErr w:type="gramEnd"/>
      <w:r>
        <w:rPr>
          <w:rFonts w:eastAsia="Arial Unicode MS" w:cs="Times New Roman"/>
          <w:kern w:val="3"/>
          <w:szCs w:val="24"/>
        </w:rPr>
        <w:t xml:space="preserve"> w salach edukacji wczesnoszkolnej i klasopracowniach oraz na korytarzach ekspozycje prac uczniów;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współpracują</w:t>
      </w:r>
      <w:proofErr w:type="gramEnd"/>
      <w:r>
        <w:rPr>
          <w:rFonts w:eastAsia="Arial Unicode MS" w:cs="Times New Roman"/>
          <w:kern w:val="3"/>
          <w:szCs w:val="24"/>
        </w:rPr>
        <w:t xml:space="preserve"> z doradcą zawodowym, wychowawcami oraz innymi nauczycielami </w:t>
      </w:r>
      <w:r>
        <w:rPr>
          <w:rFonts w:eastAsia="Arial Unicode MS" w:cs="Times New Roman"/>
          <w:kern w:val="3"/>
          <w:szCs w:val="24"/>
        </w:rPr>
        <w:br/>
        <w:t>i specjalistami w zakresie realizacji działań związanych z doradztwem zawodowym</w:t>
      </w:r>
    </w:p>
    <w:p w:rsidR="0062312E" w:rsidRDefault="0062312E" w:rsidP="00135087">
      <w:pPr>
        <w:suppressAutoHyphens/>
        <w:autoSpaceDN w:val="0"/>
        <w:spacing w:after="0"/>
        <w:ind w:left="360"/>
        <w:jc w:val="both"/>
        <w:textAlignment w:val="baseline"/>
        <w:rPr>
          <w:rFonts w:eastAsia="Arial Unicode MS" w:cs="Times New Roman"/>
          <w:b/>
          <w:kern w:val="3"/>
          <w:szCs w:val="24"/>
          <w:highlight w:val="yellow"/>
        </w:rPr>
      </w:pPr>
    </w:p>
    <w:p w:rsidR="0062312E" w:rsidRDefault="0062312E" w:rsidP="00EA6BAB">
      <w:p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t>Specjaliści: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określają</w:t>
      </w:r>
      <w:proofErr w:type="gramEnd"/>
      <w:r>
        <w:rPr>
          <w:rFonts w:eastAsia="Arial Unicode MS" w:cs="Times New Roman"/>
          <w:kern w:val="3"/>
          <w:szCs w:val="24"/>
        </w:rPr>
        <w:t xml:space="preserve"> mocne strony, predyspozycje, zainteresowania i uzdolnienia uczniów;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wspólnie</w:t>
      </w:r>
      <w:proofErr w:type="gramEnd"/>
      <w:r>
        <w:rPr>
          <w:rFonts w:eastAsia="Arial Unicode MS" w:cs="Times New Roman"/>
          <w:kern w:val="3"/>
          <w:szCs w:val="24"/>
        </w:rPr>
        <w:t xml:space="preserve"> z wychowawcami, nauczycielami przedmiotów i rodzicami wspierają uczniów w odkrywaniu i rozwijaniu talentów, udziału w konkursach przedmiotowych, artystycznych, sportowych i innych;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współpracują</w:t>
      </w:r>
      <w:proofErr w:type="gramEnd"/>
      <w:r>
        <w:rPr>
          <w:rFonts w:eastAsia="Arial Unicode MS" w:cs="Times New Roman"/>
          <w:kern w:val="3"/>
          <w:szCs w:val="24"/>
        </w:rPr>
        <w:t xml:space="preserve"> z wychowawcami, doradcą zawodowym oraz innymi nauczycielami </w:t>
      </w:r>
      <w:r>
        <w:rPr>
          <w:rFonts w:eastAsia="Arial Unicode MS" w:cs="Times New Roman"/>
          <w:kern w:val="3"/>
          <w:szCs w:val="24"/>
        </w:rPr>
        <w:br/>
        <w:t>i specjalistą ds. pomocy psychologiczno-pedagogicznej w zakresie realizacji działań szkoły związanych z preorientacją, orientacją zawodową i doradztwem zawodowym;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włączają</w:t>
      </w:r>
      <w:proofErr w:type="gramEnd"/>
      <w:r>
        <w:rPr>
          <w:rFonts w:eastAsia="Arial Unicode MS" w:cs="Times New Roman"/>
          <w:kern w:val="3"/>
          <w:szCs w:val="24"/>
        </w:rPr>
        <w:t xml:space="preserve"> treści z zakresu, orientacji zawodowej i doradztwa zawodowego w prowadzone przez siebie zajęcia i działania z obszaru pomocy psychologiczno-pedagogicznej dla uczniów;</w:t>
      </w:r>
    </w:p>
    <w:p w:rsidR="0062312E" w:rsidRDefault="0062312E" w:rsidP="00A43D62">
      <w:pPr>
        <w:numPr>
          <w:ilvl w:val="0"/>
          <w:numId w:val="3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włączają</w:t>
      </w:r>
      <w:proofErr w:type="gramEnd"/>
      <w:r>
        <w:rPr>
          <w:rFonts w:eastAsia="Arial Unicode MS" w:cs="Times New Roman"/>
          <w:kern w:val="3"/>
          <w:szCs w:val="24"/>
        </w:rPr>
        <w:t xml:space="preserve"> w proces podejmowania przez uczniów decyzji edukacyjnych i zawodowych informacje dotyczące ucznia, wynikające z pracy specjalisty;</w:t>
      </w:r>
    </w:p>
    <w:p w:rsidR="0062312E" w:rsidRDefault="0062312E" w:rsidP="00A43D62">
      <w:pPr>
        <w:numPr>
          <w:ilvl w:val="0"/>
          <w:numId w:val="2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prowadzą</w:t>
      </w:r>
      <w:proofErr w:type="gramEnd"/>
      <w:r>
        <w:rPr>
          <w:rFonts w:eastAsia="Arial Unicode MS" w:cs="Times New Roman"/>
          <w:kern w:val="3"/>
          <w:szCs w:val="24"/>
        </w:rPr>
        <w:t xml:space="preserve"> poradnictwo indywidualne dla ucznia i rodzica ze szczególnym uwzględnieniem uczniów ze specjalnymi potrzebami edukacyjnymi oraz współdziałają z Poradnią Psychologiczno-Pedagogiczną w zapewnieniu wsparcia dla uczniów ze </w:t>
      </w:r>
      <w:proofErr w:type="spellStart"/>
      <w:r>
        <w:rPr>
          <w:rFonts w:eastAsia="Arial Unicode MS" w:cs="Times New Roman"/>
          <w:kern w:val="3"/>
          <w:szCs w:val="24"/>
        </w:rPr>
        <w:t>SPE</w:t>
      </w:r>
      <w:proofErr w:type="spellEnd"/>
      <w:r>
        <w:rPr>
          <w:rFonts w:eastAsia="Arial Unicode MS" w:cs="Times New Roman"/>
          <w:kern w:val="3"/>
          <w:szCs w:val="24"/>
        </w:rPr>
        <w:t>, w szczególności z problemami zdrowotnymi i niepełnosprawnością w przyjęciu do szkół na kolejnym etapie edukacyjnym.</w:t>
      </w:r>
    </w:p>
    <w:p w:rsidR="0062312E" w:rsidRDefault="0062312E" w:rsidP="00135087">
      <w:pPr>
        <w:suppressAutoHyphens/>
        <w:autoSpaceDN w:val="0"/>
        <w:spacing w:after="0"/>
        <w:ind w:left="72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</w:p>
    <w:p w:rsidR="0062312E" w:rsidRDefault="00B000B8" w:rsidP="00EA6BAB">
      <w:p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t xml:space="preserve">Nauczyciele </w:t>
      </w:r>
      <w:r w:rsidR="0062312E">
        <w:rPr>
          <w:rFonts w:eastAsia="Arial Unicode MS" w:cs="Times New Roman"/>
          <w:b/>
          <w:kern w:val="3"/>
          <w:szCs w:val="24"/>
        </w:rPr>
        <w:t>wychowawcy w świetlicy szkolnej:</w:t>
      </w:r>
    </w:p>
    <w:p w:rsidR="0062312E" w:rsidRDefault="0062312E" w:rsidP="00A43D62">
      <w:pPr>
        <w:numPr>
          <w:ilvl w:val="0"/>
          <w:numId w:val="4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włączają</w:t>
      </w:r>
      <w:proofErr w:type="gramEnd"/>
      <w:r>
        <w:rPr>
          <w:rFonts w:eastAsia="Arial Unicode MS" w:cs="Times New Roman"/>
          <w:kern w:val="3"/>
          <w:szCs w:val="24"/>
        </w:rPr>
        <w:t xml:space="preserve"> w zajęcia realizowane w świetlicy szkolnej treści z zakresu orientacji zawodowej;</w:t>
      </w:r>
    </w:p>
    <w:p w:rsidR="0062312E" w:rsidRDefault="0062312E" w:rsidP="00A43D62">
      <w:pPr>
        <w:numPr>
          <w:ilvl w:val="0"/>
          <w:numId w:val="4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organizują</w:t>
      </w:r>
      <w:proofErr w:type="gramEnd"/>
      <w:r>
        <w:rPr>
          <w:rFonts w:eastAsia="Arial Unicode MS" w:cs="Times New Roman"/>
          <w:kern w:val="3"/>
          <w:szCs w:val="24"/>
        </w:rPr>
        <w:t xml:space="preserve"> w świetlicy ekspozycje;</w:t>
      </w:r>
    </w:p>
    <w:p w:rsidR="0062312E" w:rsidRDefault="0062312E" w:rsidP="00A43D62">
      <w:pPr>
        <w:numPr>
          <w:ilvl w:val="0"/>
          <w:numId w:val="4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rozpoznają</w:t>
      </w:r>
      <w:proofErr w:type="gramEnd"/>
      <w:r>
        <w:rPr>
          <w:rFonts w:eastAsia="Arial Unicode MS" w:cs="Times New Roman"/>
          <w:kern w:val="3"/>
          <w:szCs w:val="24"/>
        </w:rPr>
        <w:t xml:space="preserve"> i wspierają w rozwoju zainteresowania, umiejętności, zdolności </w:t>
      </w:r>
      <w:r>
        <w:rPr>
          <w:rFonts w:eastAsia="Arial Unicode MS" w:cs="Times New Roman"/>
          <w:kern w:val="3"/>
          <w:szCs w:val="24"/>
        </w:rPr>
        <w:br/>
        <w:t xml:space="preserve">i uzdolnienia uczniów oraz informują rodziców, wychowawców i specjalistów </w:t>
      </w:r>
      <w:r>
        <w:rPr>
          <w:rFonts w:eastAsia="Arial Unicode MS" w:cs="Times New Roman"/>
          <w:kern w:val="3"/>
          <w:szCs w:val="24"/>
        </w:rPr>
        <w:br/>
        <w:t xml:space="preserve">o rozpoznanym potencjale; </w:t>
      </w:r>
    </w:p>
    <w:p w:rsidR="0062312E" w:rsidRDefault="0062312E" w:rsidP="00A43D62">
      <w:pPr>
        <w:numPr>
          <w:ilvl w:val="0"/>
          <w:numId w:val="4"/>
        </w:num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wskazują</w:t>
      </w:r>
      <w:proofErr w:type="gramEnd"/>
      <w:r>
        <w:rPr>
          <w:rFonts w:eastAsia="Arial Unicode MS" w:cs="Times New Roman"/>
          <w:kern w:val="3"/>
          <w:szCs w:val="24"/>
        </w:rPr>
        <w:t xml:space="preserve"> uczniom specjalistów, którzy mogą udzielać wsparcia w wyborze kierunku kształcenia i zawodu.</w:t>
      </w:r>
    </w:p>
    <w:p w:rsidR="0062312E" w:rsidRDefault="0062312E" w:rsidP="00135087">
      <w:pPr>
        <w:suppressAutoHyphens/>
        <w:autoSpaceDN w:val="0"/>
        <w:spacing w:after="0"/>
        <w:ind w:left="72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</w:p>
    <w:p w:rsidR="0062312E" w:rsidRDefault="00B000B8" w:rsidP="00EA6BAB">
      <w:p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t xml:space="preserve">Nauczyciele </w:t>
      </w:r>
      <w:r w:rsidR="0062312E">
        <w:rPr>
          <w:rFonts w:eastAsia="Arial Unicode MS" w:cs="Times New Roman"/>
          <w:b/>
          <w:kern w:val="3"/>
          <w:szCs w:val="24"/>
        </w:rPr>
        <w:t>bibliotekarze:</w:t>
      </w:r>
    </w:p>
    <w:p w:rsidR="0062312E" w:rsidRDefault="0062312E" w:rsidP="00A43D62">
      <w:pPr>
        <w:numPr>
          <w:ilvl w:val="0"/>
          <w:numId w:val="5"/>
        </w:numPr>
        <w:spacing w:after="0"/>
        <w:contextualSpacing/>
        <w:jc w:val="both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współpracują</w:t>
      </w:r>
      <w:proofErr w:type="gramEnd"/>
      <w:r>
        <w:rPr>
          <w:rFonts w:eastAsia="Arial Unicode MS" w:cs="Times New Roman"/>
          <w:kern w:val="3"/>
          <w:szCs w:val="24"/>
        </w:rPr>
        <w:t xml:space="preserve"> z doradcą zawodowym oraz innymi nauczycielami i specjalistami </w:t>
      </w:r>
      <w:r>
        <w:rPr>
          <w:rFonts w:eastAsia="Arial Unicode MS" w:cs="Times New Roman"/>
          <w:kern w:val="3"/>
          <w:szCs w:val="24"/>
        </w:rPr>
        <w:br/>
        <w:t>w zakresie realizacji zadań związanych z doradztwem zawodowym;</w:t>
      </w:r>
    </w:p>
    <w:p w:rsidR="0062312E" w:rsidRDefault="0062312E" w:rsidP="00A43D62">
      <w:pPr>
        <w:numPr>
          <w:ilvl w:val="0"/>
          <w:numId w:val="5"/>
        </w:numPr>
        <w:spacing w:after="0"/>
        <w:contextualSpacing/>
        <w:jc w:val="both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sporządzają</w:t>
      </w:r>
      <w:proofErr w:type="gramEnd"/>
      <w:r>
        <w:rPr>
          <w:rFonts w:eastAsia="Arial Unicode MS" w:cs="Times New Roman"/>
          <w:kern w:val="3"/>
          <w:szCs w:val="24"/>
        </w:rPr>
        <w:t xml:space="preserve"> i aktualizują bibliografię literatury i materiałów metodycznych wspierających nauczycieli w realizacji preorientacji, orientacji i poradnictwa zawodowego;</w:t>
      </w:r>
    </w:p>
    <w:p w:rsidR="0062312E" w:rsidRDefault="0062312E" w:rsidP="00A43D62">
      <w:pPr>
        <w:numPr>
          <w:ilvl w:val="0"/>
          <w:numId w:val="5"/>
        </w:numPr>
        <w:spacing w:after="0"/>
        <w:contextualSpacing/>
        <w:jc w:val="both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wyszukują</w:t>
      </w:r>
      <w:proofErr w:type="gramEnd"/>
      <w:r>
        <w:rPr>
          <w:rFonts w:eastAsia="Arial Unicode MS" w:cs="Times New Roman"/>
          <w:kern w:val="3"/>
          <w:szCs w:val="24"/>
        </w:rPr>
        <w:t xml:space="preserve"> i udostępniają innym nauczycielom szkoły informacje o publikacjach dotyczących doradztwa zawodowego; </w:t>
      </w:r>
    </w:p>
    <w:p w:rsidR="0062312E" w:rsidRDefault="0062312E" w:rsidP="00A43D62">
      <w:pPr>
        <w:numPr>
          <w:ilvl w:val="0"/>
          <w:numId w:val="5"/>
        </w:numPr>
        <w:spacing w:after="0"/>
        <w:contextualSpacing/>
        <w:jc w:val="both"/>
        <w:rPr>
          <w:rFonts w:eastAsia="Arial Unicode MS" w:cs="Times New Roman"/>
          <w:kern w:val="3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włączają</w:t>
      </w:r>
      <w:proofErr w:type="gramEnd"/>
      <w:r>
        <w:rPr>
          <w:rFonts w:eastAsia="Arial Unicode MS" w:cs="Times New Roman"/>
          <w:kern w:val="3"/>
          <w:szCs w:val="24"/>
        </w:rPr>
        <w:t xml:space="preserve"> się w organizowane przez szkołę i instytucje zewnętrzne wydarzenia </w:t>
      </w:r>
      <w:r>
        <w:rPr>
          <w:rFonts w:eastAsia="Arial Unicode MS" w:cs="Times New Roman"/>
          <w:kern w:val="3"/>
          <w:szCs w:val="24"/>
        </w:rPr>
        <w:br/>
        <w:t>z zakresu doradztwa zawodowego.</w:t>
      </w:r>
    </w:p>
    <w:p w:rsidR="0062312E" w:rsidRDefault="0062312E" w:rsidP="00135087">
      <w:pPr>
        <w:suppressAutoHyphens/>
        <w:autoSpaceDN w:val="0"/>
        <w:spacing w:after="0"/>
        <w:ind w:left="720"/>
        <w:contextualSpacing/>
        <w:jc w:val="both"/>
        <w:textAlignment w:val="baseline"/>
        <w:rPr>
          <w:rFonts w:eastAsia="Arial Unicode MS" w:cs="Times New Roman"/>
          <w:b/>
          <w:color w:val="28117D"/>
          <w:kern w:val="3"/>
          <w:szCs w:val="24"/>
        </w:rPr>
      </w:pPr>
    </w:p>
    <w:p w:rsidR="0062312E" w:rsidRDefault="0062312E" w:rsidP="00EA6BAB">
      <w:pPr>
        <w:suppressAutoHyphens/>
        <w:autoSpaceDN w:val="0"/>
        <w:spacing w:after="0"/>
        <w:contextualSpacing/>
        <w:jc w:val="both"/>
        <w:textAlignment w:val="baseline"/>
        <w:rPr>
          <w:rFonts w:eastAsia="Arial Unicode MS" w:cs="Times New Roman"/>
          <w:b/>
          <w:kern w:val="3"/>
          <w:szCs w:val="24"/>
        </w:rPr>
      </w:pPr>
      <w:r>
        <w:rPr>
          <w:rFonts w:eastAsia="Arial Unicode MS" w:cs="Times New Roman"/>
          <w:b/>
          <w:kern w:val="3"/>
          <w:szCs w:val="24"/>
        </w:rPr>
        <w:t>Rodzice:</w:t>
      </w:r>
    </w:p>
    <w:p w:rsidR="0062312E" w:rsidRDefault="0062312E" w:rsidP="00A43D62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 w:val="28"/>
          <w:szCs w:val="24"/>
        </w:rPr>
      </w:pPr>
      <w:proofErr w:type="gramStart"/>
      <w:r>
        <w:rPr>
          <w:rFonts w:eastAsia="Arial Unicode MS" w:cs="Times New Roman"/>
          <w:kern w:val="3"/>
          <w:szCs w:val="24"/>
        </w:rPr>
        <w:t>rozpoznają</w:t>
      </w:r>
      <w:proofErr w:type="gramEnd"/>
      <w:r>
        <w:rPr>
          <w:rFonts w:eastAsia="Arial Unicode MS" w:cs="Times New Roman"/>
          <w:kern w:val="3"/>
          <w:szCs w:val="24"/>
        </w:rPr>
        <w:t xml:space="preserve"> mocne strony, predyspozycje, zainteresowania i uzdolnienia dzieci oraz wyszukują i stwarzają im możliwości ich rozwoju;</w:t>
      </w:r>
    </w:p>
    <w:p w:rsidR="0062312E" w:rsidRDefault="0062312E" w:rsidP="00A43D62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 w:val="28"/>
          <w:szCs w:val="24"/>
        </w:rPr>
      </w:pPr>
      <w:proofErr w:type="gramStart"/>
      <w:r>
        <w:rPr>
          <w:rFonts w:eastAsia="Calibri" w:cs="Times New Roman"/>
          <w:color w:val="000000"/>
          <w:szCs w:val="23"/>
        </w:rPr>
        <w:t>samodzielnie</w:t>
      </w:r>
      <w:proofErr w:type="gramEnd"/>
      <w:r>
        <w:rPr>
          <w:rFonts w:eastAsia="Calibri" w:cs="Times New Roman"/>
          <w:color w:val="000000"/>
          <w:szCs w:val="23"/>
        </w:rPr>
        <w:t xml:space="preserve"> lub we współpracy ze szkołą aktywizują dzieci do formowania marzeń </w:t>
      </w:r>
      <w:r>
        <w:rPr>
          <w:rFonts w:eastAsia="Calibri" w:cs="Times New Roman"/>
          <w:color w:val="000000"/>
          <w:szCs w:val="23"/>
        </w:rPr>
        <w:br/>
        <w:t>i planów zawodowych;</w:t>
      </w:r>
    </w:p>
    <w:p w:rsidR="0062312E" w:rsidRDefault="0062312E" w:rsidP="00A43D62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 w:val="28"/>
          <w:szCs w:val="24"/>
        </w:rPr>
      </w:pPr>
      <w:proofErr w:type="gramStart"/>
      <w:r>
        <w:rPr>
          <w:rFonts w:eastAsia="Calibri" w:cs="Times New Roman"/>
          <w:color w:val="000000"/>
          <w:szCs w:val="23"/>
        </w:rPr>
        <w:t>wzmacniają</w:t>
      </w:r>
      <w:proofErr w:type="gramEnd"/>
      <w:r>
        <w:rPr>
          <w:rFonts w:eastAsia="Calibri" w:cs="Times New Roman"/>
          <w:color w:val="000000"/>
          <w:szCs w:val="23"/>
        </w:rPr>
        <w:t xml:space="preserve"> poczucia akceptacji dokonanych przez ucznia wyborów; o ile jest potrzeba – włączają się w zmiany planów i wyborów;</w:t>
      </w:r>
    </w:p>
    <w:p w:rsidR="0062312E" w:rsidRDefault="0062312E" w:rsidP="00A43D62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 w:val="28"/>
          <w:szCs w:val="24"/>
        </w:rPr>
      </w:pPr>
      <w:proofErr w:type="gramStart"/>
      <w:r>
        <w:rPr>
          <w:rFonts w:eastAsia="Calibri" w:cs="Times New Roman"/>
          <w:color w:val="000000"/>
          <w:szCs w:val="23"/>
        </w:rPr>
        <w:t>wspierają</w:t>
      </w:r>
      <w:proofErr w:type="gramEnd"/>
      <w:r>
        <w:rPr>
          <w:rFonts w:eastAsia="Calibri" w:cs="Times New Roman"/>
          <w:color w:val="000000"/>
          <w:szCs w:val="23"/>
        </w:rPr>
        <w:t xml:space="preserve"> dzieci w poszukiwaniu optymalnej możliwości rozwoju edukacyjno- zawodowego;</w:t>
      </w:r>
    </w:p>
    <w:p w:rsidR="0062312E" w:rsidRDefault="0062312E" w:rsidP="00A43D62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 w:val="28"/>
          <w:szCs w:val="24"/>
        </w:rPr>
      </w:pPr>
      <w:proofErr w:type="gramStart"/>
      <w:r>
        <w:rPr>
          <w:rFonts w:eastAsia="Calibri" w:cs="Times New Roman"/>
          <w:color w:val="000000"/>
          <w:szCs w:val="23"/>
        </w:rPr>
        <w:t>współdziałają</w:t>
      </w:r>
      <w:proofErr w:type="gramEnd"/>
      <w:r>
        <w:rPr>
          <w:rFonts w:eastAsia="Calibri" w:cs="Times New Roman"/>
          <w:color w:val="000000"/>
          <w:szCs w:val="23"/>
        </w:rPr>
        <w:t xml:space="preserve"> ze szkołą w zapewnieniu wsparcia specjalistycznego na każdym etapie edukacji, zwłaszcza w starcie do szkoły ponadpodstawowej, w przypadku specjalnych potrzeb edukacyjnych ich dzieci;</w:t>
      </w:r>
    </w:p>
    <w:p w:rsidR="0062312E" w:rsidRDefault="0062312E" w:rsidP="00A43D62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Cs w:val="24"/>
        </w:rPr>
      </w:pPr>
      <w:proofErr w:type="gramStart"/>
      <w:r>
        <w:rPr>
          <w:rFonts w:eastAsia="Calibri" w:cs="Times New Roman"/>
          <w:color w:val="000000"/>
          <w:szCs w:val="24"/>
        </w:rPr>
        <w:t>współpracują</w:t>
      </w:r>
      <w:proofErr w:type="gramEnd"/>
      <w:r>
        <w:rPr>
          <w:rFonts w:eastAsia="Calibri" w:cs="Times New Roman"/>
          <w:color w:val="000000"/>
          <w:szCs w:val="24"/>
        </w:rPr>
        <w:t xml:space="preserve"> z wychowawcą, doradcą zawodowym, nauczycielami oraz szkolnymi specjalistami w realizacji działań z obszaru preorientacji, orientacji i poradnictwa zawodowego</w:t>
      </w:r>
    </w:p>
    <w:p w:rsidR="0062312E" w:rsidRDefault="0062312E" w:rsidP="00A43D62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3"/>
        </w:rPr>
        <w:t>współdziałają</w:t>
      </w:r>
      <w:r>
        <w:rPr>
          <w:rFonts w:eastAsia="Calibri" w:cs="Times New Roman"/>
          <w:color w:val="000000"/>
          <w:szCs w:val="24"/>
        </w:rPr>
        <w:t xml:space="preserve"> ze szkołą w planowaniu i realizacji działań </w:t>
      </w:r>
      <w:r w:rsidR="00CB5426">
        <w:rPr>
          <w:rFonts w:eastAsia="Calibri" w:cs="Times New Roman"/>
          <w:color w:val="000000"/>
          <w:szCs w:val="24"/>
        </w:rPr>
        <w:t xml:space="preserve">przewidzianych </w:t>
      </w:r>
      <w:r w:rsidR="00CB5426">
        <w:rPr>
          <w:rFonts w:eastAsia="Calibri" w:cs="Times New Roman"/>
          <w:color w:val="000000"/>
          <w:szCs w:val="24"/>
        </w:rPr>
        <w:br/>
        <w:t>w Programie Doradztwa Zawodowego</w:t>
      </w:r>
      <w:r>
        <w:rPr>
          <w:rFonts w:eastAsia="Calibri" w:cs="Times New Roman"/>
          <w:color w:val="000000"/>
          <w:szCs w:val="24"/>
        </w:rPr>
        <w:t xml:space="preserve">, jak np., spotkania </w:t>
      </w:r>
      <w:proofErr w:type="spellStart"/>
      <w:r>
        <w:rPr>
          <w:rFonts w:eastAsia="Calibri" w:cs="Times New Roman"/>
          <w:color w:val="000000"/>
          <w:szCs w:val="24"/>
        </w:rPr>
        <w:t>zawodoznawcze</w:t>
      </w:r>
      <w:proofErr w:type="spellEnd"/>
      <w:r>
        <w:rPr>
          <w:rFonts w:eastAsia="Calibri" w:cs="Times New Roman"/>
          <w:color w:val="000000"/>
          <w:szCs w:val="24"/>
        </w:rPr>
        <w:t>, wycieczki do</w:t>
      </w:r>
      <w:r w:rsidR="00CB5426">
        <w:rPr>
          <w:rFonts w:eastAsia="Calibri" w:cs="Times New Roman"/>
          <w:color w:val="000000"/>
          <w:szCs w:val="24"/>
        </w:rPr>
        <w:t xml:space="preserve"> </w:t>
      </w:r>
      <w:r>
        <w:rPr>
          <w:rFonts w:eastAsia="Calibri" w:cs="Times New Roman"/>
          <w:color w:val="000000"/>
          <w:szCs w:val="24"/>
        </w:rPr>
        <w:t xml:space="preserve">szkół i zakładów pracy, wyjazdy na targi edukacyjne, </w:t>
      </w:r>
      <w:proofErr w:type="gramStart"/>
      <w:r>
        <w:rPr>
          <w:rFonts w:eastAsia="Calibri" w:cs="Times New Roman"/>
          <w:color w:val="000000"/>
          <w:szCs w:val="24"/>
        </w:rPr>
        <w:t xml:space="preserve">organizacja  </w:t>
      </w:r>
      <w:r w:rsidR="00CB5426">
        <w:rPr>
          <w:rFonts w:eastAsia="Calibri" w:cs="Times New Roman"/>
          <w:color w:val="000000"/>
          <w:szCs w:val="24"/>
        </w:rPr>
        <w:t>ekspozycji</w:t>
      </w:r>
      <w:proofErr w:type="gramEnd"/>
      <w:r w:rsidR="00CB5426">
        <w:rPr>
          <w:rFonts w:eastAsia="Calibri" w:cs="Times New Roman"/>
          <w:color w:val="000000"/>
          <w:szCs w:val="24"/>
        </w:rPr>
        <w:t xml:space="preserve"> itp.</w:t>
      </w:r>
    </w:p>
    <w:p w:rsidR="0062312E" w:rsidRDefault="0062312E" w:rsidP="00135087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eastAsia="Calibri" w:cs="Times New Roman"/>
          <w:color w:val="000000"/>
          <w:szCs w:val="24"/>
        </w:rPr>
      </w:pPr>
    </w:p>
    <w:p w:rsidR="0062312E" w:rsidRDefault="0062312E" w:rsidP="00135087">
      <w:pPr>
        <w:autoSpaceDE w:val="0"/>
        <w:autoSpaceDN w:val="0"/>
        <w:adjustRightInd w:val="0"/>
        <w:spacing w:after="0"/>
        <w:contextualSpacing/>
        <w:jc w:val="both"/>
        <w:rPr>
          <w:rFonts w:eastAsia="Calibri" w:cs="Times New Roman"/>
          <w:szCs w:val="24"/>
        </w:rPr>
      </w:pPr>
    </w:p>
    <w:p w:rsidR="009C7951" w:rsidRPr="00113311" w:rsidRDefault="0062312E" w:rsidP="00A43D62">
      <w:pPr>
        <w:pStyle w:val="Akapitzlist"/>
        <w:numPr>
          <w:ilvl w:val="0"/>
          <w:numId w:val="20"/>
        </w:numPr>
        <w:spacing w:after="0"/>
        <w:jc w:val="both"/>
        <w:rPr>
          <w:bCs/>
        </w:rPr>
      </w:pPr>
      <w:r w:rsidRPr="00113311">
        <w:rPr>
          <w:b/>
          <w:bCs/>
        </w:rPr>
        <w:t>ZAŁOŻENIA SZCZEGÓŁOWE</w:t>
      </w:r>
      <w:r w:rsidR="00FA2BB3" w:rsidRPr="00113311">
        <w:rPr>
          <w:b/>
          <w:bCs/>
        </w:rPr>
        <w:t xml:space="preserve"> REALIZACJI PROGRAMU</w:t>
      </w:r>
      <w:r w:rsidR="00F74C66" w:rsidRPr="00113311">
        <w:rPr>
          <w:b/>
          <w:bCs/>
        </w:rPr>
        <w:t xml:space="preserve"> DORADZTWA ZAWODOWEGO</w:t>
      </w:r>
      <w:r w:rsidR="009C7951" w:rsidRPr="00113311">
        <w:rPr>
          <w:b/>
          <w:bCs/>
        </w:rPr>
        <w:t xml:space="preserve"> W ROKU SZKOLNYM 2026/2027</w:t>
      </w:r>
      <w:r w:rsidR="00CB5426" w:rsidRPr="00113311">
        <w:rPr>
          <w:b/>
          <w:bCs/>
        </w:rPr>
        <w:t xml:space="preserve"> </w:t>
      </w:r>
    </w:p>
    <w:p w:rsidR="002610F2" w:rsidRDefault="00A43A10" w:rsidP="009C7951">
      <w:pPr>
        <w:pStyle w:val="Akapitzlist"/>
        <w:spacing w:after="0"/>
        <w:ind w:left="1287"/>
        <w:jc w:val="both"/>
        <w:rPr>
          <w:bCs/>
          <w:i/>
          <w:sz w:val="18"/>
          <w:szCs w:val="18"/>
        </w:rPr>
      </w:pPr>
      <w:r w:rsidRPr="00A325E8">
        <w:rPr>
          <w:bCs/>
          <w:i/>
          <w:sz w:val="18"/>
          <w:szCs w:val="18"/>
        </w:rPr>
        <w:t>(</w:t>
      </w:r>
      <w:r w:rsidR="009C7951" w:rsidRPr="00A325E8">
        <w:rPr>
          <w:bCs/>
          <w:i/>
          <w:sz w:val="18"/>
          <w:szCs w:val="18"/>
        </w:rPr>
        <w:t>z</w:t>
      </w:r>
      <w:r w:rsidRPr="00A325E8">
        <w:rPr>
          <w:bCs/>
          <w:i/>
          <w:sz w:val="18"/>
          <w:szCs w:val="18"/>
        </w:rPr>
        <w:t xml:space="preserve"> </w:t>
      </w:r>
      <w:r w:rsidR="009C7951" w:rsidRPr="00A325E8">
        <w:rPr>
          <w:bCs/>
          <w:i/>
          <w:sz w:val="18"/>
          <w:szCs w:val="18"/>
        </w:rPr>
        <w:t>uwzględnieniem</w:t>
      </w:r>
      <w:r w:rsidRPr="00A325E8">
        <w:rPr>
          <w:bCs/>
          <w:i/>
          <w:sz w:val="18"/>
          <w:szCs w:val="18"/>
        </w:rPr>
        <w:t xml:space="preserve"> </w:t>
      </w:r>
      <w:r w:rsidR="009C7951" w:rsidRPr="00A325E8">
        <w:rPr>
          <w:bCs/>
          <w:i/>
          <w:sz w:val="18"/>
          <w:szCs w:val="18"/>
        </w:rPr>
        <w:t xml:space="preserve">wybranych wytycznych </w:t>
      </w:r>
      <w:r w:rsidR="00FA2BB3" w:rsidRPr="00A325E8">
        <w:rPr>
          <w:bCs/>
          <w:i/>
          <w:sz w:val="18"/>
          <w:szCs w:val="18"/>
        </w:rPr>
        <w:t>z</w:t>
      </w:r>
      <w:r w:rsidR="00CB5426" w:rsidRPr="00A325E8">
        <w:rPr>
          <w:bCs/>
          <w:i/>
          <w:sz w:val="18"/>
          <w:szCs w:val="18"/>
        </w:rPr>
        <w:t xml:space="preserve"> </w:t>
      </w:r>
      <w:r w:rsidR="005F0CB0" w:rsidRPr="00A325E8">
        <w:rPr>
          <w:bCs/>
          <w:i/>
          <w:sz w:val="18"/>
          <w:szCs w:val="18"/>
        </w:rPr>
        <w:t>R</w:t>
      </w:r>
      <w:r w:rsidR="00FA2BB3" w:rsidRPr="00A325E8">
        <w:rPr>
          <w:bCs/>
          <w:i/>
          <w:sz w:val="18"/>
          <w:szCs w:val="18"/>
        </w:rPr>
        <w:t>ozporządzenia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Ministra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Edukacji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Narodowej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z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dnia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12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lutego</w:t>
      </w:r>
      <w:r w:rsidR="009C7951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2019</w:t>
      </w:r>
      <w:r w:rsidR="009C7951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r.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w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sprawie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doradztwa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zawodowego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(Dz.</w:t>
      </w:r>
      <w:r w:rsid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U.</w:t>
      </w:r>
      <w:r w:rsidR="00A325E8">
        <w:rPr>
          <w:bCs/>
          <w:i/>
          <w:sz w:val="18"/>
          <w:szCs w:val="18"/>
        </w:rPr>
        <w:t xml:space="preserve"> </w:t>
      </w:r>
      <w:proofErr w:type="gramStart"/>
      <w:r w:rsidR="00CB5426" w:rsidRPr="00A325E8">
        <w:rPr>
          <w:bCs/>
          <w:i/>
          <w:sz w:val="18"/>
          <w:szCs w:val="18"/>
        </w:rPr>
        <w:t>z</w:t>
      </w:r>
      <w:proofErr w:type="gramEnd"/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2019</w:t>
      </w:r>
      <w:r w:rsidR="00942937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r.</w:t>
      </w:r>
      <w:r w:rsidR="00942937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poz.</w:t>
      </w:r>
      <w:r w:rsidR="00942937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325,</w:t>
      </w:r>
      <w:r w:rsidR="00942937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 xml:space="preserve">z </w:t>
      </w:r>
      <w:proofErr w:type="spellStart"/>
      <w:r w:rsidR="002610F2" w:rsidRPr="00A325E8">
        <w:rPr>
          <w:bCs/>
          <w:i/>
          <w:sz w:val="18"/>
          <w:szCs w:val="18"/>
        </w:rPr>
        <w:t>późn</w:t>
      </w:r>
      <w:proofErr w:type="spellEnd"/>
      <w:r w:rsidR="009C7951" w:rsidRPr="00A325E8">
        <w:rPr>
          <w:bCs/>
          <w:i/>
          <w:sz w:val="18"/>
          <w:szCs w:val="18"/>
        </w:rPr>
        <w:t xml:space="preserve">. </w:t>
      </w:r>
      <w:proofErr w:type="gramStart"/>
      <w:r w:rsidR="009C7951" w:rsidRPr="00A325E8">
        <w:rPr>
          <w:bCs/>
          <w:i/>
          <w:sz w:val="18"/>
          <w:szCs w:val="18"/>
        </w:rPr>
        <w:t>zm</w:t>
      </w:r>
      <w:proofErr w:type="gramEnd"/>
      <w:r w:rsidR="009C7951" w:rsidRPr="00A325E8">
        <w:rPr>
          <w:bCs/>
          <w:i/>
          <w:sz w:val="18"/>
          <w:szCs w:val="18"/>
        </w:rPr>
        <w:t>.)</w:t>
      </w:r>
      <w:r w:rsidR="00CB5426" w:rsidRPr="00A325E8">
        <w:rPr>
          <w:bCs/>
          <w:i/>
          <w:sz w:val="18"/>
          <w:szCs w:val="18"/>
        </w:rPr>
        <w:t xml:space="preserve"> </w:t>
      </w:r>
      <w:r w:rsidR="00FA2BB3" w:rsidRPr="00A325E8">
        <w:rPr>
          <w:bCs/>
          <w:i/>
          <w:sz w:val="18"/>
          <w:szCs w:val="18"/>
        </w:rPr>
        <w:t xml:space="preserve">oraz </w:t>
      </w:r>
      <w:r w:rsidR="005F0CB0" w:rsidRPr="00A325E8">
        <w:rPr>
          <w:bCs/>
          <w:i/>
          <w:sz w:val="18"/>
          <w:szCs w:val="18"/>
        </w:rPr>
        <w:t>R</w:t>
      </w:r>
      <w:r w:rsidR="00FA2BB3" w:rsidRPr="00A325E8">
        <w:rPr>
          <w:bCs/>
          <w:i/>
          <w:sz w:val="18"/>
          <w:szCs w:val="18"/>
        </w:rPr>
        <w:t>ozporządzenia</w:t>
      </w:r>
      <w:r w:rsidR="002610F2" w:rsidRPr="00A325E8">
        <w:rPr>
          <w:bCs/>
          <w:i/>
          <w:sz w:val="18"/>
          <w:szCs w:val="18"/>
        </w:rPr>
        <w:t xml:space="preserve"> Ministra Edukacji z dnia 20 stycznia 2026</w:t>
      </w:r>
      <w:r w:rsidR="00942937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r.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zmieniającego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rozporządzenie</w:t>
      </w:r>
      <w:r w:rsidR="00CB5426" w:rsidRP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w sprawie doradztwa zawodowego (Dz.</w:t>
      </w:r>
      <w:r w:rsidR="00A325E8">
        <w:rPr>
          <w:bCs/>
          <w:i/>
          <w:sz w:val="18"/>
          <w:szCs w:val="18"/>
        </w:rPr>
        <w:t xml:space="preserve"> </w:t>
      </w:r>
      <w:r w:rsidR="002610F2" w:rsidRPr="00A325E8">
        <w:rPr>
          <w:bCs/>
          <w:i/>
          <w:sz w:val="18"/>
          <w:szCs w:val="18"/>
        </w:rPr>
        <w:t>U.</w:t>
      </w:r>
      <w:r w:rsidR="00A325E8">
        <w:rPr>
          <w:bCs/>
          <w:i/>
          <w:sz w:val="18"/>
          <w:szCs w:val="18"/>
        </w:rPr>
        <w:t xml:space="preserve"> </w:t>
      </w:r>
      <w:proofErr w:type="gramStart"/>
      <w:r w:rsidR="009C7951" w:rsidRPr="00A325E8">
        <w:rPr>
          <w:bCs/>
          <w:i/>
          <w:sz w:val="18"/>
          <w:szCs w:val="18"/>
        </w:rPr>
        <w:t>z</w:t>
      </w:r>
      <w:proofErr w:type="gramEnd"/>
      <w:r w:rsidR="009C7951" w:rsidRPr="00A325E8">
        <w:rPr>
          <w:bCs/>
          <w:i/>
          <w:sz w:val="18"/>
          <w:szCs w:val="18"/>
        </w:rPr>
        <w:t xml:space="preserve"> 2026 r. poz. 73).</w:t>
      </w:r>
      <w:r w:rsidR="002610F2" w:rsidRPr="00A325E8">
        <w:rPr>
          <w:bCs/>
          <w:i/>
          <w:sz w:val="18"/>
          <w:szCs w:val="18"/>
        </w:rPr>
        <w:t xml:space="preserve"> </w:t>
      </w:r>
    </w:p>
    <w:p w:rsidR="00942937" w:rsidRPr="00A325E8" w:rsidRDefault="00942937" w:rsidP="009C7951">
      <w:pPr>
        <w:pStyle w:val="Akapitzlist"/>
        <w:spacing w:after="0"/>
        <w:ind w:left="1287"/>
        <w:jc w:val="both"/>
        <w:rPr>
          <w:bCs/>
          <w:i/>
          <w:sz w:val="18"/>
          <w:szCs w:val="18"/>
        </w:rPr>
      </w:pPr>
    </w:p>
    <w:p w:rsidR="00F43697" w:rsidRDefault="00F43697" w:rsidP="00942937">
      <w:pPr>
        <w:spacing w:after="0"/>
        <w:jc w:val="both"/>
      </w:pPr>
      <w:r w:rsidRPr="00F43697">
        <w:t>Na każdy rok szkolny w szkol</w:t>
      </w:r>
      <w:r w:rsidR="009C7951">
        <w:t>e opracowuje się Program Realizacji Doradztwa Zawodowego, uwzględniający Wewnątrzszkolny System Doradztwa Z</w:t>
      </w:r>
      <w:r w:rsidRPr="00F43697">
        <w:t xml:space="preserve">awodowego. </w:t>
      </w:r>
    </w:p>
    <w:p w:rsidR="00942937" w:rsidRDefault="00942937" w:rsidP="00CF2AF1">
      <w:pPr>
        <w:spacing w:after="0"/>
        <w:ind w:firstLine="709"/>
        <w:jc w:val="both"/>
      </w:pPr>
    </w:p>
    <w:p w:rsidR="00F43697" w:rsidRDefault="00FA2BB3" w:rsidP="00F43697">
      <w:pPr>
        <w:spacing w:after="0"/>
        <w:jc w:val="both"/>
      </w:pPr>
      <w:r>
        <w:t>Program, o którym mowa</w:t>
      </w:r>
      <w:r w:rsidR="00F43697" w:rsidRPr="00F43697">
        <w:t xml:space="preserve"> określa: </w:t>
      </w:r>
    </w:p>
    <w:p w:rsidR="00A43A10" w:rsidRDefault="00F43697" w:rsidP="00F43697">
      <w:pPr>
        <w:spacing w:after="0"/>
        <w:jc w:val="both"/>
      </w:pPr>
      <w:r w:rsidRPr="00CF2AF1">
        <w:rPr>
          <w:u w:val="single"/>
        </w:rPr>
        <w:t>1) działania związane z realizacją doradztwa zawodowego</w:t>
      </w:r>
      <w:r w:rsidRPr="00F43697">
        <w:t xml:space="preserve">, w tym: </w:t>
      </w:r>
    </w:p>
    <w:p w:rsidR="00A43A10" w:rsidRDefault="00F43697" w:rsidP="00F43697">
      <w:pPr>
        <w:spacing w:after="0"/>
        <w:jc w:val="both"/>
      </w:pPr>
      <w:proofErr w:type="gramStart"/>
      <w:r w:rsidRPr="00CF2AF1">
        <w:rPr>
          <w:u w:val="single"/>
        </w:rPr>
        <w:t>a</w:t>
      </w:r>
      <w:proofErr w:type="gramEnd"/>
      <w:r w:rsidRPr="00CF2AF1">
        <w:rPr>
          <w:u w:val="single"/>
        </w:rPr>
        <w:t>) tematykę działań</w:t>
      </w:r>
      <w:r w:rsidRPr="00F43697">
        <w:t xml:space="preserve">, uwzględniającą w przypadku: – szkół, o których mowa w § 2 pkt 2–7, treści programowe, o których mowa w tych przepisach, prognozę zapotrzebowania na pracowników w zawodach szkolnictwa branżowego na krajowym i wojewódzkim rynku pracy, o której mowa w art. </w:t>
      </w:r>
      <w:proofErr w:type="spellStart"/>
      <w:r w:rsidRPr="00F43697">
        <w:t>46b</w:t>
      </w:r>
      <w:proofErr w:type="spellEnd"/>
      <w:r w:rsidRPr="00F43697">
        <w:t xml:space="preserve"> ustawy, prognozy prowadzone na zlecenie ministra właściwego do spraw pracy zamieszczone na stronie internetowej urzędu obsługującego tego </w:t>
      </w:r>
      <w:r w:rsidRPr="00F43697">
        <w:lastRenderedPageBreak/>
        <w:t xml:space="preserve">ministra i wyniki monitoringu karier absolwentów publicznych i niepublicznych szkół ponadpodstawowych, o których mowa w art. </w:t>
      </w:r>
      <w:proofErr w:type="spellStart"/>
      <w:r w:rsidRPr="00F43697">
        <w:t>26b</w:t>
      </w:r>
      <w:proofErr w:type="spellEnd"/>
      <w:r w:rsidRPr="00F43697">
        <w:t xml:space="preserve"> ust</w:t>
      </w:r>
      <w:r w:rsidR="00A43A10">
        <w:t>. 24 ustawy,</w:t>
      </w:r>
    </w:p>
    <w:p w:rsidR="00F43697" w:rsidRDefault="00F43697" w:rsidP="00F43697">
      <w:pPr>
        <w:spacing w:after="0"/>
        <w:jc w:val="both"/>
      </w:pPr>
      <w:proofErr w:type="gramStart"/>
      <w:r w:rsidRPr="00CF2AF1">
        <w:rPr>
          <w:u w:val="single"/>
        </w:rPr>
        <w:t>b</w:t>
      </w:r>
      <w:proofErr w:type="gramEnd"/>
      <w:r w:rsidRPr="00CF2AF1">
        <w:rPr>
          <w:u w:val="single"/>
        </w:rPr>
        <w:t xml:space="preserve">) oddziały, </w:t>
      </w:r>
      <w:r w:rsidRPr="00F43697">
        <w:t xml:space="preserve">których dotyczą działania, </w:t>
      </w:r>
    </w:p>
    <w:p w:rsidR="00F43697" w:rsidRDefault="00F43697" w:rsidP="00F43697">
      <w:pPr>
        <w:spacing w:after="0"/>
        <w:jc w:val="both"/>
      </w:pPr>
      <w:proofErr w:type="gramStart"/>
      <w:r w:rsidRPr="00CF2AF1">
        <w:rPr>
          <w:u w:val="single"/>
        </w:rPr>
        <w:t>c</w:t>
      </w:r>
      <w:proofErr w:type="gramEnd"/>
      <w:r w:rsidRPr="00CF2AF1">
        <w:rPr>
          <w:u w:val="single"/>
        </w:rPr>
        <w:t>) metody i formy realizacji działań</w:t>
      </w:r>
      <w:r w:rsidRPr="00F43697">
        <w:t>, z uwzględnieniem aktywnego udziału rodziców w tych działaniach, w szczególności przez organizację spotkań lub warsztatów z rodzicami, lub wydarzeń wspierających planowanie ścieżki kariery przez uczniów, z wyjątkiem branżowych szkół II stopnia, szkół policealnych i szkół dl</w:t>
      </w:r>
      <w:r>
        <w:t>a dorosłych</w:t>
      </w:r>
      <w:r w:rsidRPr="00F43697">
        <w:t>,</w:t>
      </w:r>
    </w:p>
    <w:p w:rsidR="009C7951" w:rsidRDefault="00F43697" w:rsidP="00F43697">
      <w:pPr>
        <w:spacing w:after="0"/>
        <w:jc w:val="both"/>
      </w:pPr>
      <w:proofErr w:type="gramStart"/>
      <w:r w:rsidRPr="00CF2AF1">
        <w:rPr>
          <w:u w:val="single"/>
        </w:rPr>
        <w:t>d</w:t>
      </w:r>
      <w:proofErr w:type="gramEnd"/>
      <w:r w:rsidRPr="00CF2AF1">
        <w:rPr>
          <w:u w:val="single"/>
        </w:rPr>
        <w:t>) terminy realizacji działań</w:t>
      </w:r>
      <w:r w:rsidRPr="00F43697">
        <w:t xml:space="preserve">, </w:t>
      </w:r>
    </w:p>
    <w:p w:rsidR="009C7951" w:rsidRPr="00CF2AF1" w:rsidRDefault="00F43697" w:rsidP="00F43697">
      <w:pPr>
        <w:spacing w:after="0"/>
        <w:jc w:val="both"/>
        <w:rPr>
          <w:u w:val="single"/>
        </w:rPr>
      </w:pPr>
      <w:proofErr w:type="gramStart"/>
      <w:r w:rsidRPr="00CF2AF1">
        <w:rPr>
          <w:u w:val="single"/>
        </w:rPr>
        <w:t>e</w:t>
      </w:r>
      <w:proofErr w:type="gramEnd"/>
      <w:r w:rsidRPr="00CF2AF1">
        <w:rPr>
          <w:u w:val="single"/>
        </w:rPr>
        <w:t xml:space="preserve">) osoby odpowiedzialne za realizację poszczególnych działań, </w:t>
      </w:r>
    </w:p>
    <w:p w:rsidR="00F43697" w:rsidRDefault="00F43697" w:rsidP="00F43697">
      <w:pPr>
        <w:spacing w:after="0"/>
        <w:jc w:val="both"/>
      </w:pPr>
      <w:r w:rsidRPr="00CF2AF1">
        <w:rPr>
          <w:u w:val="single"/>
        </w:rPr>
        <w:t>2) podmioty, z którymi szkoła współpracuje przy realizacji działań</w:t>
      </w:r>
      <w:r w:rsidRPr="00F43697">
        <w:t xml:space="preserve">, w tym podmioty, </w:t>
      </w:r>
      <w:r w:rsidR="009C7951">
        <w:br/>
      </w:r>
      <w:r w:rsidRPr="00F43697">
        <w:t>o których mowa w § 8 ust. 1 – z uwzględnieniem potrzeb uczniów, słuchaczy i rodziców oraz lokalnych lub regionalnych działań związanych z doradztwem zawodowym</w:t>
      </w:r>
      <w:r>
        <w:t>.</w:t>
      </w:r>
    </w:p>
    <w:p w:rsidR="00F43697" w:rsidRDefault="00F43697" w:rsidP="00F43697">
      <w:pPr>
        <w:spacing w:after="0"/>
        <w:jc w:val="both"/>
      </w:pPr>
    </w:p>
    <w:p w:rsidR="00F43697" w:rsidRDefault="00F43697" w:rsidP="00CF2AF1">
      <w:pPr>
        <w:spacing w:after="0"/>
        <w:ind w:firstLine="709"/>
        <w:jc w:val="both"/>
      </w:pPr>
      <w:r w:rsidRPr="00F43697">
        <w:t>Program, o którym mowa w ust. 1, opracowuje doradca zawodowy albo inny nauczyciel lub nauczyciele odpowiedzialni za realizację doradztwa zawodowego w szkole, wyznaczeni przez dyrektora szkoły</w:t>
      </w:r>
      <w:r w:rsidR="00DA5EA3">
        <w:t>.</w:t>
      </w:r>
    </w:p>
    <w:p w:rsidR="00DA5EA3" w:rsidRDefault="00FA2BB3" w:rsidP="00F43697">
      <w:pPr>
        <w:spacing w:after="0"/>
        <w:jc w:val="both"/>
        <w:rPr>
          <w:rFonts w:eastAsia="Times New Roman" w:cs="Times New Roman"/>
          <w:szCs w:val="24"/>
          <w:lang w:eastAsia="pl-PL"/>
        </w:rPr>
      </w:pPr>
      <w:r w:rsidRPr="00FA2BB3">
        <w:rPr>
          <w:rFonts w:eastAsia="Times New Roman" w:cs="Times New Roman"/>
          <w:szCs w:val="24"/>
          <w:lang w:eastAsia="pl-PL"/>
        </w:rPr>
        <w:t>Program, o którym mowa w ust. 1, jest opracowywany we współpracy z lokalnymi lub regionalnymi pracodawcami, izbami gospodarczy</w:t>
      </w:r>
      <w:r w:rsidR="00DA5EA3">
        <w:rPr>
          <w:rFonts w:eastAsia="Times New Roman" w:cs="Times New Roman"/>
          <w:szCs w:val="24"/>
          <w:lang w:eastAsia="pl-PL"/>
        </w:rPr>
        <w:t>mi lub przedstawicielami branż.</w:t>
      </w:r>
    </w:p>
    <w:p w:rsidR="00DA5EA3" w:rsidRDefault="00DA5EA3" w:rsidP="00F43697">
      <w:pPr>
        <w:spacing w:after="0"/>
        <w:jc w:val="both"/>
        <w:rPr>
          <w:rFonts w:eastAsia="Times New Roman" w:cs="Times New Roman"/>
          <w:szCs w:val="24"/>
          <w:lang w:eastAsia="pl-PL"/>
        </w:rPr>
      </w:pPr>
    </w:p>
    <w:p w:rsidR="00FA2BB3" w:rsidRDefault="00DA5EA3" w:rsidP="00371ACF">
      <w:pPr>
        <w:spacing w:after="0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DA5EA3">
        <w:rPr>
          <w:rFonts w:eastAsia="Times New Roman" w:cs="Times New Roman"/>
          <w:szCs w:val="24"/>
          <w:lang w:eastAsia="pl-PL"/>
        </w:rPr>
        <w:t xml:space="preserve">Przy realizacji doradztwa zawodowego jednostki organizacyjne, o których mowa </w:t>
      </w:r>
      <w:r w:rsidR="00FD1397">
        <w:rPr>
          <w:rFonts w:eastAsia="Times New Roman" w:cs="Times New Roman"/>
          <w:szCs w:val="24"/>
          <w:lang w:eastAsia="pl-PL"/>
        </w:rPr>
        <w:br/>
      </w:r>
      <w:r w:rsidRPr="00DA5EA3">
        <w:rPr>
          <w:rFonts w:eastAsia="Times New Roman" w:cs="Times New Roman"/>
          <w:szCs w:val="24"/>
          <w:lang w:eastAsia="pl-PL"/>
        </w:rPr>
        <w:t xml:space="preserve">w art. </w:t>
      </w:r>
      <w:proofErr w:type="spellStart"/>
      <w:r w:rsidRPr="00DA5EA3">
        <w:rPr>
          <w:rFonts w:eastAsia="Times New Roman" w:cs="Times New Roman"/>
          <w:szCs w:val="24"/>
          <w:lang w:eastAsia="pl-PL"/>
        </w:rPr>
        <w:t>26a</w:t>
      </w:r>
      <w:proofErr w:type="spellEnd"/>
      <w:r w:rsidRPr="00DA5EA3">
        <w:rPr>
          <w:rFonts w:eastAsia="Times New Roman" w:cs="Times New Roman"/>
          <w:szCs w:val="24"/>
          <w:lang w:eastAsia="pl-PL"/>
        </w:rPr>
        <w:t xml:space="preserve"> ust. 1 ustawy, mogą współpracować w szczególności z pracodawcami, organizacjami pracodawców, samorządami gospodarczymi lub innymi organizacjami gospodarczymi, stowarzyszeniami lub samorządami zawodowymi, o których mowa w art. 3 ust. </w:t>
      </w:r>
      <w:proofErr w:type="spellStart"/>
      <w:r w:rsidRPr="00DA5EA3">
        <w:rPr>
          <w:rFonts w:eastAsia="Times New Roman" w:cs="Times New Roman"/>
          <w:szCs w:val="24"/>
          <w:lang w:eastAsia="pl-PL"/>
        </w:rPr>
        <w:t>1a</w:t>
      </w:r>
      <w:proofErr w:type="spellEnd"/>
      <w:r w:rsidRPr="00DA5EA3">
        <w:rPr>
          <w:rFonts w:eastAsia="Times New Roman" w:cs="Times New Roman"/>
          <w:szCs w:val="24"/>
          <w:lang w:eastAsia="pl-PL"/>
        </w:rPr>
        <w:t xml:space="preserve"> ustawy, placówkami i centrami, o których mowa w art. 2 pkt 4 ustawy, szkołami prowadzącymi kształcenie zawodowe, poradniami </w:t>
      </w:r>
      <w:r>
        <w:rPr>
          <w:rFonts w:eastAsia="Times New Roman" w:cs="Times New Roman"/>
          <w:szCs w:val="24"/>
          <w:lang w:eastAsia="pl-PL"/>
        </w:rPr>
        <w:t xml:space="preserve">psychologiczno-pedagogicznymi, </w:t>
      </w:r>
      <w:r w:rsidRPr="00DA5EA3">
        <w:rPr>
          <w:rFonts w:eastAsia="Times New Roman" w:cs="Times New Roman"/>
          <w:szCs w:val="24"/>
          <w:lang w:eastAsia="pl-PL"/>
        </w:rPr>
        <w:t>placówkami doskonalenia nauczycieli, publicznymi służbami zatrudnienia, Ochotniczymi Hufcami P</w:t>
      </w:r>
      <w:r>
        <w:rPr>
          <w:rFonts w:eastAsia="Times New Roman" w:cs="Times New Roman"/>
          <w:szCs w:val="24"/>
          <w:lang w:eastAsia="pl-PL"/>
        </w:rPr>
        <w:t>racy lub agencjami zatrudnienia.</w:t>
      </w:r>
    </w:p>
    <w:p w:rsidR="00DA5EA3" w:rsidRDefault="00DA5EA3" w:rsidP="00F43697">
      <w:pPr>
        <w:spacing w:after="0"/>
        <w:jc w:val="both"/>
        <w:rPr>
          <w:rFonts w:eastAsia="Times New Roman" w:cs="Times New Roman"/>
          <w:szCs w:val="24"/>
          <w:lang w:eastAsia="pl-PL"/>
        </w:rPr>
      </w:pPr>
    </w:p>
    <w:p w:rsidR="00DA5EA3" w:rsidRDefault="00DA5EA3" w:rsidP="00371ACF">
      <w:pPr>
        <w:spacing w:after="0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DA5EA3">
        <w:rPr>
          <w:rFonts w:eastAsia="Times New Roman" w:cs="Times New Roman"/>
          <w:szCs w:val="24"/>
          <w:lang w:eastAsia="pl-PL"/>
        </w:rPr>
        <w:t xml:space="preserve">Szkoła zapoznaje uczniów i ich rodziców z cyfrowymi narzędziami doradztwa zawodowego, w tym ogólnodostępnymi platformami edukacyjnymi i stronami internetowymi, ogólnopolskimi bazami zawodów, prognozą zapotrzebowania na pracowników w zawodach szkolnictwa branżowego na krajowym i wojewódzkim rynku pracy, o której mowa w art. </w:t>
      </w:r>
      <w:proofErr w:type="spellStart"/>
      <w:r w:rsidRPr="00DA5EA3">
        <w:rPr>
          <w:rFonts w:eastAsia="Times New Roman" w:cs="Times New Roman"/>
          <w:szCs w:val="24"/>
          <w:lang w:eastAsia="pl-PL"/>
        </w:rPr>
        <w:t>46b</w:t>
      </w:r>
      <w:proofErr w:type="spellEnd"/>
      <w:r w:rsidRPr="00DA5EA3">
        <w:rPr>
          <w:rFonts w:eastAsia="Times New Roman" w:cs="Times New Roman"/>
          <w:szCs w:val="24"/>
          <w:lang w:eastAsia="pl-PL"/>
        </w:rPr>
        <w:t xml:space="preserve"> ustawy, prognozami prowadzonymi na zlecenie ministra właściwego do spraw pracy zamieszczonymi na stronie internetowej urzędu obsługującego tego ministra oraz platformami k</w:t>
      </w:r>
      <w:r>
        <w:rPr>
          <w:rFonts w:eastAsia="Times New Roman" w:cs="Times New Roman"/>
          <w:szCs w:val="24"/>
          <w:lang w:eastAsia="pl-PL"/>
        </w:rPr>
        <w:t>omunikacji z doradcą zawodowym.</w:t>
      </w:r>
    </w:p>
    <w:p w:rsidR="009C7951" w:rsidRDefault="009C7951" w:rsidP="00F43697">
      <w:pPr>
        <w:spacing w:after="0"/>
        <w:jc w:val="both"/>
        <w:rPr>
          <w:rFonts w:eastAsia="Times New Roman" w:cs="Times New Roman"/>
          <w:szCs w:val="24"/>
          <w:lang w:eastAsia="pl-PL"/>
        </w:rPr>
      </w:pPr>
    </w:p>
    <w:p w:rsidR="009C7951" w:rsidRDefault="009C7951" w:rsidP="009C7951">
      <w:pPr>
        <w:spacing w:after="0"/>
        <w:jc w:val="both"/>
      </w:pPr>
      <w:r>
        <w:t>Doradztwo zawodowe w szkole jest realizowane</w:t>
      </w:r>
      <w:r w:rsidR="00A325E8">
        <w:t xml:space="preserve"> w następujących formach</w:t>
      </w:r>
      <w:r>
        <w:t xml:space="preserve">: </w:t>
      </w:r>
    </w:p>
    <w:p w:rsidR="009C7951" w:rsidRDefault="009C7951" w:rsidP="009C7951">
      <w:pPr>
        <w:spacing w:after="0"/>
        <w:jc w:val="both"/>
      </w:pPr>
    </w:p>
    <w:p w:rsidR="009C7951" w:rsidRDefault="00942937" w:rsidP="009C7951">
      <w:pPr>
        <w:spacing w:after="0"/>
        <w:jc w:val="both"/>
      </w:pPr>
      <w:r>
        <w:t xml:space="preserve">1) w klasach </w:t>
      </w:r>
      <w:r w:rsidR="009C7951">
        <w:t xml:space="preserve">I –VI szkół podstawowych na obowiązkowych zajęciach edukacyjnych </w:t>
      </w:r>
      <w:r w:rsidR="009C7951">
        <w:br/>
        <w:t>z zakresu kształcenia ogólnego;</w:t>
      </w:r>
    </w:p>
    <w:p w:rsidR="009C7951" w:rsidRDefault="009C7951" w:rsidP="009C7951">
      <w:pPr>
        <w:spacing w:after="0"/>
        <w:jc w:val="both"/>
      </w:pPr>
      <w:r>
        <w:t xml:space="preserve">2) w klasach VII i VIII szkół podstawowych, na obowiązkowych zajęciach edukacyjnych </w:t>
      </w:r>
      <w:r>
        <w:br/>
        <w:t>z zakresu kształcenia ogólnego;</w:t>
      </w:r>
    </w:p>
    <w:p w:rsidR="009C7951" w:rsidRDefault="009C7951" w:rsidP="009C7951">
      <w:pPr>
        <w:spacing w:after="0"/>
        <w:jc w:val="both"/>
      </w:pPr>
      <w:r>
        <w:t>3) w klasach VII i VIII szkół podstawowych, w branżowych szkołach I stopnia, liceach ogólnokształcących i technikach, z wyjątkiem szkół dla dorosłych, na zajęciach z zakresu doradztwa zawodowego;</w:t>
      </w:r>
    </w:p>
    <w:p w:rsidR="009C7951" w:rsidRDefault="009C7951" w:rsidP="009C7951">
      <w:pPr>
        <w:spacing w:after="0"/>
        <w:jc w:val="both"/>
      </w:pPr>
      <w:r>
        <w:t xml:space="preserve">4) w szkołach podstawowych na zajęciach związanych z wyborem kierunku kształcenia </w:t>
      </w:r>
      <w:r>
        <w:br/>
        <w:t>i zawodu prowadzonych w ramach pomocy psychologiczno-pedagogicznej;</w:t>
      </w:r>
    </w:p>
    <w:p w:rsidR="009C7951" w:rsidRDefault="009C7951" w:rsidP="009C7951">
      <w:pPr>
        <w:spacing w:after="0"/>
        <w:jc w:val="both"/>
      </w:pPr>
      <w:r>
        <w:t>5) w szkołach podstawowych na zajęciach z nauczycielem wychowawcą opiekującym się oddziałem;</w:t>
      </w:r>
    </w:p>
    <w:p w:rsidR="009C7951" w:rsidRDefault="009C7951" w:rsidP="009C7951">
      <w:pPr>
        <w:spacing w:after="0"/>
        <w:jc w:val="both"/>
      </w:pPr>
      <w:r>
        <w:lastRenderedPageBreak/>
        <w:t xml:space="preserve">6) </w:t>
      </w:r>
      <w:r w:rsidRPr="00F43697">
        <w:t>w s</w:t>
      </w:r>
      <w:r>
        <w:t>zkołach podstawowy</w:t>
      </w:r>
      <w:r w:rsidR="00A325E8">
        <w:t>ch</w:t>
      </w:r>
      <w:r>
        <w:t xml:space="preserve"> </w:t>
      </w:r>
      <w:r w:rsidRPr="00F43697">
        <w:t xml:space="preserve">w ramach wizyt </w:t>
      </w:r>
      <w:proofErr w:type="spellStart"/>
      <w:r w:rsidRPr="00F43697">
        <w:t>zawodoznawczych</w:t>
      </w:r>
      <w:proofErr w:type="spellEnd"/>
      <w:r w:rsidRPr="00F43697">
        <w:t xml:space="preserve"> mających na celu poznanie przez uczniów środowiska pracy w wybranych zawodach, organizowanych w: </w:t>
      </w:r>
    </w:p>
    <w:p w:rsidR="009C7951" w:rsidRDefault="009C7951" w:rsidP="009C7951">
      <w:pPr>
        <w:spacing w:after="0"/>
        <w:jc w:val="both"/>
      </w:pPr>
      <w:proofErr w:type="gramStart"/>
      <w:r w:rsidRPr="00F43697">
        <w:t>a</w:t>
      </w:r>
      <w:proofErr w:type="gramEnd"/>
      <w:r w:rsidRPr="00F43697">
        <w:t xml:space="preserve">) podmiotach stanowiących potencjalne miejsce zatrudnienia absolwentów, w szczególności u pracodawców, </w:t>
      </w:r>
    </w:p>
    <w:p w:rsidR="009C7951" w:rsidRDefault="009C7951" w:rsidP="009C7951">
      <w:pPr>
        <w:spacing w:after="0"/>
        <w:jc w:val="both"/>
      </w:pPr>
      <w:proofErr w:type="gramStart"/>
      <w:r w:rsidRPr="00F43697">
        <w:t>b</w:t>
      </w:r>
      <w:proofErr w:type="gramEnd"/>
      <w:r w:rsidRPr="00F43697">
        <w:t xml:space="preserve">) branżowych centrach umiejętności, </w:t>
      </w:r>
    </w:p>
    <w:p w:rsidR="009C7951" w:rsidRDefault="009C7951" w:rsidP="009C7951">
      <w:pPr>
        <w:spacing w:after="0"/>
        <w:jc w:val="both"/>
      </w:pPr>
      <w:proofErr w:type="gramStart"/>
      <w:r w:rsidRPr="00F43697">
        <w:t>c</w:t>
      </w:r>
      <w:proofErr w:type="gramEnd"/>
      <w:r w:rsidRPr="00F43697">
        <w:t>) szkołach prowadzących kształcenie zawodowe, centrach kształcenia zawodowego lub placówkach kształcenia ustawicznego.</w:t>
      </w:r>
    </w:p>
    <w:p w:rsidR="00A325E8" w:rsidRDefault="00A325E8" w:rsidP="009C7951">
      <w:pPr>
        <w:spacing w:after="0"/>
        <w:jc w:val="both"/>
      </w:pPr>
    </w:p>
    <w:p w:rsidR="00FA2BB3" w:rsidRDefault="00FA2BB3" w:rsidP="00F43697">
      <w:pPr>
        <w:spacing w:after="0"/>
        <w:jc w:val="both"/>
        <w:rPr>
          <w:rFonts w:eastAsia="Times New Roman" w:cs="Times New Roman"/>
          <w:szCs w:val="24"/>
          <w:lang w:eastAsia="pl-PL"/>
        </w:rPr>
      </w:pPr>
    </w:p>
    <w:p w:rsidR="0062312E" w:rsidRPr="007A5860" w:rsidRDefault="0062312E" w:rsidP="00A43A10">
      <w:pPr>
        <w:spacing w:after="0"/>
        <w:jc w:val="center"/>
        <w:rPr>
          <w:b/>
          <w:bCs/>
          <w:u w:val="single"/>
        </w:rPr>
      </w:pPr>
      <w:r w:rsidRPr="007A5860">
        <w:rPr>
          <w:b/>
          <w:bCs/>
          <w:u w:val="single"/>
        </w:rPr>
        <w:t>Treści programowe z zakresu doradztwa zawodowego dla klas I</w:t>
      </w:r>
      <w:r w:rsidR="00A43A10" w:rsidRPr="007A5860">
        <w:rPr>
          <w:b/>
          <w:bCs/>
          <w:u w:val="single"/>
        </w:rPr>
        <w:t xml:space="preserve"> </w:t>
      </w:r>
      <w:r w:rsidRPr="007A5860">
        <w:rPr>
          <w:b/>
          <w:bCs/>
          <w:u w:val="single"/>
        </w:rPr>
        <w:t>–</w:t>
      </w:r>
      <w:r w:rsidR="00A43A10" w:rsidRPr="007A5860">
        <w:rPr>
          <w:b/>
          <w:bCs/>
          <w:u w:val="single"/>
        </w:rPr>
        <w:t xml:space="preserve"> </w:t>
      </w:r>
      <w:r w:rsidRPr="007A5860">
        <w:rPr>
          <w:b/>
          <w:bCs/>
          <w:u w:val="single"/>
        </w:rPr>
        <w:t>III szkół podstawowych</w:t>
      </w:r>
    </w:p>
    <w:p w:rsidR="00A43A10" w:rsidRDefault="00A43A10" w:rsidP="00135087">
      <w:pPr>
        <w:spacing w:after="0"/>
        <w:jc w:val="both"/>
        <w:rPr>
          <w:b/>
          <w:bCs/>
        </w:rPr>
      </w:pPr>
    </w:p>
    <w:p w:rsidR="0062312E" w:rsidRPr="007A5860" w:rsidRDefault="0062312E" w:rsidP="00A43D62">
      <w:pPr>
        <w:numPr>
          <w:ilvl w:val="0"/>
          <w:numId w:val="8"/>
        </w:numPr>
        <w:spacing w:after="0"/>
        <w:jc w:val="both"/>
      </w:pPr>
      <w:r w:rsidRPr="00DA7213">
        <w:rPr>
          <w:b/>
          <w:bCs/>
        </w:rPr>
        <w:t>Poznanie siebie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  <w:bCs/>
        </w:rPr>
        <w:t>Uczeń: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1.1 </w:t>
      </w:r>
      <w:proofErr w:type="gramStart"/>
      <w:r w:rsidRPr="00DA7213">
        <w:rPr>
          <w:bCs/>
        </w:rPr>
        <w:t>opisuje</w:t>
      </w:r>
      <w:proofErr w:type="gramEnd"/>
      <w:r w:rsidRPr="00DA7213">
        <w:rPr>
          <w:bCs/>
        </w:rPr>
        <w:t xml:space="preserve"> swoje zainteresowania i określa, w jaki sposób może je rozwijać;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1.2 </w:t>
      </w:r>
      <w:proofErr w:type="gramStart"/>
      <w:r w:rsidRPr="00DA7213">
        <w:rPr>
          <w:bCs/>
        </w:rPr>
        <w:t>prezentuje</w:t>
      </w:r>
      <w:proofErr w:type="gramEnd"/>
      <w:r w:rsidRPr="00DA7213">
        <w:rPr>
          <w:bCs/>
        </w:rPr>
        <w:t xml:space="preserve"> swoje zainteresowania wobec innych osób;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1.3 </w:t>
      </w:r>
      <w:proofErr w:type="gramStart"/>
      <w:r w:rsidRPr="00DA7213">
        <w:rPr>
          <w:bCs/>
        </w:rPr>
        <w:t>podaje</w:t>
      </w:r>
      <w:proofErr w:type="gramEnd"/>
      <w:r w:rsidRPr="00DA7213">
        <w:rPr>
          <w:bCs/>
        </w:rPr>
        <w:t xml:space="preserve"> przykłady różnorodnych zainteresowań ludzi;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1.4 </w:t>
      </w:r>
      <w:proofErr w:type="gramStart"/>
      <w:r w:rsidRPr="00DA7213">
        <w:rPr>
          <w:bCs/>
        </w:rPr>
        <w:t>podaje</w:t>
      </w:r>
      <w:proofErr w:type="gramEnd"/>
      <w:r w:rsidRPr="00DA7213">
        <w:rPr>
          <w:bCs/>
        </w:rPr>
        <w:t xml:space="preserve"> przykłady swoich mocnych stron w różnych obszarach;</w:t>
      </w:r>
    </w:p>
    <w:p w:rsidR="0062312E" w:rsidRDefault="0062312E" w:rsidP="00135087">
      <w:pPr>
        <w:spacing w:after="0"/>
        <w:jc w:val="both"/>
        <w:rPr>
          <w:b/>
          <w:bCs/>
        </w:rPr>
      </w:pPr>
      <w:r w:rsidRPr="00DA7213">
        <w:rPr>
          <w:bCs/>
        </w:rPr>
        <w:t xml:space="preserve">1.5 </w:t>
      </w:r>
      <w:proofErr w:type="gramStart"/>
      <w:r w:rsidRPr="00DA7213">
        <w:rPr>
          <w:bCs/>
        </w:rPr>
        <w:t>podejmuje</w:t>
      </w:r>
      <w:proofErr w:type="gramEnd"/>
      <w:r w:rsidRPr="00DA7213">
        <w:rPr>
          <w:bCs/>
        </w:rPr>
        <w:t xml:space="preserve"> działania w sytuacjach zadaniowych i opisuje, co z nich wyniknęło dla niego i dla innych</w:t>
      </w:r>
      <w:r w:rsidRPr="00DA7213">
        <w:rPr>
          <w:b/>
          <w:bCs/>
        </w:rPr>
        <w:t>.</w:t>
      </w:r>
    </w:p>
    <w:p w:rsidR="00A43A10" w:rsidRPr="00DA7213" w:rsidRDefault="00A43A10" w:rsidP="00135087">
      <w:pPr>
        <w:spacing w:after="0"/>
        <w:jc w:val="both"/>
      </w:pPr>
    </w:p>
    <w:p w:rsidR="0062312E" w:rsidRPr="007A5860" w:rsidRDefault="0062312E" w:rsidP="00A43D62">
      <w:pPr>
        <w:numPr>
          <w:ilvl w:val="0"/>
          <w:numId w:val="9"/>
        </w:numPr>
        <w:spacing w:after="0"/>
        <w:jc w:val="both"/>
      </w:pPr>
      <w:r w:rsidRPr="00DA7213">
        <w:rPr>
          <w:b/>
          <w:bCs/>
        </w:rPr>
        <w:t>Świat zawodów i rynek pracy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  <w:bCs/>
        </w:rPr>
        <w:t>Uczeń: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2.1 </w:t>
      </w:r>
      <w:proofErr w:type="gramStart"/>
      <w:r w:rsidRPr="00DA7213">
        <w:rPr>
          <w:bCs/>
        </w:rPr>
        <w:t>odgrywa</w:t>
      </w:r>
      <w:proofErr w:type="gramEnd"/>
      <w:r w:rsidRPr="00DA7213">
        <w:rPr>
          <w:bCs/>
        </w:rPr>
        <w:t xml:space="preserve"> różne role zawodowe w zabawie;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2.2 </w:t>
      </w:r>
      <w:proofErr w:type="gramStart"/>
      <w:r w:rsidRPr="00DA7213">
        <w:rPr>
          <w:bCs/>
        </w:rPr>
        <w:t>podaje</w:t>
      </w:r>
      <w:proofErr w:type="gramEnd"/>
      <w:r w:rsidRPr="00DA7213">
        <w:rPr>
          <w:bCs/>
        </w:rPr>
        <w:t xml:space="preserve"> nazwy zawodów wykonywanych przez osoby w bliższym i dalszym otoczeniu oraz opisuje podstawową specyfikę pracy w wybranych zawodach;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2.3 </w:t>
      </w:r>
      <w:proofErr w:type="gramStart"/>
      <w:r w:rsidRPr="00DA7213">
        <w:rPr>
          <w:bCs/>
        </w:rPr>
        <w:t>opisuje</w:t>
      </w:r>
      <w:proofErr w:type="gramEnd"/>
      <w:r w:rsidRPr="00DA7213">
        <w:rPr>
          <w:bCs/>
        </w:rPr>
        <w:t>, czym jest praca, i omawia jej znaczenie w życiu człowieka na wybranych przykładach;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2.4 </w:t>
      </w:r>
      <w:proofErr w:type="gramStart"/>
      <w:r w:rsidRPr="00DA7213">
        <w:rPr>
          <w:bCs/>
        </w:rPr>
        <w:t>omawia</w:t>
      </w:r>
      <w:proofErr w:type="gramEnd"/>
      <w:r w:rsidRPr="00DA7213">
        <w:rPr>
          <w:bCs/>
        </w:rPr>
        <w:t xml:space="preserve"> znaczenie zaangażowania różnych zawodów w kształt otoczenia, w którym funkcjonuje;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2.5 </w:t>
      </w:r>
      <w:proofErr w:type="gramStart"/>
      <w:r w:rsidRPr="00DA7213">
        <w:rPr>
          <w:bCs/>
        </w:rPr>
        <w:t>opisuje</w:t>
      </w:r>
      <w:proofErr w:type="gramEnd"/>
      <w:r w:rsidRPr="00DA7213">
        <w:rPr>
          <w:bCs/>
        </w:rPr>
        <w:t xml:space="preserve"> rolę zdolności i zainteresowań w wykonywaniu danego zawodu;</w:t>
      </w:r>
    </w:p>
    <w:p w:rsidR="0062312E" w:rsidRDefault="0062312E" w:rsidP="00135087">
      <w:pPr>
        <w:spacing w:after="0"/>
        <w:jc w:val="both"/>
        <w:rPr>
          <w:bCs/>
        </w:rPr>
      </w:pPr>
      <w:r w:rsidRPr="00DA7213">
        <w:rPr>
          <w:bCs/>
        </w:rPr>
        <w:t xml:space="preserve">2.6 </w:t>
      </w:r>
      <w:proofErr w:type="gramStart"/>
      <w:r w:rsidRPr="00DA7213">
        <w:rPr>
          <w:bCs/>
        </w:rPr>
        <w:t>posługuje</w:t>
      </w:r>
      <w:proofErr w:type="gramEnd"/>
      <w:r w:rsidRPr="00DA7213">
        <w:rPr>
          <w:bCs/>
        </w:rPr>
        <w:t xml:space="preserve"> się przyborami i narzędziami zgodnie z ich przeznaczeniem oraz w sposób twórczy i niekonwencjonalny.</w:t>
      </w:r>
    </w:p>
    <w:p w:rsidR="007A5860" w:rsidRPr="00DA7213" w:rsidRDefault="007A5860" w:rsidP="00135087">
      <w:pPr>
        <w:spacing w:after="0"/>
        <w:jc w:val="both"/>
      </w:pPr>
    </w:p>
    <w:p w:rsidR="0062312E" w:rsidRPr="007A5860" w:rsidRDefault="0062312E" w:rsidP="00A43D62">
      <w:pPr>
        <w:numPr>
          <w:ilvl w:val="0"/>
          <w:numId w:val="10"/>
        </w:numPr>
        <w:spacing w:after="0"/>
        <w:jc w:val="both"/>
      </w:pPr>
      <w:r w:rsidRPr="00DA7213">
        <w:rPr>
          <w:b/>
          <w:bCs/>
        </w:rPr>
        <w:t>Rynek edukacyjny i uczenie się przez całe życie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DA7213" w:rsidRDefault="0062312E" w:rsidP="00135087">
      <w:pPr>
        <w:spacing w:after="0"/>
        <w:jc w:val="both"/>
      </w:pPr>
      <w:r w:rsidRPr="007A5860">
        <w:rPr>
          <w:b/>
          <w:bCs/>
        </w:rPr>
        <w:t>Uczeń</w:t>
      </w:r>
      <w:r w:rsidRPr="00DA7213">
        <w:rPr>
          <w:bCs/>
        </w:rPr>
        <w:t>: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3.1 </w:t>
      </w:r>
      <w:proofErr w:type="gramStart"/>
      <w:r w:rsidRPr="00DA7213">
        <w:rPr>
          <w:bCs/>
        </w:rPr>
        <w:t>uzasadnia</w:t>
      </w:r>
      <w:proofErr w:type="gramEnd"/>
      <w:r w:rsidRPr="00DA7213">
        <w:rPr>
          <w:bCs/>
        </w:rPr>
        <w:t xml:space="preserve"> potrzebę uczenia się i zdobywania nowych umiejętności;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3.2 </w:t>
      </w:r>
      <w:proofErr w:type="gramStart"/>
      <w:r w:rsidRPr="00DA7213">
        <w:rPr>
          <w:bCs/>
        </w:rPr>
        <w:t>wskazuje</w:t>
      </w:r>
      <w:proofErr w:type="gramEnd"/>
      <w:r w:rsidRPr="00DA7213">
        <w:rPr>
          <w:bCs/>
        </w:rPr>
        <w:t xml:space="preserve"> treści, których lubi się uczyć;</w:t>
      </w:r>
    </w:p>
    <w:p w:rsidR="0062312E" w:rsidRDefault="0062312E" w:rsidP="00135087">
      <w:pPr>
        <w:spacing w:after="0"/>
        <w:jc w:val="both"/>
        <w:rPr>
          <w:bCs/>
        </w:rPr>
      </w:pPr>
      <w:r w:rsidRPr="00DA7213">
        <w:rPr>
          <w:bCs/>
        </w:rPr>
        <w:t xml:space="preserve">3.3 </w:t>
      </w:r>
      <w:proofErr w:type="gramStart"/>
      <w:r w:rsidRPr="00DA7213">
        <w:rPr>
          <w:bCs/>
        </w:rPr>
        <w:t>wymienia</w:t>
      </w:r>
      <w:proofErr w:type="gramEnd"/>
      <w:r w:rsidRPr="00DA7213">
        <w:rPr>
          <w:bCs/>
        </w:rPr>
        <w:t xml:space="preserve"> różne źródła wiedzy i podejmuje próby korzystania z nich.</w:t>
      </w:r>
    </w:p>
    <w:p w:rsidR="00A43A10" w:rsidRPr="00DA7213" w:rsidRDefault="00A43A10" w:rsidP="00135087">
      <w:pPr>
        <w:spacing w:after="0"/>
        <w:jc w:val="both"/>
      </w:pPr>
    </w:p>
    <w:p w:rsidR="0062312E" w:rsidRPr="007A5860" w:rsidRDefault="0062312E" w:rsidP="00A43D62">
      <w:pPr>
        <w:numPr>
          <w:ilvl w:val="0"/>
          <w:numId w:val="11"/>
        </w:numPr>
        <w:spacing w:after="0"/>
        <w:jc w:val="both"/>
      </w:pPr>
      <w:r w:rsidRPr="00DA7213">
        <w:rPr>
          <w:b/>
          <w:bCs/>
        </w:rPr>
        <w:t>Planowanie własnego rozwoju i podejmowanie decyzji edukacyjno-zawodowych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  <w:bCs/>
        </w:rPr>
        <w:t>Uczeń: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4.1 </w:t>
      </w:r>
      <w:proofErr w:type="gramStart"/>
      <w:r w:rsidRPr="00DA7213">
        <w:rPr>
          <w:bCs/>
        </w:rPr>
        <w:t>opowiada</w:t>
      </w:r>
      <w:proofErr w:type="gramEnd"/>
      <w:r w:rsidRPr="00DA7213">
        <w:rPr>
          <w:bCs/>
        </w:rPr>
        <w:t>, kim chciałby zostać i co chciałby robić;</w:t>
      </w:r>
    </w:p>
    <w:p w:rsidR="0062312E" w:rsidRPr="00DA7213" w:rsidRDefault="0062312E" w:rsidP="00135087">
      <w:pPr>
        <w:spacing w:after="0"/>
        <w:jc w:val="both"/>
      </w:pPr>
      <w:r w:rsidRPr="00DA7213">
        <w:rPr>
          <w:bCs/>
        </w:rPr>
        <w:t xml:space="preserve">4.2 </w:t>
      </w:r>
      <w:proofErr w:type="gramStart"/>
      <w:r w:rsidRPr="00DA7213">
        <w:rPr>
          <w:bCs/>
        </w:rPr>
        <w:t>planuje</w:t>
      </w:r>
      <w:proofErr w:type="gramEnd"/>
      <w:r w:rsidRPr="00DA7213">
        <w:rPr>
          <w:bCs/>
        </w:rPr>
        <w:t xml:space="preserve"> swoje działania lub działania grupy, wskazując na podstawowe czynności </w:t>
      </w:r>
      <w:r w:rsidR="007A5860">
        <w:rPr>
          <w:bCs/>
        </w:rPr>
        <w:br/>
      </w:r>
      <w:r w:rsidRPr="00DA7213">
        <w:rPr>
          <w:bCs/>
        </w:rPr>
        <w:t>i zadania niezbędne do realizacji celu;</w:t>
      </w:r>
    </w:p>
    <w:p w:rsidR="0062312E" w:rsidRDefault="0062312E" w:rsidP="00135087">
      <w:pPr>
        <w:spacing w:after="0"/>
        <w:jc w:val="both"/>
        <w:rPr>
          <w:bCs/>
        </w:rPr>
      </w:pPr>
      <w:r w:rsidRPr="00DA7213">
        <w:rPr>
          <w:bCs/>
        </w:rPr>
        <w:lastRenderedPageBreak/>
        <w:t xml:space="preserve">4.3 </w:t>
      </w:r>
      <w:proofErr w:type="gramStart"/>
      <w:r w:rsidRPr="00DA7213">
        <w:rPr>
          <w:bCs/>
        </w:rPr>
        <w:t>próbuje</w:t>
      </w:r>
      <w:proofErr w:type="gramEnd"/>
      <w:r w:rsidRPr="00DA7213">
        <w:rPr>
          <w:bCs/>
        </w:rPr>
        <w:t xml:space="preserve"> samodzielnie podejmować decyzje w sprawach związanych bezpośrednio z jego osobą.</w:t>
      </w:r>
    </w:p>
    <w:p w:rsidR="007937EB" w:rsidRDefault="007937EB" w:rsidP="00135087">
      <w:pPr>
        <w:spacing w:after="0"/>
        <w:jc w:val="both"/>
        <w:rPr>
          <w:bCs/>
        </w:rPr>
      </w:pPr>
    </w:p>
    <w:p w:rsidR="007937EB" w:rsidRDefault="007937EB" w:rsidP="007937EB">
      <w:pPr>
        <w:spacing w:after="0"/>
        <w:jc w:val="both"/>
        <w:rPr>
          <w:rFonts w:eastAsia="Calibri" w:cs="Times New Roman"/>
          <w:b/>
          <w:bCs/>
          <w:sz w:val="22"/>
        </w:rPr>
      </w:pPr>
      <w:r>
        <w:rPr>
          <w:rFonts w:eastAsia="Calibri" w:cs="Times New Roman"/>
          <w:b/>
          <w:sz w:val="22"/>
        </w:rPr>
        <w:t>Orientacja</w:t>
      </w:r>
      <w:r w:rsidRPr="00184489">
        <w:rPr>
          <w:rFonts w:eastAsia="Calibri" w:cs="Times New Roman"/>
          <w:b/>
          <w:sz w:val="22"/>
        </w:rPr>
        <w:t xml:space="preserve"> zawo</w:t>
      </w:r>
      <w:r>
        <w:rPr>
          <w:rFonts w:eastAsia="Calibri" w:cs="Times New Roman"/>
          <w:b/>
          <w:sz w:val="22"/>
        </w:rPr>
        <w:t xml:space="preserve">dowa w klasach I - III realizowana jest podczas wdrażania podstawy programowej obowiązującej na pierwszym etapie nauczania </w:t>
      </w:r>
      <w:r w:rsidRPr="00184489">
        <w:rPr>
          <w:rFonts w:eastAsia="Calibri" w:cs="Times New Roman"/>
          <w:b/>
          <w:sz w:val="22"/>
        </w:rPr>
        <w:t>na postawie zatwierdzonych przez szkołę</w:t>
      </w:r>
      <w:r w:rsidRPr="00184489">
        <w:rPr>
          <w:rFonts w:eastAsia="Calibri" w:cs="Times New Roman"/>
          <w:b/>
          <w:bCs/>
          <w:sz w:val="22"/>
        </w:rPr>
        <w:t xml:space="preserve"> zestawów programów nauczania</w:t>
      </w:r>
      <w:r>
        <w:rPr>
          <w:rFonts w:eastAsia="Calibri" w:cs="Times New Roman"/>
          <w:b/>
          <w:bCs/>
          <w:sz w:val="22"/>
        </w:rPr>
        <w:t>.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b/>
          <w:bCs/>
          <w:sz w:val="22"/>
        </w:rPr>
      </w:pP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b/>
          <w:bCs/>
          <w:sz w:val="22"/>
        </w:rPr>
        <w:t>Proponowana literatura i strony: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Maćkowiak A. </w:t>
      </w:r>
      <w:proofErr w:type="gramStart"/>
      <w:r w:rsidRPr="00184489">
        <w:rPr>
          <w:rFonts w:eastAsia="Calibri" w:cs="Times New Roman"/>
          <w:sz w:val="22"/>
        </w:rPr>
        <w:t>,,</w:t>
      </w:r>
      <w:proofErr w:type="gramEnd"/>
      <w:r w:rsidRPr="00184489">
        <w:rPr>
          <w:rFonts w:eastAsia="Calibri" w:cs="Times New Roman"/>
          <w:sz w:val="22"/>
        </w:rPr>
        <w:t>Kim zostanę, gdy dorosnę? Piosenki o zawodach.” Wydawnictwo Harmonia, Gdańsk 2016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Maćkowiak A. </w:t>
      </w:r>
      <w:proofErr w:type="gramStart"/>
      <w:r w:rsidRPr="00184489">
        <w:rPr>
          <w:rFonts w:eastAsia="Calibri" w:cs="Times New Roman"/>
          <w:sz w:val="22"/>
        </w:rPr>
        <w:t>,,Zgadnij kto</w:t>
      </w:r>
      <w:proofErr w:type="gramEnd"/>
      <w:r w:rsidRPr="00184489">
        <w:rPr>
          <w:rFonts w:eastAsia="Calibri" w:cs="Times New Roman"/>
          <w:sz w:val="22"/>
        </w:rPr>
        <w:t xml:space="preserve"> to, Wydawnictwo Harmonia, Gdańsk 2011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Strzemińska -</w:t>
      </w:r>
      <w:proofErr w:type="spellStart"/>
      <w:r w:rsidRPr="00184489">
        <w:rPr>
          <w:rFonts w:eastAsia="Calibri" w:cs="Times New Roman"/>
          <w:sz w:val="22"/>
        </w:rPr>
        <w:t>Więckowiak</w:t>
      </w:r>
      <w:proofErr w:type="spellEnd"/>
      <w:r w:rsidRPr="00184489">
        <w:rPr>
          <w:rFonts w:eastAsia="Calibri" w:cs="Times New Roman"/>
          <w:sz w:val="22"/>
        </w:rPr>
        <w:t xml:space="preserve"> D. </w:t>
      </w:r>
      <w:proofErr w:type="gramStart"/>
      <w:r w:rsidRPr="00184489">
        <w:rPr>
          <w:rFonts w:eastAsia="Calibri" w:cs="Times New Roman"/>
          <w:sz w:val="22"/>
        </w:rPr>
        <w:t>,,</w:t>
      </w:r>
      <w:proofErr w:type="gramEnd"/>
      <w:r w:rsidRPr="00184489">
        <w:rPr>
          <w:rFonts w:eastAsia="Calibri" w:cs="Times New Roman"/>
          <w:sz w:val="22"/>
        </w:rPr>
        <w:t xml:space="preserve">Kim zostanę? Wierszyki o zawodach”. </w:t>
      </w:r>
      <w:proofErr w:type="spellStart"/>
      <w:r w:rsidRPr="00184489">
        <w:rPr>
          <w:rFonts w:eastAsia="Calibri" w:cs="Times New Roman"/>
          <w:sz w:val="22"/>
        </w:rPr>
        <w:t>SBM</w:t>
      </w:r>
      <w:proofErr w:type="spellEnd"/>
      <w:r w:rsidRPr="00184489">
        <w:rPr>
          <w:rFonts w:eastAsia="Calibri" w:cs="Times New Roman"/>
          <w:sz w:val="22"/>
        </w:rPr>
        <w:t>, Warszawa 2014</w:t>
      </w:r>
    </w:p>
    <w:p w:rsidR="007937EB" w:rsidRPr="00184489" w:rsidRDefault="00FD1397" w:rsidP="007937EB">
      <w:pPr>
        <w:spacing w:after="0"/>
        <w:jc w:val="both"/>
        <w:rPr>
          <w:rFonts w:eastAsia="Calibri" w:cs="Times New Roman"/>
          <w:sz w:val="22"/>
        </w:rPr>
      </w:pPr>
      <w:hyperlink r:id="rId9" w:history="1">
        <w:proofErr w:type="spellStart"/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www</w:t>
        </w:r>
        <w:proofErr w:type="gramEnd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.</w:t>
        </w:r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mapakarier</w:t>
        </w:r>
        <w:proofErr w:type="gramEnd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.</w:t>
        </w:r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pl</w:t>
        </w:r>
        <w:proofErr w:type="spellEnd"/>
      </w:hyperlink>
      <w:proofErr w:type="gramEnd"/>
    </w:p>
    <w:p w:rsidR="007937EB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Przykładowy program orientacji zawodowej dla klas I-III szkoły podstawowej </w:t>
      </w:r>
      <w:r w:rsidRPr="00184489">
        <w:rPr>
          <w:rFonts w:eastAsia="Calibri" w:cs="Times New Roman"/>
          <w:sz w:val="22"/>
        </w:rPr>
        <w:br/>
        <w:t xml:space="preserve">z proponowanymi scenariuszami, </w:t>
      </w:r>
      <w:proofErr w:type="spellStart"/>
      <w:r w:rsidRPr="00184489">
        <w:rPr>
          <w:rFonts w:eastAsia="Calibri" w:cs="Times New Roman"/>
          <w:sz w:val="22"/>
        </w:rPr>
        <w:t>ORE</w:t>
      </w:r>
      <w:proofErr w:type="spellEnd"/>
      <w:r w:rsidRPr="00184489">
        <w:rPr>
          <w:rFonts w:eastAsia="Calibri" w:cs="Times New Roman"/>
          <w:sz w:val="22"/>
        </w:rPr>
        <w:t>, Warszawa 2017. (</w:t>
      </w:r>
      <w:proofErr w:type="spellStart"/>
      <w:r w:rsidR="00FD1397">
        <w:fldChar w:fldCharType="begin"/>
      </w:r>
      <w:r w:rsidR="00FD1397">
        <w:instrText xml:space="preserve"> HYPERLINK "https://doradztwo.ore.edu.pl/programy-i-wsdz/" </w:instrText>
      </w:r>
      <w:r w:rsidR="00FD1397">
        <w:fldChar w:fldCharType="separate"/>
      </w:r>
      <w:r w:rsidRPr="00184489">
        <w:rPr>
          <w:rFonts w:eastAsia="Calibri" w:cs="Times New Roman"/>
          <w:color w:val="0000FF"/>
          <w:sz w:val="22"/>
          <w:u w:val="single"/>
        </w:rPr>
        <w:t>https</w:t>
      </w:r>
      <w:proofErr w:type="spellEnd"/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://</w:t>
      </w:r>
      <w:proofErr w:type="spellStart"/>
      <w:r w:rsidRPr="00184489">
        <w:rPr>
          <w:rFonts w:eastAsia="Calibri" w:cs="Times New Roman"/>
          <w:color w:val="0000FF"/>
          <w:sz w:val="22"/>
          <w:u w:val="single"/>
        </w:rPr>
        <w:t>doradztwo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ore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edu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pl</w:t>
      </w:r>
      <w:proofErr w:type="spellEnd"/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/programy-i-</w:t>
      </w:r>
      <w:proofErr w:type="spellStart"/>
      <w:r w:rsidRPr="00184489">
        <w:rPr>
          <w:rFonts w:eastAsia="Calibri" w:cs="Times New Roman"/>
          <w:color w:val="0000FF"/>
          <w:sz w:val="22"/>
          <w:u w:val="single"/>
        </w:rPr>
        <w:t>wsdz</w:t>
      </w:r>
      <w:proofErr w:type="spellEnd"/>
      <w:r w:rsidRPr="00184489">
        <w:rPr>
          <w:rFonts w:eastAsia="Calibri" w:cs="Times New Roman"/>
          <w:color w:val="0000FF"/>
          <w:sz w:val="22"/>
          <w:u w:val="single"/>
        </w:rPr>
        <w:t>/</w:t>
      </w:r>
      <w:r w:rsidR="00FD1397">
        <w:rPr>
          <w:rFonts w:eastAsia="Calibri" w:cs="Times New Roman"/>
          <w:color w:val="0000FF"/>
          <w:sz w:val="22"/>
          <w:u w:val="single"/>
        </w:rPr>
        <w:fldChar w:fldCharType="end"/>
      </w:r>
      <w:r w:rsidRPr="00184489">
        <w:rPr>
          <w:rFonts w:eastAsia="Calibri" w:cs="Times New Roman"/>
          <w:sz w:val="22"/>
        </w:rPr>
        <w:t>)</w:t>
      </w:r>
      <w:r>
        <w:rPr>
          <w:rFonts w:eastAsia="Calibri" w:cs="Times New Roman"/>
          <w:sz w:val="22"/>
        </w:rPr>
        <w:t>.</w:t>
      </w:r>
    </w:p>
    <w:p w:rsidR="007937EB" w:rsidRDefault="007937EB" w:rsidP="00135087">
      <w:pPr>
        <w:spacing w:after="0"/>
        <w:jc w:val="both"/>
        <w:rPr>
          <w:bCs/>
        </w:rPr>
      </w:pPr>
    </w:p>
    <w:p w:rsidR="0062312E" w:rsidRDefault="0062312E" w:rsidP="00135087">
      <w:pPr>
        <w:spacing w:after="0"/>
        <w:jc w:val="both"/>
      </w:pPr>
    </w:p>
    <w:p w:rsidR="0062312E" w:rsidRPr="007A5860" w:rsidRDefault="0062312E" w:rsidP="00A43A10">
      <w:pPr>
        <w:spacing w:after="0"/>
        <w:jc w:val="center"/>
        <w:rPr>
          <w:b/>
          <w:bCs/>
          <w:u w:val="single"/>
        </w:rPr>
      </w:pPr>
      <w:r w:rsidRPr="007A5860">
        <w:rPr>
          <w:b/>
          <w:bCs/>
          <w:u w:val="single"/>
        </w:rPr>
        <w:t>Treści programowe z zakresu doradztwa zawodowego dla klas IV</w:t>
      </w:r>
      <w:r w:rsidR="00A43A10" w:rsidRPr="007A5860">
        <w:rPr>
          <w:b/>
          <w:bCs/>
          <w:u w:val="single"/>
        </w:rPr>
        <w:t xml:space="preserve"> </w:t>
      </w:r>
      <w:r w:rsidRPr="007A5860">
        <w:rPr>
          <w:b/>
          <w:bCs/>
          <w:u w:val="single"/>
        </w:rPr>
        <w:t>–</w:t>
      </w:r>
      <w:r w:rsidR="00A43A10" w:rsidRPr="007A5860">
        <w:rPr>
          <w:b/>
          <w:bCs/>
          <w:u w:val="single"/>
        </w:rPr>
        <w:t xml:space="preserve"> </w:t>
      </w:r>
      <w:r w:rsidRPr="007A5860">
        <w:rPr>
          <w:b/>
          <w:bCs/>
          <w:u w:val="single"/>
        </w:rPr>
        <w:t>VI szkół podstawowych</w:t>
      </w:r>
    </w:p>
    <w:p w:rsidR="00A43A10" w:rsidRDefault="00A43A10" w:rsidP="00A43A10">
      <w:pPr>
        <w:spacing w:after="0"/>
        <w:jc w:val="center"/>
        <w:rPr>
          <w:b/>
          <w:bCs/>
        </w:rPr>
      </w:pPr>
    </w:p>
    <w:p w:rsidR="0062312E" w:rsidRPr="007A5860" w:rsidRDefault="0062312E" w:rsidP="00A43D62">
      <w:pPr>
        <w:numPr>
          <w:ilvl w:val="0"/>
          <w:numId w:val="12"/>
        </w:numPr>
        <w:spacing w:after="0"/>
        <w:jc w:val="both"/>
      </w:pPr>
      <w:r w:rsidRPr="00DA7213">
        <w:rPr>
          <w:b/>
          <w:bCs/>
        </w:rPr>
        <w:t>Poznawanie własnych zasobów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  <w:bCs/>
        </w:rPr>
        <w:t>Uczeń: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1.1 </w:t>
      </w:r>
      <w:proofErr w:type="gramStart"/>
      <w:r w:rsidRPr="00CB2697">
        <w:rPr>
          <w:bCs/>
        </w:rPr>
        <w:t>określa</w:t>
      </w:r>
      <w:proofErr w:type="gramEnd"/>
      <w:r w:rsidRPr="00CB2697">
        <w:rPr>
          <w:bCs/>
        </w:rPr>
        <w:t xml:space="preserve"> własne zainteresowania i uzdolnienia oraz kompetencje;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1.2 </w:t>
      </w:r>
      <w:proofErr w:type="gramStart"/>
      <w:r w:rsidRPr="00CB2697">
        <w:rPr>
          <w:bCs/>
        </w:rPr>
        <w:t>wskazuje</w:t>
      </w:r>
      <w:proofErr w:type="gramEnd"/>
      <w:r w:rsidRPr="00CB2697">
        <w:rPr>
          <w:bCs/>
        </w:rPr>
        <w:t xml:space="preserve"> swoje mocne strony oraz możliwości ich wykorzystania w różnych dziedzinach życia;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1.3 </w:t>
      </w:r>
      <w:proofErr w:type="gramStart"/>
      <w:r w:rsidRPr="00CB2697">
        <w:rPr>
          <w:bCs/>
        </w:rPr>
        <w:t>podejmuje</w:t>
      </w:r>
      <w:proofErr w:type="gramEnd"/>
      <w:r w:rsidRPr="00CB2697">
        <w:rPr>
          <w:bCs/>
        </w:rPr>
        <w:t xml:space="preserve"> działania w sytuacjach zadaniowych i ocenia swoje działania, formułując wnioski na przyszłość;</w:t>
      </w:r>
    </w:p>
    <w:p w:rsidR="0062312E" w:rsidRDefault="0062312E" w:rsidP="00135087">
      <w:pPr>
        <w:spacing w:after="0"/>
        <w:jc w:val="both"/>
        <w:rPr>
          <w:bCs/>
        </w:rPr>
      </w:pPr>
      <w:r w:rsidRPr="00CB2697">
        <w:rPr>
          <w:bCs/>
        </w:rPr>
        <w:t xml:space="preserve">1.4 </w:t>
      </w:r>
      <w:proofErr w:type="gramStart"/>
      <w:r w:rsidRPr="00CB2697">
        <w:rPr>
          <w:bCs/>
        </w:rPr>
        <w:t>prezentuje</w:t>
      </w:r>
      <w:proofErr w:type="gramEnd"/>
      <w:r w:rsidRPr="00CB2697">
        <w:rPr>
          <w:bCs/>
        </w:rPr>
        <w:t xml:space="preserve"> swoje zainteresowania i uzdolnienia wobec innych osób z zamiarem zaciekawienia odbiorców.</w:t>
      </w:r>
    </w:p>
    <w:p w:rsidR="00A43A10" w:rsidRPr="00CB2697" w:rsidRDefault="00A43A10" w:rsidP="00135087">
      <w:pPr>
        <w:spacing w:after="0"/>
        <w:jc w:val="both"/>
      </w:pPr>
    </w:p>
    <w:p w:rsidR="0062312E" w:rsidRPr="007A5860" w:rsidRDefault="0062312E" w:rsidP="00A43D62">
      <w:pPr>
        <w:numPr>
          <w:ilvl w:val="0"/>
          <w:numId w:val="13"/>
        </w:numPr>
        <w:spacing w:after="0"/>
        <w:jc w:val="both"/>
      </w:pPr>
      <w:r w:rsidRPr="00DA7213">
        <w:rPr>
          <w:b/>
          <w:bCs/>
        </w:rPr>
        <w:t>Świat zawodów i rynek pracy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CB2697" w:rsidRDefault="0062312E" w:rsidP="00135087">
      <w:pPr>
        <w:spacing w:after="0"/>
        <w:jc w:val="both"/>
      </w:pPr>
      <w:r w:rsidRPr="007A5860">
        <w:rPr>
          <w:b/>
          <w:bCs/>
        </w:rPr>
        <w:t>Uczeń</w:t>
      </w:r>
      <w:r w:rsidRPr="00CB2697">
        <w:rPr>
          <w:bCs/>
        </w:rPr>
        <w:t>: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2.1 </w:t>
      </w:r>
      <w:proofErr w:type="gramStart"/>
      <w:r w:rsidRPr="00CB2697">
        <w:rPr>
          <w:bCs/>
        </w:rPr>
        <w:t>wymienia</w:t>
      </w:r>
      <w:proofErr w:type="gramEnd"/>
      <w:r w:rsidRPr="00CB2697">
        <w:rPr>
          <w:bCs/>
        </w:rPr>
        <w:t xml:space="preserve"> różne grupy zawodów i podaje przykłady zawodów charakterystycznych dla poszczególnych grup, opisuje</w:t>
      </w:r>
    </w:p>
    <w:p w:rsidR="0062312E" w:rsidRPr="00CB2697" w:rsidRDefault="0062312E" w:rsidP="00135087">
      <w:pPr>
        <w:spacing w:after="0"/>
        <w:jc w:val="both"/>
      </w:pPr>
      <w:proofErr w:type="gramStart"/>
      <w:r w:rsidRPr="00CB2697">
        <w:rPr>
          <w:bCs/>
        </w:rPr>
        <w:t>różne</w:t>
      </w:r>
      <w:proofErr w:type="gramEnd"/>
      <w:r w:rsidRPr="00CB2697">
        <w:rPr>
          <w:bCs/>
        </w:rPr>
        <w:t xml:space="preserve"> ścieżki ich uzyskiwania oraz podstawową specyfikę pracy w zawodach;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2.2 </w:t>
      </w:r>
      <w:proofErr w:type="gramStart"/>
      <w:r w:rsidRPr="00CB2697">
        <w:rPr>
          <w:bCs/>
        </w:rPr>
        <w:t>opisuje</w:t>
      </w:r>
      <w:proofErr w:type="gramEnd"/>
      <w:r w:rsidRPr="00CB2697">
        <w:rPr>
          <w:bCs/>
        </w:rPr>
        <w:t>, czym jest praca i jakie ma znaczenie w życiu człowieka;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2.3 </w:t>
      </w:r>
      <w:proofErr w:type="gramStart"/>
      <w:r w:rsidRPr="00CB2697">
        <w:rPr>
          <w:bCs/>
        </w:rPr>
        <w:t>podaje</w:t>
      </w:r>
      <w:proofErr w:type="gramEnd"/>
      <w:r w:rsidRPr="00CB2697">
        <w:rPr>
          <w:bCs/>
        </w:rPr>
        <w:t xml:space="preserve"> czynniki wpływające na wybory zawodowe;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2.4 </w:t>
      </w:r>
      <w:proofErr w:type="gramStart"/>
      <w:r w:rsidRPr="00CB2697">
        <w:rPr>
          <w:bCs/>
        </w:rPr>
        <w:t>posługuje</w:t>
      </w:r>
      <w:proofErr w:type="gramEnd"/>
      <w:r w:rsidRPr="00CB2697">
        <w:rPr>
          <w:bCs/>
        </w:rPr>
        <w:t xml:space="preserve"> się przyborami i narzędziami zgodnie z ich przeznaczeniem oraz w sposób twórczy i niekonwencjonalny;</w:t>
      </w:r>
    </w:p>
    <w:p w:rsidR="0062312E" w:rsidRDefault="0062312E" w:rsidP="00135087">
      <w:pPr>
        <w:spacing w:after="0"/>
        <w:jc w:val="both"/>
        <w:rPr>
          <w:bCs/>
        </w:rPr>
      </w:pPr>
      <w:r w:rsidRPr="00CB2697">
        <w:rPr>
          <w:bCs/>
        </w:rPr>
        <w:t xml:space="preserve">2.5 </w:t>
      </w:r>
      <w:proofErr w:type="gramStart"/>
      <w:r w:rsidRPr="00CB2697">
        <w:rPr>
          <w:bCs/>
        </w:rPr>
        <w:t>wyjaśnia</w:t>
      </w:r>
      <w:proofErr w:type="gramEnd"/>
      <w:r w:rsidRPr="00CB2697">
        <w:rPr>
          <w:bCs/>
        </w:rPr>
        <w:t xml:space="preserve"> rolę pieniądza we współczesnym świecie i jego związek z pracą.</w:t>
      </w:r>
    </w:p>
    <w:p w:rsidR="00A43A10" w:rsidRPr="00CB2697" w:rsidRDefault="00A43A10" w:rsidP="00135087">
      <w:pPr>
        <w:spacing w:after="0"/>
        <w:jc w:val="both"/>
      </w:pPr>
    </w:p>
    <w:p w:rsidR="0062312E" w:rsidRPr="007A5860" w:rsidRDefault="0062312E" w:rsidP="00A43D62">
      <w:pPr>
        <w:numPr>
          <w:ilvl w:val="0"/>
          <w:numId w:val="14"/>
        </w:numPr>
        <w:spacing w:after="0"/>
        <w:jc w:val="both"/>
      </w:pPr>
      <w:r w:rsidRPr="00DA7213">
        <w:rPr>
          <w:b/>
          <w:bCs/>
        </w:rPr>
        <w:t>Rynek edukacyjny i uczenie się przez całe życie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  <w:bCs/>
        </w:rPr>
        <w:t>Uczeń: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3.1 </w:t>
      </w:r>
      <w:proofErr w:type="gramStart"/>
      <w:r w:rsidRPr="00CB2697">
        <w:rPr>
          <w:bCs/>
        </w:rPr>
        <w:t>wskazuje</w:t>
      </w:r>
      <w:proofErr w:type="gramEnd"/>
      <w:r w:rsidRPr="00CB2697">
        <w:rPr>
          <w:bCs/>
        </w:rPr>
        <w:t xml:space="preserve"> różne sposoby zdobywania wiedzy, korzystając ze znanych mu przykładów, oraz omawia swój indywidualny sposób nauki;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3.2 </w:t>
      </w:r>
      <w:proofErr w:type="gramStart"/>
      <w:r w:rsidRPr="00CB2697">
        <w:rPr>
          <w:bCs/>
        </w:rPr>
        <w:t>wskazuje</w:t>
      </w:r>
      <w:proofErr w:type="gramEnd"/>
      <w:r w:rsidRPr="00CB2697">
        <w:rPr>
          <w:bCs/>
        </w:rPr>
        <w:t xml:space="preserve"> przedmioty szkolne, których lubi się uczyć;</w:t>
      </w:r>
    </w:p>
    <w:p w:rsidR="0062312E" w:rsidRDefault="0062312E" w:rsidP="00135087">
      <w:pPr>
        <w:spacing w:after="0"/>
        <w:jc w:val="both"/>
        <w:rPr>
          <w:bCs/>
        </w:rPr>
      </w:pPr>
      <w:r w:rsidRPr="00CB2697">
        <w:rPr>
          <w:bCs/>
        </w:rPr>
        <w:lastRenderedPageBreak/>
        <w:t xml:space="preserve">3.3 </w:t>
      </w:r>
      <w:proofErr w:type="gramStart"/>
      <w:r w:rsidRPr="00CB2697">
        <w:rPr>
          <w:bCs/>
        </w:rPr>
        <w:t>samodzielnie</w:t>
      </w:r>
      <w:proofErr w:type="gramEnd"/>
      <w:r w:rsidRPr="00CB2697">
        <w:rPr>
          <w:bCs/>
        </w:rPr>
        <w:t xml:space="preserve"> dociera do informacji i korzysta z różnych źródeł wiedzy.</w:t>
      </w:r>
    </w:p>
    <w:p w:rsidR="00A43A10" w:rsidRPr="00CB2697" w:rsidRDefault="00A43A10" w:rsidP="00135087">
      <w:pPr>
        <w:spacing w:after="0"/>
        <w:jc w:val="both"/>
      </w:pPr>
    </w:p>
    <w:p w:rsidR="0062312E" w:rsidRPr="007A5860" w:rsidRDefault="0062312E" w:rsidP="00A43D62">
      <w:pPr>
        <w:numPr>
          <w:ilvl w:val="0"/>
          <w:numId w:val="15"/>
        </w:numPr>
        <w:spacing w:after="0"/>
        <w:jc w:val="both"/>
      </w:pPr>
      <w:r w:rsidRPr="00DA7213">
        <w:rPr>
          <w:b/>
          <w:bCs/>
        </w:rPr>
        <w:t>Planowanie własnego rozwoju i podejmowanie decyzji edukacyjno-zawodowych</w:t>
      </w:r>
    </w:p>
    <w:p w:rsidR="007A5860" w:rsidRPr="00DA7213" w:rsidRDefault="007A5860" w:rsidP="007A5860">
      <w:pPr>
        <w:spacing w:after="0"/>
        <w:ind w:left="720"/>
        <w:jc w:val="both"/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  <w:bCs/>
        </w:rPr>
        <w:t>Uczeń: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4.1 </w:t>
      </w:r>
      <w:proofErr w:type="gramStart"/>
      <w:r w:rsidRPr="00CB2697">
        <w:rPr>
          <w:bCs/>
        </w:rPr>
        <w:t>opowiada</w:t>
      </w:r>
      <w:proofErr w:type="gramEnd"/>
      <w:r w:rsidRPr="00CB2697">
        <w:rPr>
          <w:bCs/>
        </w:rPr>
        <w:t xml:space="preserve"> o swoich planach edukacyjno-zawodowych;</w:t>
      </w:r>
    </w:p>
    <w:p w:rsidR="0062312E" w:rsidRPr="00CB2697" w:rsidRDefault="0062312E" w:rsidP="00135087">
      <w:pPr>
        <w:spacing w:after="0"/>
        <w:jc w:val="both"/>
      </w:pPr>
      <w:r w:rsidRPr="00CB2697">
        <w:rPr>
          <w:bCs/>
        </w:rPr>
        <w:t xml:space="preserve">4.2 </w:t>
      </w:r>
      <w:proofErr w:type="gramStart"/>
      <w:r w:rsidRPr="00CB2697">
        <w:rPr>
          <w:bCs/>
        </w:rPr>
        <w:t>planuje</w:t>
      </w:r>
      <w:proofErr w:type="gramEnd"/>
      <w:r w:rsidRPr="00CB2697">
        <w:rPr>
          <w:bCs/>
        </w:rPr>
        <w:t xml:space="preserve"> swoje działania lub działania grupy, wskazując szczegółowe czynności i zadania niezbędne do realizacji celu;</w:t>
      </w:r>
    </w:p>
    <w:p w:rsidR="0062312E" w:rsidRDefault="0062312E" w:rsidP="00135087">
      <w:pPr>
        <w:spacing w:after="0"/>
        <w:jc w:val="both"/>
        <w:rPr>
          <w:bCs/>
        </w:rPr>
      </w:pPr>
      <w:r w:rsidRPr="00CB2697">
        <w:rPr>
          <w:bCs/>
        </w:rPr>
        <w:t xml:space="preserve">4.3 </w:t>
      </w:r>
      <w:proofErr w:type="gramStart"/>
      <w:r w:rsidRPr="00CB2697">
        <w:rPr>
          <w:bCs/>
        </w:rPr>
        <w:t>próbuje</w:t>
      </w:r>
      <w:proofErr w:type="gramEnd"/>
      <w:r w:rsidRPr="00CB2697">
        <w:rPr>
          <w:bCs/>
        </w:rPr>
        <w:t xml:space="preserve"> samodzielnie podejmować decyzje w sprawach związanych bezpośrednio lub pośrednio z jego osobą.</w:t>
      </w:r>
    </w:p>
    <w:p w:rsidR="007937EB" w:rsidRDefault="007937EB" w:rsidP="00135087">
      <w:pPr>
        <w:spacing w:after="0"/>
        <w:jc w:val="both"/>
        <w:rPr>
          <w:bCs/>
        </w:rPr>
      </w:pPr>
    </w:p>
    <w:p w:rsidR="007937EB" w:rsidRDefault="007937EB" w:rsidP="00135087">
      <w:pPr>
        <w:spacing w:after="0"/>
        <w:jc w:val="both"/>
        <w:rPr>
          <w:bCs/>
        </w:rPr>
      </w:pPr>
    </w:p>
    <w:p w:rsidR="007937EB" w:rsidRDefault="007937EB" w:rsidP="007937EB">
      <w:pPr>
        <w:spacing w:after="0"/>
        <w:jc w:val="both"/>
        <w:rPr>
          <w:rFonts w:eastAsia="Calibri" w:cs="Times New Roman"/>
          <w:sz w:val="22"/>
        </w:rPr>
      </w:pPr>
    </w:p>
    <w:p w:rsidR="007937EB" w:rsidRDefault="007937EB" w:rsidP="007937EB">
      <w:pPr>
        <w:spacing w:after="0"/>
        <w:jc w:val="both"/>
        <w:rPr>
          <w:rFonts w:eastAsia="Calibri" w:cs="Times New Roman"/>
          <w:b/>
          <w:bCs/>
          <w:sz w:val="22"/>
        </w:rPr>
      </w:pPr>
      <w:r>
        <w:rPr>
          <w:rFonts w:eastAsia="Calibri" w:cs="Times New Roman"/>
          <w:b/>
          <w:sz w:val="22"/>
        </w:rPr>
        <w:t>Orientacja</w:t>
      </w:r>
      <w:r w:rsidRPr="00184489">
        <w:rPr>
          <w:rFonts w:eastAsia="Calibri" w:cs="Times New Roman"/>
          <w:b/>
          <w:sz w:val="22"/>
        </w:rPr>
        <w:t xml:space="preserve"> zawo</w:t>
      </w:r>
      <w:r>
        <w:rPr>
          <w:rFonts w:eastAsia="Calibri" w:cs="Times New Roman"/>
          <w:b/>
          <w:sz w:val="22"/>
        </w:rPr>
        <w:t xml:space="preserve">dowa w klasach IV - VI realizowana jest na wszystkich przedmiotach podczas wdrażania podstawy programowej obowiązującej na drugim etapie nauczania </w:t>
      </w:r>
      <w:r w:rsidRPr="00184489">
        <w:rPr>
          <w:rFonts w:eastAsia="Calibri" w:cs="Times New Roman"/>
          <w:b/>
          <w:sz w:val="22"/>
        </w:rPr>
        <w:t>na postawie zatwierdzonych przez szkołę</w:t>
      </w:r>
      <w:r w:rsidRPr="00184489">
        <w:rPr>
          <w:rFonts w:eastAsia="Calibri" w:cs="Times New Roman"/>
          <w:b/>
          <w:bCs/>
          <w:sz w:val="22"/>
        </w:rPr>
        <w:t xml:space="preserve"> zestawów programów nauczania</w:t>
      </w:r>
      <w:r>
        <w:rPr>
          <w:rFonts w:eastAsia="Calibri" w:cs="Times New Roman"/>
          <w:b/>
          <w:bCs/>
          <w:sz w:val="22"/>
        </w:rPr>
        <w:t>.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</w:p>
    <w:p w:rsidR="007937EB" w:rsidRPr="00532A4C" w:rsidRDefault="007937EB" w:rsidP="007937EB">
      <w:pPr>
        <w:spacing w:after="0"/>
        <w:jc w:val="both"/>
        <w:rPr>
          <w:rFonts w:eastAsia="Calibri" w:cs="Times New Roman"/>
          <w:b/>
          <w:bCs/>
          <w:sz w:val="22"/>
        </w:rPr>
      </w:pPr>
      <w:r w:rsidRPr="00184489">
        <w:rPr>
          <w:rFonts w:eastAsia="Calibri" w:cs="Times New Roman"/>
          <w:b/>
          <w:bCs/>
          <w:sz w:val="22"/>
        </w:rPr>
        <w:t xml:space="preserve">Zadania w zakresie orientacji zawodowej mogą być </w:t>
      </w:r>
      <w:proofErr w:type="gramStart"/>
      <w:r w:rsidRPr="00184489">
        <w:rPr>
          <w:rFonts w:eastAsia="Calibri" w:cs="Times New Roman"/>
          <w:b/>
          <w:bCs/>
          <w:sz w:val="22"/>
        </w:rPr>
        <w:t>realizowane jako</w:t>
      </w:r>
      <w:proofErr w:type="gramEnd"/>
      <w:r w:rsidRPr="00184489">
        <w:rPr>
          <w:rFonts w:eastAsia="Calibri" w:cs="Times New Roman"/>
          <w:b/>
          <w:bCs/>
          <w:sz w:val="22"/>
        </w:rPr>
        <w:t>: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- </w:t>
      </w:r>
      <w:r w:rsidRPr="00184489">
        <w:rPr>
          <w:rFonts w:eastAsia="Calibri" w:cs="Times New Roman"/>
          <w:sz w:val="22"/>
        </w:rPr>
        <w:t>zajęcia w ramach lekcji z wychowawcą na podstawie publikacji: J. Brzezińska-</w:t>
      </w:r>
      <w:proofErr w:type="spellStart"/>
      <w:r w:rsidRPr="00184489">
        <w:rPr>
          <w:rFonts w:eastAsia="Calibri" w:cs="Times New Roman"/>
          <w:sz w:val="22"/>
        </w:rPr>
        <w:t>Lauk</w:t>
      </w:r>
      <w:proofErr w:type="spellEnd"/>
      <w:r w:rsidRPr="00184489">
        <w:rPr>
          <w:rFonts w:eastAsia="Calibri" w:cs="Times New Roman"/>
          <w:sz w:val="22"/>
        </w:rPr>
        <w:t>, E. Kruk-</w:t>
      </w:r>
      <w:proofErr w:type="spellStart"/>
      <w:r w:rsidRPr="00184489">
        <w:rPr>
          <w:rFonts w:eastAsia="Calibri" w:cs="Times New Roman"/>
          <w:sz w:val="22"/>
        </w:rPr>
        <w:t>Krymula</w:t>
      </w:r>
      <w:proofErr w:type="spellEnd"/>
      <w:r w:rsidRPr="00184489">
        <w:rPr>
          <w:rFonts w:eastAsia="Calibri" w:cs="Times New Roman"/>
          <w:sz w:val="22"/>
        </w:rPr>
        <w:t xml:space="preserve">, K. </w:t>
      </w:r>
      <w:proofErr w:type="spellStart"/>
      <w:r w:rsidRPr="00184489">
        <w:rPr>
          <w:rFonts w:eastAsia="Calibri" w:cs="Times New Roman"/>
          <w:sz w:val="22"/>
        </w:rPr>
        <w:t>Nikorowska</w:t>
      </w:r>
      <w:proofErr w:type="spellEnd"/>
      <w:r w:rsidRPr="00184489">
        <w:rPr>
          <w:rFonts w:eastAsia="Calibri" w:cs="Times New Roman"/>
          <w:sz w:val="22"/>
        </w:rPr>
        <w:t xml:space="preserve">, </w:t>
      </w:r>
      <w:r>
        <w:rPr>
          <w:rFonts w:eastAsia="Calibri" w:cs="Times New Roman"/>
          <w:sz w:val="22"/>
        </w:rPr>
        <w:t>p</w:t>
      </w:r>
      <w:r w:rsidRPr="00184489">
        <w:rPr>
          <w:rFonts w:eastAsia="Calibri" w:cs="Times New Roman"/>
          <w:sz w:val="22"/>
        </w:rPr>
        <w:t xml:space="preserve">rzykładowy program orientacji zawodowej dla klas IV-VI – szkoły podstawowej z proponowanymi scenariuszami, </w:t>
      </w:r>
      <w:proofErr w:type="spellStart"/>
      <w:r w:rsidRPr="00184489">
        <w:rPr>
          <w:rFonts w:eastAsia="Calibri" w:cs="Times New Roman"/>
          <w:sz w:val="22"/>
        </w:rPr>
        <w:t>ORE</w:t>
      </w:r>
      <w:proofErr w:type="spellEnd"/>
      <w:r w:rsidRPr="00184489">
        <w:rPr>
          <w:rFonts w:eastAsia="Calibri" w:cs="Times New Roman"/>
          <w:sz w:val="22"/>
        </w:rPr>
        <w:t>, Warszawa 2017. Wychowawcy wybierają temat/tematy zgodnie i spójnie z programem wychowawczym realizowanym w danej klasie. (</w:t>
      </w:r>
      <w:proofErr w:type="spellStart"/>
      <w:r w:rsidR="00FD1397">
        <w:fldChar w:fldCharType="begin"/>
      </w:r>
      <w:r w:rsidR="00FD1397">
        <w:instrText xml:space="preserve"> HYPERLINK "https://doradztwo.ore.edu.pl/programy-i-wsdz/" </w:instrText>
      </w:r>
      <w:r w:rsidR="00FD1397">
        <w:fldChar w:fldCharType="separate"/>
      </w:r>
      <w:r w:rsidRPr="00184489">
        <w:rPr>
          <w:rFonts w:eastAsia="Calibri" w:cs="Times New Roman"/>
          <w:color w:val="0000FF"/>
          <w:sz w:val="22"/>
          <w:u w:val="single"/>
        </w:rPr>
        <w:t>https</w:t>
      </w:r>
      <w:proofErr w:type="spellEnd"/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://</w:t>
      </w:r>
      <w:proofErr w:type="spellStart"/>
      <w:r w:rsidRPr="00184489">
        <w:rPr>
          <w:rFonts w:eastAsia="Calibri" w:cs="Times New Roman"/>
          <w:color w:val="0000FF"/>
          <w:sz w:val="22"/>
          <w:u w:val="single"/>
        </w:rPr>
        <w:t>doradztwo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ore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edu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pl</w:t>
      </w:r>
      <w:proofErr w:type="spellEnd"/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/programy-i-</w:t>
      </w:r>
      <w:proofErr w:type="spellStart"/>
      <w:r w:rsidRPr="00184489">
        <w:rPr>
          <w:rFonts w:eastAsia="Calibri" w:cs="Times New Roman"/>
          <w:color w:val="0000FF"/>
          <w:sz w:val="22"/>
          <w:u w:val="single"/>
        </w:rPr>
        <w:t>wsdz</w:t>
      </w:r>
      <w:proofErr w:type="spellEnd"/>
      <w:r w:rsidRPr="00184489">
        <w:rPr>
          <w:rFonts w:eastAsia="Calibri" w:cs="Times New Roman"/>
          <w:color w:val="0000FF"/>
          <w:sz w:val="22"/>
          <w:u w:val="single"/>
        </w:rPr>
        <w:t>/</w:t>
      </w:r>
      <w:r w:rsidR="00FD1397">
        <w:rPr>
          <w:rFonts w:eastAsia="Calibri" w:cs="Times New Roman"/>
          <w:color w:val="0000FF"/>
          <w:sz w:val="22"/>
          <w:u w:val="single"/>
        </w:rPr>
        <w:fldChar w:fldCharType="end"/>
      </w:r>
      <w:r w:rsidRPr="00184489">
        <w:rPr>
          <w:rFonts w:eastAsia="Calibri" w:cs="Times New Roman"/>
          <w:sz w:val="22"/>
        </w:rPr>
        <w:t>)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b/>
          <w:sz w:val="22"/>
        </w:rPr>
      </w:pPr>
      <w:r w:rsidRPr="00184489">
        <w:rPr>
          <w:rFonts w:eastAsia="Calibri" w:cs="Times New Roman"/>
          <w:b/>
          <w:sz w:val="22"/>
        </w:rPr>
        <w:t>Przykładowe tematy: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Zdrowy styl </w:t>
      </w:r>
      <w:proofErr w:type="gramStart"/>
      <w:r w:rsidRPr="00184489">
        <w:rPr>
          <w:rFonts w:eastAsia="Calibri" w:cs="Times New Roman"/>
          <w:sz w:val="22"/>
        </w:rPr>
        <w:t>życia jako</w:t>
      </w:r>
      <w:proofErr w:type="gramEnd"/>
      <w:r w:rsidRPr="00184489">
        <w:rPr>
          <w:rFonts w:eastAsia="Calibri" w:cs="Times New Roman"/>
          <w:sz w:val="22"/>
        </w:rPr>
        <w:t xml:space="preserve"> przygotowanie do pełnienia ról zawodowych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Wybieram ten zawód, bo…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Kiedy zaczynamy się uczyć i kiedy kończymy?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Jak się uczyć szybciej i efektywniej – mój indywidualny styl uczenia </w:t>
      </w:r>
      <w:proofErr w:type="gramStart"/>
      <w:r w:rsidRPr="00184489">
        <w:rPr>
          <w:rFonts w:eastAsia="Calibri" w:cs="Times New Roman"/>
          <w:sz w:val="22"/>
        </w:rPr>
        <w:t>się</w:t>
      </w:r>
      <w:proofErr w:type="gramEnd"/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Umiejętności – od przeszłości do przyszłości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Przedmioty, które </w:t>
      </w:r>
      <w:proofErr w:type="gramStart"/>
      <w:r w:rsidRPr="00184489">
        <w:rPr>
          <w:rFonts w:eastAsia="Calibri" w:cs="Times New Roman"/>
          <w:sz w:val="22"/>
        </w:rPr>
        <w:t>lubię – jako</w:t>
      </w:r>
      <w:proofErr w:type="gramEnd"/>
      <w:r w:rsidRPr="00184489">
        <w:rPr>
          <w:rFonts w:eastAsia="Calibri" w:cs="Times New Roman"/>
          <w:sz w:val="22"/>
        </w:rPr>
        <w:t xml:space="preserve"> drogowskazy zawodowe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b/>
          <w:bCs/>
          <w:sz w:val="22"/>
        </w:rPr>
        <w:t>Proponowana literatura i strony: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Brzezińska-</w:t>
      </w:r>
      <w:proofErr w:type="spellStart"/>
      <w:r w:rsidRPr="00184489">
        <w:rPr>
          <w:rFonts w:eastAsia="Calibri" w:cs="Times New Roman"/>
          <w:sz w:val="22"/>
        </w:rPr>
        <w:t>Lauk</w:t>
      </w:r>
      <w:proofErr w:type="spellEnd"/>
      <w:r w:rsidRPr="00184489">
        <w:rPr>
          <w:rFonts w:eastAsia="Calibri" w:cs="Times New Roman"/>
          <w:sz w:val="22"/>
        </w:rPr>
        <w:t xml:space="preserve"> J., Kruk-</w:t>
      </w:r>
      <w:proofErr w:type="spellStart"/>
      <w:r w:rsidRPr="00184489">
        <w:rPr>
          <w:rFonts w:eastAsia="Calibri" w:cs="Times New Roman"/>
          <w:sz w:val="22"/>
        </w:rPr>
        <w:t>Krymula</w:t>
      </w:r>
      <w:proofErr w:type="spellEnd"/>
      <w:r w:rsidRPr="00184489">
        <w:rPr>
          <w:rFonts w:eastAsia="Calibri" w:cs="Times New Roman"/>
          <w:sz w:val="22"/>
        </w:rPr>
        <w:t xml:space="preserve"> E., </w:t>
      </w:r>
      <w:proofErr w:type="spellStart"/>
      <w:r w:rsidRPr="00184489">
        <w:rPr>
          <w:rFonts w:eastAsia="Calibri" w:cs="Times New Roman"/>
          <w:sz w:val="22"/>
        </w:rPr>
        <w:t>Nikorowska</w:t>
      </w:r>
      <w:proofErr w:type="spellEnd"/>
      <w:r w:rsidRPr="00184489">
        <w:rPr>
          <w:rFonts w:eastAsia="Calibri" w:cs="Times New Roman"/>
          <w:sz w:val="22"/>
        </w:rPr>
        <w:t xml:space="preserve"> K., Przykładowy program orientacji zawodowej dla klas IV-VI – szkoły podstawowej z proponowanymi scenariuszami, </w:t>
      </w:r>
      <w:proofErr w:type="spellStart"/>
      <w:r w:rsidRPr="00184489">
        <w:rPr>
          <w:rFonts w:eastAsia="Calibri" w:cs="Times New Roman"/>
          <w:sz w:val="22"/>
        </w:rPr>
        <w:t>ORE</w:t>
      </w:r>
      <w:proofErr w:type="spellEnd"/>
      <w:r w:rsidRPr="00184489">
        <w:rPr>
          <w:rFonts w:eastAsia="Calibri" w:cs="Times New Roman"/>
          <w:sz w:val="22"/>
        </w:rPr>
        <w:t>, Warszawa 2017 </w:t>
      </w:r>
      <w:proofErr w:type="spellStart"/>
      <w:r w:rsidR="00FD1397">
        <w:fldChar w:fldCharType="begin"/>
      </w:r>
      <w:r w:rsidR="00FD1397">
        <w:instrText xml:space="preserve"> HYPERLINK "https://doradztwo.ore.edu.pl/programy-i-wsdz/" </w:instrText>
      </w:r>
      <w:r w:rsidR="00FD1397">
        <w:fldChar w:fldCharType="separate"/>
      </w:r>
      <w:r w:rsidRPr="00184489">
        <w:rPr>
          <w:rFonts w:eastAsia="Calibri" w:cs="Times New Roman"/>
          <w:color w:val="0000FF"/>
          <w:sz w:val="22"/>
          <w:u w:val="single"/>
        </w:rPr>
        <w:t>https</w:t>
      </w:r>
      <w:proofErr w:type="spellEnd"/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://</w:t>
      </w:r>
      <w:proofErr w:type="spellStart"/>
      <w:r w:rsidRPr="00184489">
        <w:rPr>
          <w:rFonts w:eastAsia="Calibri" w:cs="Times New Roman"/>
          <w:color w:val="0000FF"/>
          <w:sz w:val="22"/>
          <w:u w:val="single"/>
        </w:rPr>
        <w:t>doradztwo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ore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edu</w:t>
      </w:r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.</w:t>
      </w:r>
      <w:proofErr w:type="gramStart"/>
      <w:r w:rsidRPr="00184489">
        <w:rPr>
          <w:rFonts w:eastAsia="Calibri" w:cs="Times New Roman"/>
          <w:color w:val="0000FF"/>
          <w:sz w:val="22"/>
          <w:u w:val="single"/>
        </w:rPr>
        <w:t>pl</w:t>
      </w:r>
      <w:proofErr w:type="spellEnd"/>
      <w:proofErr w:type="gramEnd"/>
      <w:r w:rsidRPr="00184489">
        <w:rPr>
          <w:rFonts w:eastAsia="Calibri" w:cs="Times New Roman"/>
          <w:color w:val="0000FF"/>
          <w:sz w:val="22"/>
          <w:u w:val="single"/>
        </w:rPr>
        <w:t>/programy-i-</w:t>
      </w:r>
      <w:proofErr w:type="spellStart"/>
      <w:r w:rsidRPr="00184489">
        <w:rPr>
          <w:rFonts w:eastAsia="Calibri" w:cs="Times New Roman"/>
          <w:color w:val="0000FF"/>
          <w:sz w:val="22"/>
          <w:u w:val="single"/>
        </w:rPr>
        <w:t>wsdz</w:t>
      </w:r>
      <w:proofErr w:type="spellEnd"/>
      <w:r w:rsidRPr="00184489">
        <w:rPr>
          <w:rFonts w:eastAsia="Calibri" w:cs="Times New Roman"/>
          <w:color w:val="0000FF"/>
          <w:sz w:val="22"/>
          <w:u w:val="single"/>
        </w:rPr>
        <w:t>/</w:t>
      </w:r>
      <w:r w:rsidR="00FD1397">
        <w:rPr>
          <w:rFonts w:eastAsia="Calibri" w:cs="Times New Roman"/>
          <w:color w:val="0000FF"/>
          <w:sz w:val="22"/>
          <w:u w:val="single"/>
        </w:rPr>
        <w:fldChar w:fldCharType="end"/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Greiner I., Kania I., </w:t>
      </w:r>
      <w:proofErr w:type="spellStart"/>
      <w:r w:rsidRPr="00184489">
        <w:rPr>
          <w:rFonts w:eastAsia="Calibri" w:cs="Times New Roman"/>
          <w:sz w:val="22"/>
        </w:rPr>
        <w:t>Kudanowska</w:t>
      </w:r>
      <w:proofErr w:type="spellEnd"/>
      <w:r w:rsidRPr="00184489">
        <w:rPr>
          <w:rFonts w:eastAsia="Calibri" w:cs="Times New Roman"/>
          <w:sz w:val="22"/>
        </w:rPr>
        <w:t xml:space="preserve"> E., Paszkowska-Rogacz A., Tarkowska M., Materiały metodyczno-dydaktyczne do planowania kariery zawodowej uczniów, </w:t>
      </w:r>
      <w:proofErr w:type="spellStart"/>
      <w:r w:rsidRPr="00184489">
        <w:rPr>
          <w:rFonts w:eastAsia="Calibri" w:cs="Times New Roman"/>
          <w:sz w:val="22"/>
        </w:rPr>
        <w:t>KOWEZiU</w:t>
      </w:r>
      <w:proofErr w:type="spellEnd"/>
      <w:r w:rsidRPr="00184489">
        <w:rPr>
          <w:rFonts w:eastAsia="Calibri" w:cs="Times New Roman"/>
          <w:sz w:val="22"/>
        </w:rPr>
        <w:t>, Warszawa 2006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Paszkowska-Rogacz A., Tarkowska M., Metody pracy z grupą w poradnictwie zawodowym, </w:t>
      </w:r>
      <w:proofErr w:type="spellStart"/>
      <w:r w:rsidRPr="00184489">
        <w:rPr>
          <w:rFonts w:eastAsia="Calibri" w:cs="Times New Roman"/>
          <w:sz w:val="22"/>
        </w:rPr>
        <w:t>KOWEZiU</w:t>
      </w:r>
      <w:proofErr w:type="spellEnd"/>
      <w:r w:rsidRPr="00184489">
        <w:rPr>
          <w:rFonts w:eastAsia="Calibri" w:cs="Times New Roman"/>
          <w:sz w:val="22"/>
        </w:rPr>
        <w:t>, Warszawa 2004</w:t>
      </w:r>
    </w:p>
    <w:p w:rsidR="007937EB" w:rsidRDefault="007937EB" w:rsidP="00135087">
      <w:pPr>
        <w:spacing w:after="0"/>
        <w:jc w:val="both"/>
        <w:rPr>
          <w:bCs/>
        </w:rPr>
      </w:pPr>
    </w:p>
    <w:p w:rsidR="007937EB" w:rsidRDefault="007937EB" w:rsidP="00135087">
      <w:pPr>
        <w:spacing w:after="0"/>
        <w:jc w:val="both"/>
        <w:rPr>
          <w:bCs/>
        </w:rPr>
      </w:pPr>
    </w:p>
    <w:p w:rsidR="0062312E" w:rsidRPr="007A5860" w:rsidRDefault="0062312E" w:rsidP="00A43A10">
      <w:pPr>
        <w:spacing w:after="0"/>
        <w:jc w:val="center"/>
        <w:rPr>
          <w:b/>
          <w:bCs/>
          <w:u w:val="single"/>
        </w:rPr>
      </w:pPr>
      <w:r w:rsidRPr="007A5860">
        <w:rPr>
          <w:b/>
          <w:bCs/>
          <w:u w:val="single"/>
        </w:rPr>
        <w:t>Treści programowe z zakresu doradztwa zawodowego dla klas VII i VIII szkół podstawowych</w:t>
      </w:r>
    </w:p>
    <w:p w:rsidR="00A43A10" w:rsidRDefault="00A43A10" w:rsidP="00A43A10">
      <w:pPr>
        <w:spacing w:after="0"/>
        <w:jc w:val="center"/>
        <w:rPr>
          <w:b/>
          <w:bCs/>
        </w:rPr>
      </w:pPr>
    </w:p>
    <w:p w:rsidR="0062312E" w:rsidRDefault="0062312E" w:rsidP="00A43D62">
      <w:pPr>
        <w:pStyle w:val="Akapitzlist"/>
        <w:numPr>
          <w:ilvl w:val="1"/>
          <w:numId w:val="15"/>
        </w:numPr>
        <w:spacing w:after="0"/>
        <w:jc w:val="both"/>
        <w:rPr>
          <w:b/>
        </w:rPr>
      </w:pPr>
      <w:r w:rsidRPr="00EB0DD6">
        <w:rPr>
          <w:b/>
        </w:rPr>
        <w:t>Poznawanie własnych zasobów</w:t>
      </w:r>
    </w:p>
    <w:p w:rsidR="007A5860" w:rsidRPr="00EB0DD6" w:rsidRDefault="007A5860" w:rsidP="007A5860">
      <w:pPr>
        <w:pStyle w:val="Akapitzlist"/>
        <w:spacing w:after="0"/>
        <w:ind w:left="1440"/>
        <w:jc w:val="both"/>
        <w:rPr>
          <w:b/>
        </w:rPr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</w:rPr>
        <w:t>Uczeń: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1.1 </w:t>
      </w:r>
      <w:proofErr w:type="gramStart"/>
      <w:r w:rsidRPr="00CB2697">
        <w:t>określa</w:t>
      </w:r>
      <w:proofErr w:type="gramEnd"/>
      <w:r w:rsidRPr="00CB2697">
        <w:t xml:space="preserve"> wpływ stanu zdrowia na wykonywanie zadań zawodowych;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1.2 </w:t>
      </w:r>
      <w:proofErr w:type="gramStart"/>
      <w:r w:rsidRPr="00CB2697">
        <w:t>rozpoznaje</w:t>
      </w:r>
      <w:proofErr w:type="gramEnd"/>
      <w:r w:rsidRPr="00CB2697">
        <w:t xml:space="preserve"> własne zasoby (zainteresowania, zdolności, uzdolnienia, kompetencje, predyspozycje zawodowe);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1.3 </w:t>
      </w:r>
      <w:proofErr w:type="gramStart"/>
      <w:r w:rsidRPr="00CB2697">
        <w:t>dokonuje</w:t>
      </w:r>
      <w:proofErr w:type="gramEnd"/>
      <w:r w:rsidRPr="00CB2697">
        <w:t xml:space="preserve"> syntezy przydatnych w planowaniu ścieżki edukacyjno-zawodowej informacji o sobie wynikających z autoanalizy, ocen innych osób oraz innych źródeł;</w:t>
      </w:r>
    </w:p>
    <w:p w:rsidR="0062312E" w:rsidRPr="00CB2697" w:rsidRDefault="0062312E" w:rsidP="00135087">
      <w:pPr>
        <w:spacing w:after="0"/>
        <w:jc w:val="both"/>
      </w:pPr>
      <w:r w:rsidRPr="00CB2697">
        <w:lastRenderedPageBreak/>
        <w:t xml:space="preserve">1.4 rozpoznaje własne </w:t>
      </w:r>
      <w:proofErr w:type="gramStart"/>
      <w:r w:rsidRPr="00CB2697">
        <w:t>ograniczenia jako</w:t>
      </w:r>
      <w:proofErr w:type="gramEnd"/>
      <w:r w:rsidRPr="00CB2697">
        <w:t xml:space="preserve"> wyzwania w odniesieniu do planów edukacyjno-zawodowych;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1.5 </w:t>
      </w:r>
      <w:proofErr w:type="gramStart"/>
      <w:r w:rsidRPr="00CB2697">
        <w:t>rozpoznaje</w:t>
      </w:r>
      <w:proofErr w:type="gramEnd"/>
      <w:r w:rsidRPr="00CB2697">
        <w:t xml:space="preserve"> swoje możliwości i ograniczenia w zakresie wykonywania zadań zawodowych i uwzględnia je w planowaniu ścieżki edukacyjno-zawodowej;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1.6 </w:t>
      </w:r>
      <w:proofErr w:type="gramStart"/>
      <w:r w:rsidRPr="00CB2697">
        <w:t>określa</w:t>
      </w:r>
      <w:proofErr w:type="gramEnd"/>
      <w:r w:rsidRPr="00CB2697">
        <w:t xml:space="preserve"> aspiracje i potrzeby w zakresie własnego rozwoju i możliwe sposoby ich realizacji;</w:t>
      </w:r>
    </w:p>
    <w:p w:rsidR="0062312E" w:rsidRDefault="0062312E" w:rsidP="00135087">
      <w:pPr>
        <w:spacing w:after="0"/>
        <w:jc w:val="both"/>
      </w:pPr>
      <w:r w:rsidRPr="00CB2697">
        <w:t xml:space="preserve">1.7 </w:t>
      </w:r>
      <w:proofErr w:type="gramStart"/>
      <w:r w:rsidRPr="00CB2697">
        <w:t>określa</w:t>
      </w:r>
      <w:proofErr w:type="gramEnd"/>
      <w:r w:rsidRPr="00CB2697">
        <w:t xml:space="preserve"> własną hierarchię wartości i potrzeb.</w:t>
      </w:r>
    </w:p>
    <w:p w:rsidR="00A43A10" w:rsidRPr="00CB2697" w:rsidRDefault="00A43A10" w:rsidP="00135087">
      <w:pPr>
        <w:spacing w:after="0"/>
        <w:jc w:val="both"/>
      </w:pPr>
    </w:p>
    <w:p w:rsidR="0062312E" w:rsidRDefault="0062312E" w:rsidP="00A43D62">
      <w:pPr>
        <w:numPr>
          <w:ilvl w:val="0"/>
          <w:numId w:val="16"/>
        </w:numPr>
        <w:spacing w:after="0"/>
        <w:jc w:val="both"/>
        <w:rPr>
          <w:b/>
        </w:rPr>
      </w:pPr>
      <w:r w:rsidRPr="00CB2697">
        <w:rPr>
          <w:b/>
        </w:rPr>
        <w:t>Świat zawodów i rynek pracy</w:t>
      </w:r>
    </w:p>
    <w:p w:rsidR="007A5860" w:rsidRPr="00CB2697" w:rsidRDefault="007A5860" w:rsidP="007A5860">
      <w:pPr>
        <w:spacing w:after="0"/>
        <w:ind w:left="720"/>
        <w:jc w:val="both"/>
        <w:rPr>
          <w:b/>
        </w:rPr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</w:rPr>
        <w:t>Uczeń:</w:t>
      </w:r>
    </w:p>
    <w:p w:rsidR="0062312E" w:rsidRPr="00CB2697" w:rsidRDefault="00A43A10" w:rsidP="00135087">
      <w:pPr>
        <w:spacing w:after="0"/>
        <w:jc w:val="both"/>
      </w:pPr>
      <w:r>
        <w:t xml:space="preserve">2.1 </w:t>
      </w:r>
      <w:proofErr w:type="gramStart"/>
      <w:r>
        <w:t>wykorzystuje</w:t>
      </w:r>
      <w:proofErr w:type="gramEnd"/>
      <w:r>
        <w:t xml:space="preserve"> umiejętności cyfrowe do efektywnego przeszukiwania ogólnodostępnych platform edukacyjnych i stron internetowych w celu pozyskania informacji na temat zawodów;</w:t>
      </w:r>
    </w:p>
    <w:p w:rsidR="0062312E" w:rsidRPr="00CB2697" w:rsidRDefault="00A43A10" w:rsidP="00135087">
      <w:pPr>
        <w:spacing w:after="0"/>
        <w:jc w:val="both"/>
      </w:pPr>
      <w:r>
        <w:t xml:space="preserve">2.2 </w:t>
      </w:r>
      <w:proofErr w:type="gramStart"/>
      <w:r>
        <w:t>porównuje</w:t>
      </w:r>
      <w:proofErr w:type="gramEnd"/>
      <w:r>
        <w:t xml:space="preserve"> własne zasoby i preferencje z wymaganiami rynku pracy i oczekiwaniami pracodawców, z uwzględnieniem możliwości pracy zdalnej, elastycznych form zatrudnienia i przedsiębiorczości;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2.3 </w:t>
      </w:r>
      <w:proofErr w:type="gramStart"/>
      <w:r w:rsidRPr="00CB2697">
        <w:t>wyjaśnia</w:t>
      </w:r>
      <w:proofErr w:type="gramEnd"/>
      <w:r w:rsidRPr="00CB2697">
        <w:t xml:space="preserve"> zjawiska i trendy zachodzące na współczesnym rynku pracy, z uwzględnieniem regionalnego i lokalnego</w:t>
      </w:r>
    </w:p>
    <w:p w:rsidR="0062312E" w:rsidRPr="00CB2697" w:rsidRDefault="0062312E" w:rsidP="00135087">
      <w:pPr>
        <w:spacing w:after="0"/>
        <w:jc w:val="both"/>
      </w:pPr>
      <w:proofErr w:type="gramStart"/>
      <w:r w:rsidRPr="00CB2697">
        <w:t>rynku</w:t>
      </w:r>
      <w:proofErr w:type="gramEnd"/>
      <w:r w:rsidRPr="00CB2697">
        <w:t xml:space="preserve"> pracy;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2.4 </w:t>
      </w:r>
      <w:proofErr w:type="gramStart"/>
      <w:r w:rsidRPr="00CB2697">
        <w:t>uzasadnia</w:t>
      </w:r>
      <w:proofErr w:type="gramEnd"/>
      <w:r w:rsidRPr="00CB2697">
        <w:t xml:space="preserve"> znaczenie pracy w życiu człowieka;</w:t>
      </w:r>
    </w:p>
    <w:p w:rsidR="0062312E" w:rsidRPr="00CB2697" w:rsidRDefault="00A43A10" w:rsidP="00135087">
      <w:pPr>
        <w:spacing w:after="0"/>
        <w:jc w:val="both"/>
      </w:pPr>
      <w:r>
        <w:t xml:space="preserve">2.5 </w:t>
      </w:r>
      <w:proofErr w:type="gramStart"/>
      <w:r>
        <w:t>analizuje</w:t>
      </w:r>
      <w:proofErr w:type="gramEnd"/>
      <w:r>
        <w:t xml:space="preserve"> znaczenie i możliwości doświadczania pracy, w tym przez wolontariat, udział w projektach społecznych lub praktykach absolwenckich;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2.6 </w:t>
      </w:r>
      <w:proofErr w:type="gramStart"/>
      <w:r w:rsidRPr="00CB2697">
        <w:t>wskazuje</w:t>
      </w:r>
      <w:proofErr w:type="gramEnd"/>
      <w:r w:rsidRPr="00CB2697">
        <w:t xml:space="preserve"> wartości związane z pracą i etyką zawodową;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2.7 </w:t>
      </w:r>
      <w:proofErr w:type="gramStart"/>
      <w:r w:rsidRPr="00CB2697">
        <w:t>dokonuje</w:t>
      </w:r>
      <w:proofErr w:type="gramEnd"/>
      <w:r w:rsidRPr="00CB2697">
        <w:t xml:space="preserve"> autoprezentacji;</w:t>
      </w:r>
    </w:p>
    <w:p w:rsidR="0062312E" w:rsidRDefault="00A43A10" w:rsidP="00135087">
      <w:pPr>
        <w:spacing w:after="0"/>
        <w:jc w:val="both"/>
      </w:pPr>
      <w:r>
        <w:t xml:space="preserve">2.8 </w:t>
      </w:r>
      <w:proofErr w:type="gramStart"/>
      <w:r>
        <w:t>charakteryzuje</w:t>
      </w:r>
      <w:proofErr w:type="gramEnd"/>
      <w:r>
        <w:t xml:space="preserve"> instytucje wspomagające planowanie ścieżki edukacyjno-zawodowej, w tym publiczne służby zatrudnienia, Ochotnicze Hufce Pracy i agencje zatrudnienia;</w:t>
      </w:r>
    </w:p>
    <w:p w:rsidR="00A43A10" w:rsidRDefault="00A43A10" w:rsidP="00135087">
      <w:pPr>
        <w:spacing w:after="0"/>
        <w:jc w:val="both"/>
      </w:pPr>
      <w:r>
        <w:t xml:space="preserve">2.9 </w:t>
      </w:r>
      <w:proofErr w:type="gramStart"/>
      <w:r>
        <w:t>charakteryzuje</w:t>
      </w:r>
      <w:proofErr w:type="gramEnd"/>
      <w:r>
        <w:t xml:space="preserve"> wybrane zawody, uwzględniając kwalifikacje wyodrębnione w zawodach oraz możliwości ich uzyskiwania;</w:t>
      </w:r>
    </w:p>
    <w:p w:rsidR="00A43A10" w:rsidRDefault="00A43A10" w:rsidP="00135087">
      <w:pPr>
        <w:spacing w:after="0"/>
        <w:jc w:val="both"/>
      </w:pPr>
      <w:r>
        <w:t xml:space="preserve">2.10 </w:t>
      </w:r>
      <w:proofErr w:type="gramStart"/>
      <w:r>
        <w:t>rozpoznaje</w:t>
      </w:r>
      <w:proofErr w:type="gramEnd"/>
      <w:r>
        <w:t xml:space="preserve"> wpływ nowych technologii, w tym sztucznej inteligencji, na zmiany w zawodach i formach zatrudnienia.</w:t>
      </w:r>
    </w:p>
    <w:p w:rsidR="00A43A10" w:rsidRPr="00CB2697" w:rsidRDefault="00A43A10" w:rsidP="00135087">
      <w:pPr>
        <w:spacing w:after="0"/>
        <w:jc w:val="both"/>
      </w:pPr>
    </w:p>
    <w:p w:rsidR="0062312E" w:rsidRDefault="0062312E" w:rsidP="00A43D62">
      <w:pPr>
        <w:numPr>
          <w:ilvl w:val="0"/>
          <w:numId w:val="17"/>
        </w:numPr>
        <w:spacing w:after="0"/>
        <w:jc w:val="both"/>
        <w:rPr>
          <w:b/>
        </w:rPr>
      </w:pPr>
      <w:r w:rsidRPr="00CB2697">
        <w:rPr>
          <w:b/>
        </w:rPr>
        <w:t>Rynek edukacyjny i uczenie się przez całe życie</w:t>
      </w:r>
    </w:p>
    <w:p w:rsidR="007A5860" w:rsidRPr="00CB2697" w:rsidRDefault="007A5860" w:rsidP="007A5860">
      <w:pPr>
        <w:spacing w:after="0"/>
        <w:ind w:left="720"/>
        <w:jc w:val="both"/>
        <w:rPr>
          <w:b/>
        </w:rPr>
      </w:pPr>
    </w:p>
    <w:p w:rsidR="0062312E" w:rsidRPr="007A5860" w:rsidRDefault="0062312E" w:rsidP="00135087">
      <w:pPr>
        <w:spacing w:after="0"/>
        <w:jc w:val="both"/>
        <w:rPr>
          <w:b/>
        </w:rPr>
      </w:pPr>
      <w:r w:rsidRPr="007A5860">
        <w:rPr>
          <w:b/>
        </w:rPr>
        <w:t>Uczeń: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3.1 </w:t>
      </w:r>
      <w:proofErr w:type="gramStart"/>
      <w:r w:rsidRPr="00CB2697">
        <w:t>analizuje</w:t>
      </w:r>
      <w:proofErr w:type="gramEnd"/>
      <w:r w:rsidRPr="00CB2697">
        <w:t xml:space="preserve"> oferty szkół po</w:t>
      </w:r>
      <w:r w:rsidR="00A43A10">
        <w:t>nadpodstawowych i uczelni</w:t>
      </w:r>
      <w:r w:rsidRPr="00CB2697">
        <w:t xml:space="preserve"> pod względem możliwości dalszego kształcenia, korzystając z dostępnych źródeł informacji;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3.2 </w:t>
      </w:r>
      <w:proofErr w:type="gramStart"/>
      <w:r w:rsidRPr="00CB2697">
        <w:t>analizuje</w:t>
      </w:r>
      <w:proofErr w:type="gramEnd"/>
      <w:r w:rsidRPr="00CB2697">
        <w:t xml:space="preserve"> kryteria rekrutacyjne do szkół ponadpodstawowych w kontekście rozpoznania własnych zasobów;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3.3 </w:t>
      </w:r>
      <w:proofErr w:type="gramStart"/>
      <w:r w:rsidRPr="00CB2697">
        <w:t>charakteryzuje</w:t>
      </w:r>
      <w:proofErr w:type="gramEnd"/>
      <w:r w:rsidRPr="00CB2697">
        <w:t xml:space="preserve"> strukturę systemu edukacji formalnej oraz możliwości edukacji </w:t>
      </w:r>
      <w:proofErr w:type="spellStart"/>
      <w:r w:rsidRPr="00CB2697">
        <w:t>pozaformalnej</w:t>
      </w:r>
      <w:proofErr w:type="spellEnd"/>
      <w:r w:rsidRPr="00CB2697">
        <w:t xml:space="preserve"> i nieformalnej;</w:t>
      </w:r>
    </w:p>
    <w:p w:rsidR="0062312E" w:rsidRDefault="0062312E" w:rsidP="00135087">
      <w:pPr>
        <w:spacing w:after="0"/>
        <w:jc w:val="both"/>
      </w:pPr>
      <w:r w:rsidRPr="00CB2697">
        <w:t xml:space="preserve">3.4 </w:t>
      </w:r>
      <w:proofErr w:type="gramStart"/>
      <w:r w:rsidRPr="00CB2697">
        <w:t>określa</w:t>
      </w:r>
      <w:proofErr w:type="gramEnd"/>
      <w:r w:rsidRPr="00CB2697">
        <w:t xml:space="preserve"> znaczen</w:t>
      </w:r>
      <w:r w:rsidR="00A43A10">
        <w:t>ie uczenia się przez całe życie;</w:t>
      </w:r>
    </w:p>
    <w:p w:rsidR="00A43A10" w:rsidRDefault="00A43A10" w:rsidP="00135087">
      <w:pPr>
        <w:spacing w:after="0"/>
        <w:jc w:val="both"/>
      </w:pPr>
      <w:r>
        <w:t xml:space="preserve">3.5 </w:t>
      </w:r>
      <w:proofErr w:type="gramStart"/>
      <w:r>
        <w:t>analizuje</w:t>
      </w:r>
      <w:proofErr w:type="gramEnd"/>
      <w:r>
        <w:t xml:space="preserve"> korzyści i wyzwania związane z wyborem szkoły prowadzącej kształcenie zawodowe, w tym możliwości szybszego wejścia na rynek pracy, zdobycia kwalifikacji zawodo</w:t>
      </w:r>
      <w:r w:rsidR="00113311">
        <w:t>wych oraz dalszego kształcenia.</w:t>
      </w:r>
    </w:p>
    <w:p w:rsidR="00A43A10" w:rsidRPr="00CB2697" w:rsidRDefault="00A43A10" w:rsidP="00135087">
      <w:pPr>
        <w:spacing w:after="0"/>
        <w:jc w:val="both"/>
      </w:pPr>
    </w:p>
    <w:p w:rsidR="0062312E" w:rsidRDefault="0062312E" w:rsidP="00A43D62">
      <w:pPr>
        <w:numPr>
          <w:ilvl w:val="0"/>
          <w:numId w:val="18"/>
        </w:numPr>
        <w:spacing w:after="0"/>
        <w:jc w:val="both"/>
        <w:rPr>
          <w:b/>
        </w:rPr>
      </w:pPr>
      <w:r w:rsidRPr="00CB2697">
        <w:rPr>
          <w:b/>
        </w:rPr>
        <w:t>Planowanie własnego rozwoju i podejmowanie decyzji edukacyjno-zawodowych</w:t>
      </w:r>
    </w:p>
    <w:p w:rsidR="00A43A10" w:rsidRPr="00CB2697" w:rsidRDefault="00A43A10" w:rsidP="00113311">
      <w:pPr>
        <w:spacing w:after="0"/>
        <w:ind w:left="720"/>
        <w:jc w:val="both"/>
        <w:rPr>
          <w:b/>
        </w:rPr>
      </w:pPr>
    </w:p>
    <w:p w:rsidR="0062312E" w:rsidRPr="00CB2697" w:rsidRDefault="0062312E" w:rsidP="00135087">
      <w:pPr>
        <w:spacing w:after="0"/>
        <w:jc w:val="both"/>
      </w:pPr>
      <w:r w:rsidRPr="007A5860">
        <w:rPr>
          <w:b/>
        </w:rPr>
        <w:t>Uczeń</w:t>
      </w:r>
      <w:r w:rsidRPr="00CB2697">
        <w:t>:</w:t>
      </w:r>
    </w:p>
    <w:p w:rsidR="0062312E" w:rsidRPr="00CB2697" w:rsidRDefault="0062312E" w:rsidP="00135087">
      <w:pPr>
        <w:spacing w:after="0"/>
        <w:jc w:val="both"/>
      </w:pPr>
      <w:r w:rsidRPr="00CB2697">
        <w:lastRenderedPageBreak/>
        <w:t xml:space="preserve">4.1 </w:t>
      </w:r>
      <w:proofErr w:type="gramStart"/>
      <w:r w:rsidRPr="00CB2697">
        <w:t>dokonuje</w:t>
      </w:r>
      <w:proofErr w:type="gramEnd"/>
      <w:r w:rsidRPr="00CB2697">
        <w:t xml:space="preserve"> wyboru dalszej ścieżki edukacyjno-zawodowej samodzielnie lub przy wsparciu doradczym;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4.2 </w:t>
      </w:r>
      <w:proofErr w:type="gramStart"/>
      <w:r w:rsidRPr="00CB2697">
        <w:t>określa</w:t>
      </w:r>
      <w:proofErr w:type="gramEnd"/>
      <w:r w:rsidRPr="00CB2697">
        <w:t xml:space="preserve"> cele i plany edukacyjno-zawodowe, uwzględniając własne zasoby;</w:t>
      </w:r>
    </w:p>
    <w:p w:rsidR="0062312E" w:rsidRPr="00CB2697" w:rsidRDefault="0062312E" w:rsidP="00135087">
      <w:pPr>
        <w:spacing w:after="0"/>
        <w:jc w:val="both"/>
      </w:pPr>
      <w:r w:rsidRPr="00CB2697">
        <w:t xml:space="preserve">4.3 </w:t>
      </w:r>
      <w:proofErr w:type="gramStart"/>
      <w:r w:rsidRPr="00CB2697">
        <w:t>identyfikuje</w:t>
      </w:r>
      <w:proofErr w:type="gramEnd"/>
      <w:r w:rsidRPr="00CB2697">
        <w:t xml:space="preserve"> osoby i instytucje wspomagające planowanie ścieżki edukacyjno-zawodowej i wyjaśnia, w jakich sytuacjach korzystać z ich pomocy;</w:t>
      </w:r>
    </w:p>
    <w:p w:rsidR="0062312E" w:rsidRDefault="00113311" w:rsidP="00135087">
      <w:pPr>
        <w:spacing w:after="0"/>
        <w:jc w:val="both"/>
      </w:pPr>
      <w:r>
        <w:t xml:space="preserve">4.4 </w:t>
      </w:r>
      <w:proofErr w:type="gramStart"/>
      <w:r>
        <w:t>planuje</w:t>
      </w:r>
      <w:proofErr w:type="gramEnd"/>
      <w:r>
        <w:t xml:space="preserve"> ścieżkę edukacyjno-zawodową, w tym z wykorzystaniem nowoczesnych narzędzi informatycznych oraz ogólnodostępnych platform edukacyjnych i stron internetowych, uwzględniając konsekwencje podjętych wyborów.</w:t>
      </w:r>
    </w:p>
    <w:p w:rsidR="007937EB" w:rsidRPr="00184489" w:rsidRDefault="007937EB" w:rsidP="007937EB">
      <w:pPr>
        <w:tabs>
          <w:tab w:val="left" w:pos="527"/>
        </w:tabs>
        <w:spacing w:after="0"/>
        <w:jc w:val="both"/>
        <w:rPr>
          <w:rFonts w:eastAsia="Calibri" w:cs="Times New Roman"/>
          <w:b/>
          <w:bCs/>
          <w:sz w:val="22"/>
        </w:rPr>
      </w:pPr>
      <w:r>
        <w:tab/>
      </w:r>
      <w:r w:rsidRPr="00184489">
        <w:rPr>
          <w:rFonts w:eastAsia="Calibri" w:cs="Times New Roman"/>
          <w:b/>
          <w:bCs/>
          <w:sz w:val="22"/>
        </w:rPr>
        <w:t>  </w:t>
      </w:r>
    </w:p>
    <w:p w:rsidR="007937EB" w:rsidRDefault="007937EB" w:rsidP="007937EB">
      <w:pPr>
        <w:spacing w:after="0"/>
        <w:jc w:val="both"/>
        <w:rPr>
          <w:rFonts w:eastAsia="Calibri" w:cs="Times New Roman"/>
          <w:b/>
          <w:bCs/>
          <w:sz w:val="22"/>
        </w:rPr>
      </w:pPr>
      <w:r>
        <w:rPr>
          <w:rFonts w:eastAsia="Calibri" w:cs="Times New Roman"/>
          <w:b/>
          <w:sz w:val="22"/>
        </w:rPr>
        <w:t xml:space="preserve">Doradztwo zawodowe w klasach VII - VIII realizowane jest na wszystkich </w:t>
      </w:r>
      <w:proofErr w:type="gramStart"/>
      <w:r>
        <w:rPr>
          <w:rFonts w:eastAsia="Calibri" w:cs="Times New Roman"/>
          <w:b/>
          <w:sz w:val="22"/>
        </w:rPr>
        <w:t>przedmiotach  podczas</w:t>
      </w:r>
      <w:proofErr w:type="gramEnd"/>
      <w:r>
        <w:rPr>
          <w:rFonts w:eastAsia="Calibri" w:cs="Times New Roman"/>
          <w:b/>
          <w:sz w:val="22"/>
        </w:rPr>
        <w:t xml:space="preserve"> wdrażania podstawy programowej  obowiązującej na drugim etapie nauczania </w:t>
      </w:r>
      <w:r w:rsidRPr="00184489">
        <w:rPr>
          <w:rFonts w:eastAsia="Calibri" w:cs="Times New Roman"/>
          <w:b/>
          <w:sz w:val="22"/>
        </w:rPr>
        <w:t>na postawie zatwierdzonych przez szkołę</w:t>
      </w:r>
      <w:r w:rsidRPr="00184489">
        <w:rPr>
          <w:rFonts w:eastAsia="Calibri" w:cs="Times New Roman"/>
          <w:b/>
          <w:bCs/>
          <w:sz w:val="22"/>
        </w:rPr>
        <w:t xml:space="preserve"> zestawów programów nauczania</w:t>
      </w:r>
      <w:r>
        <w:rPr>
          <w:rFonts w:eastAsia="Calibri" w:cs="Times New Roman"/>
          <w:b/>
          <w:bCs/>
          <w:sz w:val="22"/>
        </w:rPr>
        <w:t xml:space="preserve"> oraz podczas obowiązkowych zajęć doradztwa zawodowego realizowanych przez doradcę zawodowego </w:t>
      </w:r>
      <w:r>
        <w:rPr>
          <w:rFonts w:eastAsia="Calibri" w:cs="Times New Roman"/>
          <w:b/>
          <w:bCs/>
          <w:sz w:val="22"/>
        </w:rPr>
        <w:br/>
        <w:t>w wymiarze 10 godzin w ciągu roku szkolnego 2026/2027.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b/>
          <w:sz w:val="22"/>
        </w:rPr>
      </w:pPr>
    </w:p>
    <w:p w:rsidR="007937EB" w:rsidRDefault="007937EB" w:rsidP="005B2F16">
      <w:pPr>
        <w:spacing w:after="0"/>
        <w:jc w:val="both"/>
        <w:rPr>
          <w:rFonts w:eastAsia="Calibri" w:cs="Times New Roman"/>
          <w:b/>
          <w:bCs/>
          <w:sz w:val="22"/>
        </w:rPr>
      </w:pPr>
      <w:r w:rsidRPr="00184489">
        <w:rPr>
          <w:rFonts w:eastAsia="Calibri" w:cs="Times New Roman"/>
          <w:b/>
          <w:bCs/>
          <w:sz w:val="22"/>
        </w:rPr>
        <w:t>Tematyka zajęć w klasach VII</w:t>
      </w:r>
      <w:r>
        <w:rPr>
          <w:rFonts w:eastAsia="Calibri" w:cs="Times New Roman"/>
          <w:b/>
          <w:bCs/>
          <w:sz w:val="22"/>
        </w:rPr>
        <w:t xml:space="preserve"> ( 10 godzin)</w:t>
      </w:r>
    </w:p>
    <w:p w:rsidR="005B2F16" w:rsidRDefault="005B2F16" w:rsidP="005B2F16">
      <w:pPr>
        <w:spacing w:after="0"/>
        <w:jc w:val="both"/>
        <w:rPr>
          <w:rFonts w:eastAsia="Calibri" w:cs="Times New Roman"/>
          <w:b/>
          <w:bCs/>
          <w:sz w:val="22"/>
        </w:rPr>
      </w:pPr>
    </w:p>
    <w:p w:rsidR="005B2F16" w:rsidRPr="005B2F16" w:rsidRDefault="005B2F16" w:rsidP="00A43D62">
      <w:pPr>
        <w:numPr>
          <w:ilvl w:val="0"/>
          <w:numId w:val="24"/>
        </w:numPr>
        <w:spacing w:after="0"/>
        <w:jc w:val="both"/>
        <w:rPr>
          <w:rFonts w:eastAsia="Calibri" w:cs="Times New Roman"/>
          <w:bCs/>
          <w:sz w:val="22"/>
        </w:rPr>
      </w:pPr>
      <w:r>
        <w:rPr>
          <w:rFonts w:eastAsia="Calibri" w:cs="Times New Roman"/>
          <w:bCs/>
          <w:sz w:val="22"/>
        </w:rPr>
        <w:t>Moje potrzeby związane z doradztwem zawodowym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 w:rsidRPr="005B2F16">
        <w:rPr>
          <w:rFonts w:eastAsia="Calibri" w:cs="Times New Roman"/>
          <w:bCs/>
          <w:sz w:val="22"/>
        </w:rPr>
        <w:t>Poznaj</w:t>
      </w:r>
      <w:r>
        <w:rPr>
          <w:rFonts w:eastAsia="Calibri" w:cs="Times New Roman"/>
          <w:bCs/>
          <w:sz w:val="22"/>
        </w:rPr>
        <w:t>ę</w:t>
      </w:r>
      <w:r w:rsidRPr="005B2F16">
        <w:rPr>
          <w:rFonts w:eastAsia="Calibri" w:cs="Times New Roman"/>
          <w:bCs/>
          <w:sz w:val="22"/>
        </w:rPr>
        <w:t xml:space="preserve"> swoje zainteresowania i </w:t>
      </w:r>
      <w:r>
        <w:rPr>
          <w:rFonts w:eastAsia="Calibri" w:cs="Times New Roman"/>
          <w:bCs/>
          <w:sz w:val="22"/>
        </w:rPr>
        <w:t>mocne strony</w:t>
      </w:r>
      <w:r w:rsidR="00A60B1A">
        <w:rPr>
          <w:rFonts w:eastAsia="Calibri" w:cs="Times New Roman"/>
          <w:bCs/>
          <w:sz w:val="22"/>
        </w:rPr>
        <w:t xml:space="preserve"> i ograniczenia.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 w:rsidRPr="005B2F16">
        <w:rPr>
          <w:rFonts w:eastAsia="Calibri" w:cs="Times New Roman"/>
          <w:bCs/>
          <w:sz w:val="22"/>
        </w:rPr>
        <w:t xml:space="preserve">Zawody </w:t>
      </w:r>
      <w:proofErr w:type="gramStart"/>
      <w:r w:rsidRPr="005B2F16">
        <w:rPr>
          <w:rFonts w:eastAsia="Calibri" w:cs="Times New Roman"/>
          <w:bCs/>
          <w:sz w:val="22"/>
        </w:rPr>
        <w:t>przyszłości – jakie</w:t>
      </w:r>
      <w:proofErr w:type="gramEnd"/>
      <w:r w:rsidRPr="005B2F16">
        <w:rPr>
          <w:rFonts w:eastAsia="Calibri" w:cs="Times New Roman"/>
          <w:bCs/>
          <w:sz w:val="22"/>
        </w:rPr>
        <w:t xml:space="preserve"> umiejętności będą najbardziej przydatne?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>
        <w:rPr>
          <w:rFonts w:eastAsia="Calibri" w:cs="Times New Roman"/>
          <w:bCs/>
          <w:sz w:val="22"/>
        </w:rPr>
        <w:t>Znaczenie uczenia się przez całe życie</w:t>
      </w:r>
      <w:r w:rsidRPr="005B2F16">
        <w:rPr>
          <w:rFonts w:eastAsia="Calibri" w:cs="Times New Roman"/>
          <w:bCs/>
          <w:sz w:val="22"/>
        </w:rPr>
        <w:t xml:space="preserve"> i wybór odpowiedniej szkoły dla przyszłej kariery zawodowej</w:t>
      </w:r>
      <w:r>
        <w:rPr>
          <w:rFonts w:eastAsia="Calibri" w:cs="Times New Roman"/>
          <w:bCs/>
          <w:sz w:val="22"/>
        </w:rPr>
        <w:t>.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>
        <w:rPr>
          <w:rFonts w:eastAsia="Calibri" w:cs="Times New Roman"/>
          <w:bCs/>
          <w:sz w:val="22"/>
        </w:rPr>
        <w:t xml:space="preserve">Co powinienem </w:t>
      </w:r>
      <w:r w:rsidRPr="005B2F16">
        <w:rPr>
          <w:rFonts w:eastAsia="Calibri" w:cs="Times New Roman"/>
          <w:bCs/>
          <w:sz w:val="22"/>
        </w:rPr>
        <w:t>wiedzieć na temat rynku pracy?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 w:rsidRPr="005B2F16">
        <w:rPr>
          <w:rFonts w:eastAsia="Calibri" w:cs="Times New Roman"/>
          <w:bCs/>
          <w:sz w:val="22"/>
        </w:rPr>
        <w:t xml:space="preserve">Jak korzystać z informacji o zawodach i rynku pracy? – </w:t>
      </w:r>
      <w:proofErr w:type="gramStart"/>
      <w:r w:rsidRPr="005B2F16">
        <w:rPr>
          <w:rFonts w:eastAsia="Calibri" w:cs="Times New Roman"/>
          <w:bCs/>
          <w:sz w:val="22"/>
        </w:rPr>
        <w:t>źródła</w:t>
      </w:r>
      <w:proofErr w:type="gramEnd"/>
      <w:r w:rsidRPr="005B2F16">
        <w:rPr>
          <w:rFonts w:eastAsia="Calibri" w:cs="Times New Roman"/>
          <w:bCs/>
          <w:sz w:val="22"/>
        </w:rPr>
        <w:t xml:space="preserve"> informacji i ich wiarygodność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>
        <w:rPr>
          <w:rFonts w:eastAsia="Calibri" w:cs="Times New Roman"/>
          <w:bCs/>
          <w:sz w:val="22"/>
        </w:rPr>
        <w:t>K</w:t>
      </w:r>
      <w:r w:rsidRPr="005B2F16">
        <w:rPr>
          <w:rFonts w:eastAsia="Calibri" w:cs="Times New Roman"/>
          <w:bCs/>
          <w:sz w:val="22"/>
        </w:rPr>
        <w:t>luczowe kompetencje na rynku pracy</w:t>
      </w:r>
      <w:r>
        <w:rPr>
          <w:rFonts w:eastAsia="Calibri" w:cs="Times New Roman"/>
          <w:bCs/>
          <w:sz w:val="22"/>
        </w:rPr>
        <w:t>.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 w:rsidRPr="005B2F16">
        <w:rPr>
          <w:rFonts w:eastAsia="Calibri" w:cs="Times New Roman"/>
          <w:bCs/>
          <w:sz w:val="22"/>
        </w:rPr>
        <w:t>Znaczenie rozwijania umiejętności cyfrowych i technologicznych w przyszłej karierze</w:t>
      </w:r>
    </w:p>
    <w:p w:rsidR="005B2F16" w:rsidRDefault="00CF45EC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>
        <w:rPr>
          <w:rFonts w:eastAsia="Calibri" w:cs="Times New Roman"/>
          <w:bCs/>
          <w:sz w:val="22"/>
        </w:rPr>
        <w:t>Wartości związane z praca i etyką zawodową.</w:t>
      </w:r>
    </w:p>
    <w:p w:rsidR="005B2F16" w:rsidRPr="005B2F16" w:rsidRDefault="005B2F16" w:rsidP="00A43D62">
      <w:pPr>
        <w:numPr>
          <w:ilvl w:val="0"/>
          <w:numId w:val="25"/>
        </w:numPr>
        <w:spacing w:after="0"/>
        <w:jc w:val="both"/>
        <w:rPr>
          <w:rFonts w:eastAsia="Calibri" w:cs="Times New Roman"/>
          <w:bCs/>
          <w:sz w:val="22"/>
        </w:rPr>
      </w:pPr>
      <w:r>
        <w:rPr>
          <w:rFonts w:eastAsia="Calibri" w:cs="Times New Roman"/>
          <w:bCs/>
          <w:sz w:val="22"/>
        </w:rPr>
        <w:t>Gdzie szukać informacji o zawodach?</w:t>
      </w:r>
    </w:p>
    <w:p w:rsidR="005B2F16" w:rsidRPr="005B2F16" w:rsidRDefault="005B2F16" w:rsidP="005B2F16">
      <w:pPr>
        <w:spacing w:after="0"/>
        <w:jc w:val="both"/>
        <w:rPr>
          <w:rFonts w:eastAsia="Calibri" w:cs="Times New Roman"/>
          <w:bCs/>
          <w:sz w:val="22"/>
        </w:rPr>
      </w:pPr>
    </w:p>
    <w:p w:rsidR="007937EB" w:rsidRPr="00184489" w:rsidRDefault="007937EB" w:rsidP="007937EB">
      <w:pPr>
        <w:tabs>
          <w:tab w:val="left" w:pos="1612"/>
        </w:tabs>
        <w:spacing w:after="0"/>
        <w:jc w:val="both"/>
        <w:rPr>
          <w:rFonts w:eastAsia="Calibri" w:cs="Times New Roman"/>
          <w:color w:val="FF0000"/>
          <w:sz w:val="22"/>
        </w:rPr>
      </w:pPr>
      <w:r w:rsidRPr="00184489">
        <w:rPr>
          <w:rFonts w:eastAsia="Calibri" w:cs="Times New Roman"/>
          <w:color w:val="FF0000"/>
          <w:sz w:val="22"/>
        </w:rPr>
        <w:tab/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b/>
          <w:sz w:val="22"/>
        </w:rPr>
      </w:pPr>
      <w:r w:rsidRPr="00184489">
        <w:rPr>
          <w:rFonts w:eastAsia="Calibri" w:cs="Times New Roman"/>
          <w:b/>
          <w:bCs/>
          <w:sz w:val="22"/>
        </w:rPr>
        <w:t xml:space="preserve">Tematyka zajęć w klasach </w:t>
      </w:r>
      <w:proofErr w:type="gramStart"/>
      <w:r w:rsidRPr="00184489">
        <w:rPr>
          <w:rFonts w:eastAsia="Calibri" w:cs="Times New Roman"/>
          <w:b/>
          <w:bCs/>
          <w:sz w:val="22"/>
        </w:rPr>
        <w:t>VIII  (po</w:t>
      </w:r>
      <w:proofErr w:type="gramEnd"/>
      <w:r w:rsidRPr="00184489">
        <w:rPr>
          <w:rFonts w:eastAsia="Calibri" w:cs="Times New Roman"/>
          <w:b/>
          <w:bCs/>
          <w:sz w:val="22"/>
        </w:rPr>
        <w:t xml:space="preserve"> 1</w:t>
      </w:r>
      <w:r>
        <w:rPr>
          <w:rFonts w:eastAsia="Calibri" w:cs="Times New Roman"/>
          <w:b/>
          <w:bCs/>
          <w:sz w:val="22"/>
        </w:rPr>
        <w:t xml:space="preserve">0 godzin </w:t>
      </w:r>
      <w:r w:rsidRPr="00184489">
        <w:rPr>
          <w:rFonts w:eastAsia="Calibri" w:cs="Times New Roman"/>
          <w:b/>
          <w:bCs/>
          <w:sz w:val="22"/>
        </w:rPr>
        <w:t>)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</w:p>
    <w:p w:rsidR="007937EB" w:rsidRPr="00184489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Planuję swoją przyszłość edukacyjno- zawodową.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Kwestionariusz inteligencji wielorakich</w:t>
      </w:r>
      <w:r w:rsidRPr="00184489">
        <w:rPr>
          <w:rFonts w:eastAsia="Calibri" w:cs="Times New Roman"/>
          <w:sz w:val="22"/>
        </w:rPr>
        <w:t>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Liceum, Technikum czy Szkoła Branżowa?- </w:t>
      </w:r>
      <w:proofErr w:type="gramStart"/>
      <w:r>
        <w:rPr>
          <w:rFonts w:eastAsia="Calibri" w:cs="Times New Roman"/>
          <w:sz w:val="22"/>
        </w:rPr>
        <w:t>co</w:t>
      </w:r>
      <w:proofErr w:type="gramEnd"/>
      <w:r>
        <w:rPr>
          <w:rFonts w:eastAsia="Calibri" w:cs="Times New Roman"/>
          <w:sz w:val="22"/>
        </w:rPr>
        <w:t xml:space="preserve"> wybrać?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Zawody i kwalifikacje -zapoznanie z klasyfikacją zawodów i specjalności (</w:t>
      </w:r>
      <w:proofErr w:type="spellStart"/>
      <w:r>
        <w:rPr>
          <w:rFonts w:eastAsia="Calibri" w:cs="Times New Roman"/>
          <w:sz w:val="22"/>
        </w:rPr>
        <w:t>KZiS</w:t>
      </w:r>
      <w:proofErr w:type="spellEnd"/>
      <w:r>
        <w:rPr>
          <w:rFonts w:eastAsia="Calibri" w:cs="Times New Roman"/>
          <w:sz w:val="22"/>
        </w:rPr>
        <w:t>).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 w:rsidRPr="002F3CEA">
        <w:rPr>
          <w:rFonts w:eastAsia="Calibri" w:cs="Times New Roman"/>
          <w:sz w:val="22"/>
        </w:rPr>
        <w:t>Lokalny</w:t>
      </w:r>
      <w:r>
        <w:rPr>
          <w:rFonts w:eastAsia="Calibri" w:cs="Times New Roman"/>
          <w:sz w:val="22"/>
        </w:rPr>
        <w:t xml:space="preserve"> rynek pracy- wystawa RADOM EXPO 2026.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Kształcenie </w:t>
      </w:r>
      <w:proofErr w:type="gramStart"/>
      <w:r>
        <w:rPr>
          <w:rFonts w:eastAsia="Calibri" w:cs="Times New Roman"/>
          <w:sz w:val="22"/>
        </w:rPr>
        <w:t>zawodowe  bliżej</w:t>
      </w:r>
      <w:proofErr w:type="gramEnd"/>
      <w:r>
        <w:rPr>
          <w:rFonts w:eastAsia="Calibri" w:cs="Times New Roman"/>
          <w:sz w:val="22"/>
        </w:rPr>
        <w:t xml:space="preserve"> rynku pracy.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Nowe technologie i AI i ich wpływ na zmiany w zawodach i formach zatrudnienia.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Jakie kompetencje są potrzebne na rynku </w:t>
      </w:r>
      <w:proofErr w:type="gramStart"/>
      <w:r>
        <w:rPr>
          <w:rFonts w:eastAsia="Calibri" w:cs="Times New Roman"/>
          <w:sz w:val="22"/>
        </w:rPr>
        <w:t>pracy.</w:t>
      </w:r>
      <w:proofErr w:type="gramEnd"/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Stan zdrowia a wybór drogi edukacyjno- zawodowej.</w:t>
      </w:r>
    </w:p>
    <w:p w:rsidR="007937EB" w:rsidRDefault="007937EB" w:rsidP="00A43D62">
      <w:pPr>
        <w:numPr>
          <w:ilvl w:val="0"/>
          <w:numId w:val="19"/>
        </w:numPr>
        <w:spacing w:after="0"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System rekrutacji do szkół ponadpodstawowych</w:t>
      </w:r>
    </w:p>
    <w:p w:rsidR="007937EB" w:rsidRPr="00184489" w:rsidRDefault="007937EB" w:rsidP="005B2F16">
      <w:pPr>
        <w:spacing w:after="0"/>
        <w:jc w:val="both"/>
        <w:rPr>
          <w:rFonts w:eastAsia="Calibri" w:cs="Times New Roman"/>
          <w:sz w:val="22"/>
        </w:rPr>
      </w:pPr>
      <w:r w:rsidRPr="002F3CEA">
        <w:rPr>
          <w:rFonts w:eastAsia="Calibri" w:cs="Times New Roman"/>
          <w:sz w:val="22"/>
        </w:rPr>
        <w:t xml:space="preserve"> 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b/>
          <w:bCs/>
          <w:sz w:val="22"/>
        </w:rPr>
        <w:t>Proponowana literatura oraz strony dla ucznia i rodzica: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proofErr w:type="spellStart"/>
      <w:r w:rsidRPr="00184489">
        <w:rPr>
          <w:rFonts w:eastAsia="Calibri" w:cs="Times New Roman"/>
          <w:sz w:val="22"/>
        </w:rPr>
        <w:t>Covey</w:t>
      </w:r>
      <w:proofErr w:type="spellEnd"/>
      <w:r w:rsidRPr="00184489">
        <w:rPr>
          <w:rFonts w:eastAsia="Calibri" w:cs="Times New Roman"/>
          <w:sz w:val="22"/>
        </w:rPr>
        <w:t xml:space="preserve"> S., 7 nawyków skutecznego nastolatka, </w:t>
      </w:r>
      <w:proofErr w:type="spellStart"/>
      <w:r w:rsidRPr="00184489">
        <w:rPr>
          <w:rFonts w:eastAsia="Calibri" w:cs="Times New Roman"/>
          <w:sz w:val="22"/>
        </w:rPr>
        <w:t>Rebis</w:t>
      </w:r>
      <w:proofErr w:type="spellEnd"/>
      <w:r w:rsidRPr="00184489">
        <w:rPr>
          <w:rFonts w:eastAsia="Calibri" w:cs="Times New Roman"/>
          <w:sz w:val="22"/>
        </w:rPr>
        <w:t>, Poznań 2011</w:t>
      </w:r>
    </w:p>
    <w:p w:rsidR="007937EB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Górczyński M., Obidniak D., Pfeiffer A., Suliga M., Informator o zawodach szkolnictwa zaw</w:t>
      </w:r>
      <w:r w:rsidR="005B2F16">
        <w:rPr>
          <w:rFonts w:eastAsia="Calibri" w:cs="Times New Roman"/>
          <w:sz w:val="22"/>
        </w:rPr>
        <w:t xml:space="preserve">odowego, </w:t>
      </w:r>
      <w:proofErr w:type="spellStart"/>
      <w:r w:rsidR="005B2F16">
        <w:rPr>
          <w:rFonts w:eastAsia="Calibri" w:cs="Times New Roman"/>
          <w:sz w:val="22"/>
        </w:rPr>
        <w:t>KOWEZiU</w:t>
      </w:r>
      <w:proofErr w:type="spellEnd"/>
      <w:r w:rsidR="005B2F16">
        <w:rPr>
          <w:rFonts w:eastAsia="Calibri" w:cs="Times New Roman"/>
          <w:sz w:val="22"/>
        </w:rPr>
        <w:t>, Warszawa 2017</w:t>
      </w:r>
    </w:p>
    <w:p w:rsidR="00CF45EC" w:rsidRPr="00184489" w:rsidRDefault="00CF45EC" w:rsidP="007937EB">
      <w:pPr>
        <w:spacing w:after="0"/>
        <w:jc w:val="both"/>
        <w:rPr>
          <w:rFonts w:eastAsia="Calibri" w:cs="Times New Roman"/>
          <w:sz w:val="22"/>
        </w:rPr>
      </w:pP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b/>
          <w:bCs/>
          <w:sz w:val="22"/>
        </w:rPr>
        <w:t>Proponowana literatura dla wychowawców, nauczycieli, doradcy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>Bartosz B., Poradnik metodyczny dla nauczycieli, pedagogów i doradców zawodowych; http</w:t>
      </w:r>
      <w:proofErr w:type="gramStart"/>
      <w:r w:rsidRPr="00184489">
        <w:rPr>
          <w:rFonts w:eastAsia="Calibri" w:cs="Times New Roman"/>
          <w:sz w:val="22"/>
        </w:rPr>
        <w:t>://static</w:t>
      </w:r>
      <w:proofErr w:type="gramEnd"/>
      <w:r w:rsidRPr="00184489">
        <w:rPr>
          <w:rFonts w:eastAsia="Calibri" w:cs="Times New Roman"/>
          <w:sz w:val="22"/>
        </w:rPr>
        <w:t>.</w:t>
      </w:r>
      <w:proofErr w:type="gramStart"/>
      <w:r w:rsidRPr="00184489">
        <w:rPr>
          <w:rFonts w:eastAsia="Calibri" w:cs="Times New Roman"/>
          <w:sz w:val="22"/>
        </w:rPr>
        <w:t>scholaris</w:t>
      </w:r>
      <w:proofErr w:type="gramEnd"/>
      <w:r w:rsidRPr="00184489">
        <w:rPr>
          <w:rFonts w:eastAsia="Calibri" w:cs="Times New Roman"/>
          <w:sz w:val="22"/>
        </w:rPr>
        <w:t>.</w:t>
      </w:r>
      <w:proofErr w:type="gramStart"/>
      <w:r w:rsidRPr="00184489">
        <w:rPr>
          <w:rFonts w:eastAsia="Calibri" w:cs="Times New Roman"/>
          <w:sz w:val="22"/>
        </w:rPr>
        <w:t>pl</w:t>
      </w:r>
      <w:proofErr w:type="gramEnd"/>
      <w:r w:rsidRPr="00184489">
        <w:rPr>
          <w:rFonts w:eastAsia="Calibri" w:cs="Times New Roman"/>
          <w:sz w:val="22"/>
        </w:rPr>
        <w:t>/main-file/105/017/rozpoznawanie_predyspozycji_66991.</w:t>
      </w:r>
      <w:proofErr w:type="gramStart"/>
      <w:r w:rsidRPr="00184489">
        <w:rPr>
          <w:rFonts w:eastAsia="Calibri" w:cs="Times New Roman"/>
          <w:sz w:val="22"/>
        </w:rPr>
        <w:t>pdf</w:t>
      </w:r>
      <w:proofErr w:type="gramEnd"/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proofErr w:type="spellStart"/>
      <w:r w:rsidRPr="00184489">
        <w:rPr>
          <w:rFonts w:eastAsia="Calibri" w:cs="Times New Roman"/>
          <w:sz w:val="22"/>
        </w:rPr>
        <w:t>Chirkowska</w:t>
      </w:r>
      <w:proofErr w:type="spellEnd"/>
      <w:r w:rsidRPr="00184489">
        <w:rPr>
          <w:rFonts w:eastAsia="Calibri" w:cs="Times New Roman"/>
          <w:sz w:val="22"/>
        </w:rPr>
        <w:t xml:space="preserve">-Smolak T., </w:t>
      </w:r>
      <w:proofErr w:type="spellStart"/>
      <w:r w:rsidRPr="00184489">
        <w:rPr>
          <w:rFonts w:eastAsia="Calibri" w:cs="Times New Roman"/>
          <w:sz w:val="22"/>
        </w:rPr>
        <w:t>Hauziński</w:t>
      </w:r>
      <w:proofErr w:type="spellEnd"/>
      <w:r w:rsidRPr="00184489">
        <w:rPr>
          <w:rFonts w:eastAsia="Calibri" w:cs="Times New Roman"/>
          <w:sz w:val="22"/>
        </w:rPr>
        <w:t xml:space="preserve"> A., Łaciak M., Drogi kariery. Jak wspomagać rozwój zawodowy dzieci i młodzieży, Wydawnictwo Naukowe Scholar, </w:t>
      </w:r>
      <w:proofErr w:type="gramStart"/>
      <w:r w:rsidRPr="00184489">
        <w:rPr>
          <w:rFonts w:eastAsia="Calibri" w:cs="Times New Roman"/>
          <w:sz w:val="22"/>
        </w:rPr>
        <w:t>Warszawa 2011</w:t>
      </w:r>
      <w:proofErr w:type="gramEnd"/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lastRenderedPageBreak/>
        <w:t>Gardner H., Inteligencje wielorakie, MT Biznes, Warszawa 2009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proofErr w:type="spellStart"/>
      <w:r w:rsidRPr="00184489">
        <w:rPr>
          <w:rFonts w:eastAsia="Calibri" w:cs="Times New Roman"/>
          <w:sz w:val="22"/>
        </w:rPr>
        <w:t>Gladwell</w:t>
      </w:r>
      <w:proofErr w:type="spellEnd"/>
      <w:r w:rsidRPr="00184489">
        <w:rPr>
          <w:rFonts w:eastAsia="Calibri" w:cs="Times New Roman"/>
          <w:sz w:val="22"/>
        </w:rPr>
        <w:t xml:space="preserve"> M., Poza schematem. Sekrety ludzi sukcesu, Wydawnictwo ZNAK, Kraków 2008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Greiner I., Kania I., </w:t>
      </w:r>
      <w:proofErr w:type="spellStart"/>
      <w:r w:rsidRPr="00184489">
        <w:rPr>
          <w:rFonts w:eastAsia="Calibri" w:cs="Times New Roman"/>
          <w:sz w:val="22"/>
        </w:rPr>
        <w:t>Kudanowska</w:t>
      </w:r>
      <w:proofErr w:type="spellEnd"/>
      <w:r w:rsidRPr="00184489">
        <w:rPr>
          <w:rFonts w:eastAsia="Calibri" w:cs="Times New Roman"/>
          <w:sz w:val="22"/>
        </w:rPr>
        <w:t xml:space="preserve"> E., Paszkowska-Rogacz A., Tarkowska M., Materiały metodyczno-dydaktyczne do planowania kariery zawodowej uczniów, </w:t>
      </w:r>
      <w:proofErr w:type="spellStart"/>
      <w:r w:rsidRPr="00184489">
        <w:rPr>
          <w:rFonts w:eastAsia="Calibri" w:cs="Times New Roman"/>
          <w:sz w:val="22"/>
        </w:rPr>
        <w:t>KOWEZiU</w:t>
      </w:r>
      <w:proofErr w:type="spellEnd"/>
      <w:r w:rsidRPr="00184489">
        <w:rPr>
          <w:rFonts w:eastAsia="Calibri" w:cs="Times New Roman"/>
          <w:sz w:val="22"/>
        </w:rPr>
        <w:t>, Warszawa 2006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Górczyński M., Obidniak D., Pfeiffer A., Suliga M., Informator o zawodach szkolnictwa zawodowego, </w:t>
      </w:r>
      <w:proofErr w:type="spellStart"/>
      <w:r w:rsidRPr="00184489">
        <w:rPr>
          <w:rFonts w:eastAsia="Calibri" w:cs="Times New Roman"/>
          <w:sz w:val="22"/>
        </w:rPr>
        <w:t>KOWEZiU</w:t>
      </w:r>
      <w:proofErr w:type="spellEnd"/>
      <w:r w:rsidRPr="00184489">
        <w:rPr>
          <w:rFonts w:eastAsia="Calibri" w:cs="Times New Roman"/>
          <w:sz w:val="22"/>
        </w:rPr>
        <w:t>, Warszawa 2017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proofErr w:type="spellStart"/>
      <w:r w:rsidRPr="00184489">
        <w:rPr>
          <w:rFonts w:eastAsia="Calibri" w:cs="Times New Roman"/>
          <w:sz w:val="22"/>
        </w:rPr>
        <w:t>Rosalska</w:t>
      </w:r>
      <w:proofErr w:type="spellEnd"/>
      <w:r w:rsidRPr="00184489">
        <w:rPr>
          <w:rFonts w:eastAsia="Calibri" w:cs="Times New Roman"/>
          <w:sz w:val="22"/>
        </w:rPr>
        <w:t xml:space="preserve"> M., Warsztat diagnostyczny doradcy zawodowego, </w:t>
      </w:r>
      <w:proofErr w:type="spellStart"/>
      <w:r w:rsidRPr="00184489">
        <w:rPr>
          <w:rFonts w:eastAsia="Calibri" w:cs="Times New Roman"/>
          <w:sz w:val="22"/>
        </w:rPr>
        <w:t>KOWEZiU</w:t>
      </w:r>
      <w:proofErr w:type="spellEnd"/>
      <w:r w:rsidRPr="00184489">
        <w:rPr>
          <w:rFonts w:eastAsia="Calibri" w:cs="Times New Roman"/>
          <w:sz w:val="22"/>
        </w:rPr>
        <w:t>, Warszawa 2012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Paszkowska-Rogacz A., Tarkowska M., Metody pracy z grupą w poradnictwie zawodowym, </w:t>
      </w:r>
      <w:proofErr w:type="spellStart"/>
      <w:r w:rsidRPr="00184489">
        <w:rPr>
          <w:rFonts w:eastAsia="Calibri" w:cs="Times New Roman"/>
          <w:sz w:val="22"/>
        </w:rPr>
        <w:t>KOWEZiU</w:t>
      </w:r>
      <w:proofErr w:type="spellEnd"/>
      <w:r w:rsidRPr="00184489">
        <w:rPr>
          <w:rFonts w:eastAsia="Calibri" w:cs="Times New Roman"/>
          <w:sz w:val="22"/>
        </w:rPr>
        <w:t>, Warszawa 2004</w:t>
      </w:r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  <w:r w:rsidRPr="00184489">
        <w:rPr>
          <w:rFonts w:eastAsia="Calibri" w:cs="Times New Roman"/>
          <w:sz w:val="22"/>
        </w:rPr>
        <w:t xml:space="preserve">Santorski J., </w:t>
      </w:r>
      <w:proofErr w:type="spellStart"/>
      <w:r w:rsidRPr="00184489">
        <w:rPr>
          <w:rFonts w:eastAsia="Calibri" w:cs="Times New Roman"/>
          <w:sz w:val="22"/>
        </w:rPr>
        <w:t>Konel</w:t>
      </w:r>
      <w:proofErr w:type="spellEnd"/>
      <w:r w:rsidRPr="00184489">
        <w:rPr>
          <w:rFonts w:eastAsia="Calibri" w:cs="Times New Roman"/>
          <w:sz w:val="22"/>
        </w:rPr>
        <w:t xml:space="preserve"> M., Le </w:t>
      </w:r>
      <w:proofErr w:type="spellStart"/>
      <w:r w:rsidRPr="00184489">
        <w:rPr>
          <w:rFonts w:eastAsia="Calibri" w:cs="Times New Roman"/>
          <w:sz w:val="22"/>
        </w:rPr>
        <w:t>Guern</w:t>
      </w:r>
      <w:proofErr w:type="spellEnd"/>
      <w:r w:rsidRPr="00184489">
        <w:rPr>
          <w:rFonts w:eastAsia="Calibri" w:cs="Times New Roman"/>
          <w:sz w:val="22"/>
        </w:rPr>
        <w:t xml:space="preserve"> B., Prymusom dziękujemy. Nowe spojrzenie na życie </w:t>
      </w:r>
      <w:r w:rsidRPr="00184489">
        <w:rPr>
          <w:rFonts w:eastAsia="Calibri" w:cs="Times New Roman"/>
          <w:sz w:val="22"/>
        </w:rPr>
        <w:br/>
        <w:t xml:space="preserve">i karierę, Jacek </w:t>
      </w:r>
      <w:proofErr w:type="gramStart"/>
      <w:r w:rsidRPr="00184489">
        <w:rPr>
          <w:rFonts w:eastAsia="Calibri" w:cs="Times New Roman"/>
          <w:sz w:val="22"/>
        </w:rPr>
        <w:t>Santorski &amp; Co</w:t>
      </w:r>
      <w:proofErr w:type="gramEnd"/>
      <w:r w:rsidRPr="00184489">
        <w:rPr>
          <w:rFonts w:eastAsia="Calibri" w:cs="Times New Roman"/>
          <w:sz w:val="22"/>
        </w:rPr>
        <w:t xml:space="preserve"> Agencja Wydawnicza, Warszawa 2007</w:t>
      </w:r>
    </w:p>
    <w:p w:rsidR="007937EB" w:rsidRPr="00184489" w:rsidRDefault="00FD1397" w:rsidP="007937EB">
      <w:pPr>
        <w:spacing w:after="0"/>
        <w:jc w:val="both"/>
        <w:rPr>
          <w:rFonts w:eastAsia="Calibri" w:cs="Times New Roman"/>
          <w:sz w:val="22"/>
        </w:rPr>
      </w:pPr>
      <w:hyperlink r:id="rId10" w:history="1">
        <w:proofErr w:type="spellStart"/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www</w:t>
        </w:r>
        <w:proofErr w:type="gramEnd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.</w:t>
        </w:r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zawodowcyradom</w:t>
        </w:r>
        <w:proofErr w:type="gramEnd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.</w:t>
        </w:r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pl</w:t>
        </w:r>
        <w:proofErr w:type="spellEnd"/>
      </w:hyperlink>
      <w:proofErr w:type="gramEnd"/>
    </w:p>
    <w:p w:rsidR="007937EB" w:rsidRPr="00184489" w:rsidRDefault="00FD1397" w:rsidP="007937EB">
      <w:pPr>
        <w:spacing w:after="0"/>
        <w:jc w:val="both"/>
        <w:rPr>
          <w:rFonts w:eastAsia="Calibri" w:cs="Times New Roman"/>
          <w:sz w:val="22"/>
        </w:rPr>
      </w:pPr>
      <w:hyperlink r:id="rId11" w:history="1">
        <w:proofErr w:type="spellStart"/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www</w:t>
        </w:r>
        <w:proofErr w:type="gramEnd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.</w:t>
        </w:r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mapakarier</w:t>
        </w:r>
        <w:proofErr w:type="gramEnd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.</w:t>
        </w:r>
        <w:proofErr w:type="gramStart"/>
        <w:r w:rsidR="007937EB" w:rsidRPr="00184489">
          <w:rPr>
            <w:rFonts w:eastAsia="Calibri" w:cs="Times New Roman"/>
            <w:color w:val="0000FF"/>
            <w:sz w:val="22"/>
            <w:u w:val="single"/>
          </w:rPr>
          <w:t>pl</w:t>
        </w:r>
        <w:proofErr w:type="spellEnd"/>
      </w:hyperlink>
      <w:proofErr w:type="gramEnd"/>
    </w:p>
    <w:p w:rsidR="007937EB" w:rsidRPr="00184489" w:rsidRDefault="007937EB" w:rsidP="007937EB">
      <w:pPr>
        <w:spacing w:after="0"/>
        <w:jc w:val="both"/>
        <w:rPr>
          <w:rFonts w:eastAsia="Calibri" w:cs="Times New Roman"/>
          <w:sz w:val="22"/>
        </w:rPr>
      </w:pPr>
    </w:p>
    <w:p w:rsidR="00135087" w:rsidRPr="00CB2697" w:rsidRDefault="00135087" w:rsidP="00135087">
      <w:pPr>
        <w:spacing w:after="0"/>
        <w:jc w:val="both"/>
      </w:pPr>
    </w:p>
    <w:p w:rsidR="00135087" w:rsidRPr="00DA5EA3" w:rsidRDefault="00135087" w:rsidP="00A43D62">
      <w:pPr>
        <w:pStyle w:val="Akapitzlist"/>
        <w:numPr>
          <w:ilvl w:val="0"/>
          <w:numId w:val="20"/>
        </w:numPr>
        <w:spacing w:after="0"/>
        <w:jc w:val="both"/>
        <w:rPr>
          <w:b/>
        </w:rPr>
      </w:pPr>
      <w:r w:rsidRPr="00DA5EA3">
        <w:rPr>
          <w:b/>
        </w:rPr>
        <w:t>WYKORZYSTANIE DANYCH O RYNKU PRACY</w:t>
      </w:r>
      <w:r w:rsidR="00942937">
        <w:rPr>
          <w:b/>
        </w:rPr>
        <w:t xml:space="preserve"> </w:t>
      </w:r>
    </w:p>
    <w:p w:rsidR="00DA5EA3" w:rsidRPr="00DA5EA3" w:rsidRDefault="00DA5EA3" w:rsidP="00DA5EA3">
      <w:pPr>
        <w:pStyle w:val="Akapitzlist"/>
        <w:spacing w:after="0"/>
        <w:ind w:left="1287"/>
        <w:jc w:val="both"/>
        <w:rPr>
          <w:b/>
        </w:rPr>
      </w:pPr>
    </w:p>
    <w:p w:rsidR="00135087" w:rsidRDefault="00113311" w:rsidP="00135087">
      <w:pPr>
        <w:spacing w:after="0"/>
        <w:jc w:val="both"/>
      </w:pPr>
      <w:r>
        <w:t>W realizacji P</w:t>
      </w:r>
      <w:r w:rsidR="00135087" w:rsidRPr="00135087">
        <w:t>rogramu</w:t>
      </w:r>
      <w:r>
        <w:t xml:space="preserve"> Doradztwa Zawodowego</w:t>
      </w:r>
      <w:r w:rsidR="00135087" w:rsidRPr="00135087">
        <w:t xml:space="preserve"> szkoła wykorzystuje aktualne informacje dotyczące:</w:t>
      </w:r>
    </w:p>
    <w:p w:rsidR="007A5860" w:rsidRPr="00135087" w:rsidRDefault="007A5860" w:rsidP="00135087">
      <w:pPr>
        <w:spacing w:after="0"/>
        <w:jc w:val="both"/>
      </w:pPr>
    </w:p>
    <w:p w:rsidR="00135087" w:rsidRDefault="00135087" w:rsidP="007A5860">
      <w:pPr>
        <w:spacing w:after="0"/>
        <w:jc w:val="both"/>
      </w:pPr>
      <w:r w:rsidRPr="00135087">
        <w:rPr>
          <w:b/>
          <w:u w:val="single"/>
        </w:rPr>
        <w:t>Rynku pracy</w:t>
      </w:r>
      <w:proofErr w:type="gramStart"/>
      <w:r w:rsidR="00A325E8">
        <w:rPr>
          <w:b/>
          <w:u w:val="single"/>
        </w:rPr>
        <w:t xml:space="preserve"> :</w:t>
      </w:r>
      <w:r w:rsidR="00113311">
        <w:t>lokalnego</w:t>
      </w:r>
      <w:proofErr w:type="gramEnd"/>
      <w:r w:rsidR="00A325E8">
        <w:t xml:space="preserve">, </w:t>
      </w:r>
      <w:r w:rsidR="00113311">
        <w:t>regionalnego</w:t>
      </w:r>
      <w:r w:rsidR="00A325E8">
        <w:t xml:space="preserve">, </w:t>
      </w:r>
      <w:r w:rsidR="00113311">
        <w:t>krajowego</w:t>
      </w:r>
      <w:r w:rsidR="007A5860">
        <w:t>.</w:t>
      </w:r>
    </w:p>
    <w:p w:rsidR="007A5860" w:rsidRPr="00135087" w:rsidRDefault="007A5860" w:rsidP="007A5860">
      <w:pPr>
        <w:spacing w:after="0"/>
        <w:jc w:val="both"/>
      </w:pPr>
    </w:p>
    <w:p w:rsidR="00135087" w:rsidRDefault="00135087" w:rsidP="007A5860">
      <w:pPr>
        <w:spacing w:after="0"/>
        <w:jc w:val="both"/>
      </w:pPr>
      <w:r w:rsidRPr="00135087">
        <w:rPr>
          <w:b/>
          <w:u w:val="single"/>
        </w:rPr>
        <w:t>Zapotrzebowania na zawody</w:t>
      </w:r>
      <w:r w:rsidR="007A5860">
        <w:rPr>
          <w:b/>
          <w:u w:val="single"/>
        </w:rPr>
        <w:t xml:space="preserve">: </w:t>
      </w:r>
      <w:r w:rsidR="00113311">
        <w:t>prognoz</w:t>
      </w:r>
      <w:r w:rsidRPr="00135087">
        <w:t xml:space="preserve"> </w:t>
      </w:r>
      <w:r w:rsidR="00113311">
        <w:t>zapotrzebowania na pracowników</w:t>
      </w:r>
      <w:r w:rsidR="007A5860">
        <w:t>, informacji</w:t>
      </w:r>
      <w:r w:rsidR="00113311">
        <w:t xml:space="preserve"> dotyczących zawodów szkolnictwa branżowego</w:t>
      </w:r>
      <w:r w:rsidR="007A5860">
        <w:t xml:space="preserve">, </w:t>
      </w:r>
      <w:r w:rsidR="00113311">
        <w:t>informacji dotyczących</w:t>
      </w:r>
      <w:r w:rsidRPr="00135087">
        <w:t xml:space="preserve"> zmian</w:t>
      </w:r>
      <w:r w:rsidR="00113311">
        <w:t xml:space="preserve"> </w:t>
      </w:r>
      <w:r w:rsidR="007A5860">
        <w:br/>
      </w:r>
      <w:r w:rsidR="00113311">
        <w:t>w poszczególnych branżach</w:t>
      </w:r>
      <w:r w:rsidR="007A5860">
        <w:t>.</w:t>
      </w:r>
      <w:r w:rsidRPr="00135087">
        <w:t xml:space="preserve"> </w:t>
      </w:r>
    </w:p>
    <w:p w:rsidR="007A5860" w:rsidRPr="00135087" w:rsidRDefault="007A5860" w:rsidP="007A5860">
      <w:pPr>
        <w:spacing w:after="0"/>
        <w:jc w:val="both"/>
      </w:pPr>
    </w:p>
    <w:p w:rsidR="00135087" w:rsidRDefault="00135087" w:rsidP="007A5860">
      <w:pPr>
        <w:spacing w:after="0"/>
        <w:jc w:val="both"/>
      </w:pPr>
      <w:r w:rsidRPr="00113311">
        <w:rPr>
          <w:b/>
          <w:u w:val="single"/>
        </w:rPr>
        <w:t xml:space="preserve"> Losów absolwentów</w:t>
      </w:r>
      <w:r w:rsidR="007A5860">
        <w:rPr>
          <w:b/>
          <w:u w:val="single"/>
        </w:rPr>
        <w:t xml:space="preserve">: </w:t>
      </w:r>
      <w:r w:rsidR="00113311">
        <w:t>wyników</w:t>
      </w:r>
      <w:r w:rsidRPr="00135087">
        <w:t xml:space="preserve"> m</w:t>
      </w:r>
      <w:r w:rsidR="00113311">
        <w:t xml:space="preserve">onitoringu karier absolwentów </w:t>
      </w:r>
      <w:r w:rsidRPr="00135087">
        <w:t>w zakresi</w:t>
      </w:r>
      <w:r w:rsidR="00113311">
        <w:t>e dostępnych dla szkoły danych</w:t>
      </w:r>
      <w:r w:rsidR="007A5860">
        <w:t>.</w:t>
      </w:r>
    </w:p>
    <w:p w:rsidR="007A5860" w:rsidRPr="00135087" w:rsidRDefault="007A5860" w:rsidP="007A5860">
      <w:pPr>
        <w:spacing w:after="0"/>
        <w:jc w:val="both"/>
      </w:pPr>
    </w:p>
    <w:p w:rsidR="00CF2AF1" w:rsidRDefault="00135087" w:rsidP="00135087">
      <w:pPr>
        <w:spacing w:after="0"/>
        <w:jc w:val="both"/>
      </w:pPr>
      <w:r w:rsidRPr="00135087">
        <w:rPr>
          <w:b/>
          <w:u w:val="single"/>
        </w:rPr>
        <w:t xml:space="preserve"> Zmian technologicznych</w:t>
      </w:r>
      <w:r w:rsidR="007A5860">
        <w:rPr>
          <w:b/>
          <w:u w:val="single"/>
        </w:rPr>
        <w:t xml:space="preserve">: </w:t>
      </w:r>
      <w:r w:rsidR="00113311">
        <w:t>automatyzacji</w:t>
      </w:r>
      <w:r w:rsidR="007A5860">
        <w:t>, cy</w:t>
      </w:r>
      <w:r w:rsidR="00113311">
        <w:t>fryzacji</w:t>
      </w:r>
      <w:r w:rsidR="007A5860">
        <w:t xml:space="preserve">, </w:t>
      </w:r>
      <w:r w:rsidR="00113311">
        <w:t>sztucznej inteligencji</w:t>
      </w:r>
      <w:r w:rsidR="007A5860">
        <w:t xml:space="preserve">, </w:t>
      </w:r>
      <w:r w:rsidR="00113311">
        <w:t>nowych modeli organizacji pracy</w:t>
      </w:r>
      <w:r w:rsidR="007A5860">
        <w:t>.</w:t>
      </w:r>
    </w:p>
    <w:p w:rsidR="00CF45EC" w:rsidRDefault="00CF45EC" w:rsidP="00135087">
      <w:pPr>
        <w:spacing w:after="0"/>
        <w:jc w:val="both"/>
      </w:pPr>
    </w:p>
    <w:p w:rsidR="00CF45EC" w:rsidRDefault="00CF45EC" w:rsidP="00135087">
      <w:pPr>
        <w:spacing w:after="0"/>
        <w:jc w:val="both"/>
      </w:pPr>
    </w:p>
    <w:p w:rsidR="00CF45EC" w:rsidRDefault="00CF45EC" w:rsidP="00135087">
      <w:pPr>
        <w:spacing w:after="0"/>
        <w:jc w:val="both"/>
      </w:pPr>
    </w:p>
    <w:p w:rsidR="00F62597" w:rsidRDefault="00F62597" w:rsidP="00135087">
      <w:pPr>
        <w:spacing w:after="0"/>
        <w:jc w:val="both"/>
      </w:pPr>
    </w:p>
    <w:p w:rsidR="00CF2AF1" w:rsidRPr="00371ACF" w:rsidRDefault="00CF2AF1" w:rsidP="00A43D62">
      <w:pPr>
        <w:pStyle w:val="Akapitzlist"/>
        <w:numPr>
          <w:ilvl w:val="0"/>
          <w:numId w:val="20"/>
        </w:numPr>
        <w:spacing w:after="0"/>
        <w:jc w:val="both"/>
        <w:rPr>
          <w:b/>
        </w:rPr>
      </w:pPr>
      <w:r>
        <w:rPr>
          <w:b/>
        </w:rPr>
        <w:t>WSPÓ</w:t>
      </w:r>
      <w:r w:rsidR="00942937">
        <w:rPr>
          <w:b/>
        </w:rPr>
        <w:t>Ł</w:t>
      </w:r>
      <w:r>
        <w:rPr>
          <w:b/>
        </w:rPr>
        <w:t>PRACA Z PRZEDSTAWICIELAMI BRANŻ</w:t>
      </w:r>
      <w:r w:rsidR="00521EA1">
        <w:rPr>
          <w:b/>
        </w:rPr>
        <w:t xml:space="preserve"> W TWORZENIU PROGRAMU DORADZTWA Z</w:t>
      </w:r>
      <w:r w:rsidR="00942937">
        <w:rPr>
          <w:b/>
        </w:rPr>
        <w:t>A</w:t>
      </w:r>
      <w:r w:rsidR="00521EA1">
        <w:rPr>
          <w:b/>
        </w:rPr>
        <w:t>WODOWEGO</w:t>
      </w:r>
    </w:p>
    <w:p w:rsidR="0002002E" w:rsidRDefault="0002002E" w:rsidP="0002002E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7"/>
        <w:gridCol w:w="3304"/>
        <w:gridCol w:w="3089"/>
      </w:tblGrid>
      <w:tr w:rsidR="00CF2AF1" w:rsidTr="006C0D15"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02002E" w:rsidRPr="0002002E" w:rsidRDefault="0002002E" w:rsidP="0002002E">
            <w:pPr>
              <w:jc w:val="center"/>
              <w:rPr>
                <w:b/>
              </w:rPr>
            </w:pPr>
            <w:r w:rsidRPr="0002002E">
              <w:rPr>
                <w:b/>
                <w:lang w:val="en-US" w:eastAsia="zh-CN"/>
              </w:rPr>
              <w:t>Partner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02002E">
            <w:pPr>
              <w:jc w:val="center"/>
              <w:rPr>
                <w:b/>
                <w:lang w:val="en-US" w:eastAsia="zh-CN"/>
              </w:rPr>
            </w:pPr>
            <w:r>
              <w:rPr>
                <w:b/>
                <w:lang w:val="en-US" w:eastAsia="zh-CN"/>
              </w:rPr>
              <w:t xml:space="preserve"> Data </w:t>
            </w:r>
            <w:proofErr w:type="spellStart"/>
            <w:r>
              <w:rPr>
                <w:b/>
                <w:lang w:val="en-US" w:eastAsia="zh-CN"/>
              </w:rPr>
              <w:t>nawiązania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wspó</w:t>
            </w:r>
            <w:r w:rsidR="00942937">
              <w:rPr>
                <w:b/>
                <w:lang w:val="en-US" w:eastAsia="zh-CN"/>
              </w:rPr>
              <w:t>ł</w:t>
            </w:r>
            <w:r>
              <w:rPr>
                <w:b/>
                <w:lang w:val="en-US" w:eastAsia="zh-CN"/>
              </w:rPr>
              <w:t>pracy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</w:p>
          <w:p w:rsidR="0002002E" w:rsidRPr="0002002E" w:rsidRDefault="00521EA1" w:rsidP="0002002E">
            <w:pPr>
              <w:jc w:val="center"/>
              <w:rPr>
                <w:b/>
              </w:rPr>
            </w:pPr>
            <w:proofErr w:type="spellStart"/>
            <w:r>
              <w:rPr>
                <w:b/>
                <w:lang w:val="en-US" w:eastAsia="zh-CN"/>
              </w:rPr>
              <w:t>i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planowany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o</w:t>
            </w:r>
            <w:r w:rsidR="0002002E" w:rsidRPr="0002002E">
              <w:rPr>
                <w:b/>
                <w:lang w:val="en-US" w:eastAsia="zh-CN"/>
              </w:rPr>
              <w:t>bszar</w:t>
            </w:r>
            <w:proofErr w:type="spellEnd"/>
            <w:r w:rsidR="0002002E" w:rsidRPr="0002002E">
              <w:rPr>
                <w:b/>
                <w:lang w:val="en-US" w:eastAsia="zh-CN"/>
              </w:rPr>
              <w:t xml:space="preserve"> </w:t>
            </w:r>
            <w:proofErr w:type="spellStart"/>
            <w:r w:rsidR="0002002E" w:rsidRPr="0002002E">
              <w:rPr>
                <w:b/>
                <w:lang w:val="en-US" w:eastAsia="zh-CN"/>
              </w:rPr>
              <w:t>współpracy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02002E" w:rsidRPr="0002002E" w:rsidRDefault="0002002E" w:rsidP="0002002E">
            <w:pPr>
              <w:jc w:val="center"/>
              <w:rPr>
                <w:b/>
              </w:rPr>
            </w:pPr>
            <w:proofErr w:type="spellStart"/>
            <w:r w:rsidRPr="0002002E">
              <w:rPr>
                <w:b/>
                <w:lang w:val="en-US" w:eastAsia="zh-CN"/>
              </w:rPr>
              <w:t>Planowane</w:t>
            </w:r>
            <w:proofErr w:type="spellEnd"/>
            <w:r w:rsidRPr="0002002E">
              <w:rPr>
                <w:b/>
                <w:lang w:val="en-US" w:eastAsia="zh-CN"/>
              </w:rPr>
              <w:t xml:space="preserve"> </w:t>
            </w:r>
            <w:proofErr w:type="spellStart"/>
            <w:r w:rsidRPr="0002002E">
              <w:rPr>
                <w:b/>
                <w:lang w:val="en-US" w:eastAsia="zh-CN"/>
              </w:rPr>
              <w:t>działanie</w:t>
            </w:r>
            <w:proofErr w:type="spellEnd"/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>
            <w:pPr>
              <w:rPr>
                <w:b/>
              </w:rPr>
            </w:pPr>
          </w:p>
          <w:p w:rsidR="0002002E" w:rsidRDefault="00521EA1" w:rsidP="006C0D15">
            <w:pPr>
              <w:rPr>
                <w:b/>
              </w:rPr>
            </w:pPr>
            <w:r>
              <w:rPr>
                <w:b/>
              </w:rPr>
              <w:t>I</w:t>
            </w:r>
            <w:r w:rsidR="0002002E">
              <w:rPr>
                <w:b/>
              </w:rPr>
              <w:t>zba Przemysłowo- Handlowa Ziemi Radomskiej</w:t>
            </w:r>
          </w:p>
          <w:p w:rsidR="00521EA1" w:rsidRDefault="00521EA1" w:rsidP="006C0D15">
            <w:pPr>
              <w:rPr>
                <w:b/>
              </w:rPr>
            </w:pPr>
          </w:p>
          <w:p w:rsidR="00521EA1" w:rsidRDefault="00521EA1" w:rsidP="006C0D15">
            <w:pPr>
              <w:rPr>
                <w:b/>
              </w:rPr>
            </w:pPr>
          </w:p>
          <w:p w:rsidR="00521EA1" w:rsidRDefault="00521EA1" w:rsidP="006C0D15">
            <w:pPr>
              <w:rPr>
                <w:b/>
              </w:rPr>
            </w:pPr>
          </w:p>
          <w:p w:rsidR="0002002E" w:rsidRPr="0002002E" w:rsidRDefault="0002002E" w:rsidP="006C0D15">
            <w:pPr>
              <w:rPr>
                <w:b/>
              </w:rPr>
            </w:pPr>
            <w:r>
              <w:rPr>
                <w:b/>
              </w:rPr>
              <w:t xml:space="preserve">Radomski </w:t>
            </w:r>
            <w:r w:rsidRPr="0002002E">
              <w:rPr>
                <w:b/>
              </w:rPr>
              <w:t>Klas</w:t>
            </w:r>
            <w:r w:rsidR="00587812">
              <w:rPr>
                <w:b/>
              </w:rPr>
              <w:t>t</w:t>
            </w:r>
            <w:r w:rsidRPr="0002002E">
              <w:rPr>
                <w:b/>
              </w:rPr>
              <w:t xml:space="preserve">er metalowy- firma </w:t>
            </w:r>
            <w:proofErr w:type="spellStart"/>
            <w:r w:rsidRPr="0002002E">
              <w:rPr>
                <w:b/>
              </w:rPr>
              <w:t>RADMOT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>
            <w:pPr>
              <w:rPr>
                <w:lang w:val="en-US" w:eastAsia="zh-CN"/>
              </w:rPr>
            </w:pPr>
          </w:p>
          <w:p w:rsidR="0002002E" w:rsidRDefault="00521EA1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10.09.2026 </w:t>
            </w:r>
            <w:proofErr w:type="spellStart"/>
            <w:r>
              <w:rPr>
                <w:lang w:val="en-US" w:eastAsia="zh-CN"/>
              </w:rPr>
              <w:t>zaplanowanie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wizyty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studyjnej</w:t>
            </w:r>
            <w:proofErr w:type="spellEnd"/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FD1397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lastRenderedPageBreak/>
              <w:t xml:space="preserve">          24.09.2026</w:t>
            </w:r>
            <w:r w:rsidR="00521EA1">
              <w:rPr>
                <w:lang w:val="en-US" w:eastAsia="zh-CN"/>
              </w:rPr>
              <w:t xml:space="preserve"> </w:t>
            </w:r>
          </w:p>
          <w:p w:rsidR="00521EA1" w:rsidRDefault="00521EA1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środowiska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pracy</w:t>
            </w:r>
            <w:proofErr w:type="spellEnd"/>
            <w:r>
              <w:rPr>
                <w:lang w:val="en-US" w:eastAsia="zh-CN"/>
              </w:rPr>
              <w:t xml:space="preserve"> w </w:t>
            </w:r>
            <w:proofErr w:type="spellStart"/>
            <w:r>
              <w:rPr>
                <w:lang w:val="en-US" w:eastAsia="zh-CN"/>
              </w:rPr>
              <w:t>branży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metalowej</w:t>
            </w:r>
            <w:proofErr w:type="spellEnd"/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521EA1" w:rsidP="006C0D15"/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521EA1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wizyta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studyjna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VII, </w:t>
            </w:r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pracodawcą</w:t>
            </w:r>
            <w:proofErr w:type="spellEnd"/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lastRenderedPageBreak/>
              <w:t xml:space="preserve">            </w:t>
            </w:r>
            <w:r w:rsidR="00521EA1">
              <w:rPr>
                <w:lang w:val="en-US" w:eastAsia="zh-CN"/>
              </w:rPr>
              <w:t>24.09.2026</w:t>
            </w:r>
          </w:p>
          <w:p w:rsidR="0002002E" w:rsidRDefault="0002002E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wizyta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studyjna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</w:t>
            </w:r>
            <w:r w:rsidR="00587812">
              <w:rPr>
                <w:lang w:val="en-US" w:eastAsia="zh-CN"/>
              </w:rPr>
              <w:t xml:space="preserve">, </w:t>
            </w:r>
            <w:proofErr w:type="spellStart"/>
            <w:r w:rsidR="00587812">
              <w:rPr>
                <w:lang w:val="en-US" w:eastAsia="zh-CN"/>
              </w:rPr>
              <w:t>spotkanie</w:t>
            </w:r>
            <w:proofErr w:type="spellEnd"/>
            <w:r w:rsidR="00587812">
              <w:rPr>
                <w:lang w:val="en-US" w:eastAsia="zh-CN"/>
              </w:rPr>
              <w:t xml:space="preserve"> z </w:t>
            </w:r>
            <w:proofErr w:type="spellStart"/>
            <w:r w:rsidR="00587812">
              <w:rPr>
                <w:lang w:val="en-US" w:eastAsia="zh-CN"/>
              </w:rPr>
              <w:t>pracodawcą</w:t>
            </w:r>
            <w:proofErr w:type="spellEnd"/>
          </w:p>
          <w:p w:rsidR="00521EA1" w:rsidRDefault="00521EA1" w:rsidP="006C0D15"/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02002E" w:rsidRPr="0002002E" w:rsidRDefault="00521EA1" w:rsidP="006C0D15">
            <w:pPr>
              <w:rPr>
                <w:b/>
              </w:rPr>
            </w:pPr>
            <w:proofErr w:type="spellStart"/>
            <w:r>
              <w:rPr>
                <w:b/>
                <w:lang w:val="en-US" w:eastAsia="zh-CN"/>
              </w:rPr>
              <w:lastRenderedPageBreak/>
              <w:t>Gmina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Miasta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Radomia</w:t>
            </w:r>
            <w:proofErr w:type="spellEnd"/>
            <w:r>
              <w:rPr>
                <w:b/>
                <w:lang w:val="en-US" w:eastAsia="zh-CN"/>
              </w:rPr>
              <w:t xml:space="preserve">- </w:t>
            </w:r>
            <w:proofErr w:type="spellStart"/>
            <w:r w:rsidR="0002002E">
              <w:rPr>
                <w:b/>
                <w:lang w:val="en-US" w:eastAsia="zh-CN"/>
              </w:rPr>
              <w:t>Wystawa</w:t>
            </w:r>
            <w:proofErr w:type="spellEnd"/>
            <w:r w:rsidR="0002002E">
              <w:rPr>
                <w:b/>
                <w:lang w:val="en-US" w:eastAsia="zh-CN"/>
              </w:rPr>
              <w:t xml:space="preserve"> RADOM EXPO 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   </w:t>
            </w:r>
            <w:r w:rsidR="00521EA1">
              <w:rPr>
                <w:lang w:val="en-US" w:eastAsia="zh-CN"/>
              </w:rPr>
              <w:t>22.09.2026</w:t>
            </w:r>
          </w:p>
          <w:p w:rsidR="0002002E" w:rsidRDefault="0002002E" w:rsidP="006C0D15">
            <w:proofErr w:type="spellStart"/>
            <w:r>
              <w:rPr>
                <w:lang w:val="en-US" w:eastAsia="zh-CN"/>
              </w:rPr>
              <w:t>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ofert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edukacyjnych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radomskich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szkół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ponadpodstawowych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uczelni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oraz</w:t>
            </w:r>
            <w:proofErr w:type="spellEnd"/>
            <w:r w:rsidR="006C0D15"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lokalnego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rynku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pracy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</w:t>
            </w:r>
            <w:r w:rsidR="00521EA1">
              <w:rPr>
                <w:lang w:val="en-US" w:eastAsia="zh-CN"/>
              </w:rPr>
              <w:t>09.10.2026</w:t>
            </w:r>
          </w:p>
          <w:p w:rsidR="0002002E" w:rsidRDefault="00942937" w:rsidP="006C0D15">
            <w:proofErr w:type="spellStart"/>
            <w:r>
              <w:rPr>
                <w:lang w:val="en-US" w:eastAsia="zh-CN"/>
              </w:rPr>
              <w:t>udział</w:t>
            </w:r>
            <w:proofErr w:type="spellEnd"/>
            <w:r>
              <w:rPr>
                <w:lang w:val="en-US" w:eastAsia="zh-CN"/>
              </w:rPr>
              <w:t xml:space="preserve"> </w:t>
            </w:r>
            <w:r w:rsidR="0002002E">
              <w:rPr>
                <w:lang w:val="en-US" w:eastAsia="zh-CN"/>
              </w:rPr>
              <w:t xml:space="preserve"> </w:t>
            </w:r>
            <w:proofErr w:type="spellStart"/>
            <w:r w:rsidR="0002002E">
              <w:rPr>
                <w:lang w:val="en-US" w:eastAsia="zh-CN"/>
              </w:rPr>
              <w:t>uczniów</w:t>
            </w:r>
            <w:proofErr w:type="spellEnd"/>
            <w:r w:rsidR="0002002E">
              <w:rPr>
                <w:lang w:val="en-US" w:eastAsia="zh-CN"/>
              </w:rPr>
              <w:t xml:space="preserve"> </w:t>
            </w:r>
            <w:proofErr w:type="spellStart"/>
            <w:r w:rsidR="0002002E">
              <w:rPr>
                <w:lang w:val="en-US" w:eastAsia="zh-CN"/>
              </w:rPr>
              <w:t>klas</w:t>
            </w:r>
            <w:proofErr w:type="spellEnd"/>
            <w:r w:rsidR="0002002E">
              <w:rPr>
                <w:lang w:val="en-US" w:eastAsia="zh-CN"/>
              </w:rPr>
              <w:t xml:space="preserve"> VIII</w:t>
            </w:r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02002E" w:rsidRPr="0002002E" w:rsidRDefault="0002002E" w:rsidP="006C0D15">
            <w:pPr>
              <w:rPr>
                <w:b/>
              </w:rPr>
            </w:pPr>
            <w:r>
              <w:rPr>
                <w:b/>
                <w:lang w:val="en-US" w:eastAsia="zh-CN"/>
              </w:rPr>
              <w:t xml:space="preserve">Centrum </w:t>
            </w:r>
            <w:proofErr w:type="spellStart"/>
            <w:r>
              <w:rPr>
                <w:b/>
                <w:lang w:val="en-US" w:eastAsia="zh-CN"/>
              </w:rPr>
              <w:t>Edukacji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i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Pracy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Młodzieży</w:t>
            </w:r>
            <w:proofErr w:type="spellEnd"/>
            <w:r>
              <w:rPr>
                <w:b/>
                <w:lang w:val="en-US" w:eastAsia="zh-CN"/>
              </w:rPr>
              <w:t xml:space="preserve"> w </w:t>
            </w:r>
            <w:proofErr w:type="spellStart"/>
            <w:r>
              <w:rPr>
                <w:b/>
                <w:lang w:val="en-US" w:eastAsia="zh-CN"/>
              </w:rPr>
              <w:t>Radomiu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r w:rsidR="006C0D15">
              <w:rPr>
                <w:b/>
                <w:lang w:val="en-US" w:eastAsia="zh-CN"/>
              </w:rPr>
              <w:t xml:space="preserve"> (</w:t>
            </w:r>
            <w:proofErr w:type="spellStart"/>
            <w:r w:rsidR="006C0D15">
              <w:rPr>
                <w:b/>
                <w:lang w:val="en-US" w:eastAsia="zh-CN"/>
              </w:rPr>
              <w:t>OHP</w:t>
            </w:r>
            <w:proofErr w:type="spellEnd"/>
            <w:r w:rsidR="006C0D15">
              <w:rPr>
                <w:b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/>
          <w:p w:rsidR="00521EA1" w:rsidRDefault="00FD1397" w:rsidP="006C0D15">
            <w:r>
              <w:t xml:space="preserve">           </w:t>
            </w:r>
            <w:r w:rsidR="00521EA1">
              <w:t>04.09.2026</w:t>
            </w:r>
          </w:p>
          <w:p w:rsidR="0002002E" w:rsidRDefault="006C0D15" w:rsidP="006C0D15">
            <w:r>
              <w:t>Zapoznanie z potrzebami rynku pracy i ofertą edukacyjną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</w:t>
            </w:r>
            <w:proofErr w:type="spellStart"/>
            <w:r w:rsidR="00521EA1">
              <w:rPr>
                <w:lang w:val="en-US" w:eastAsia="zh-CN"/>
              </w:rPr>
              <w:t>Listopad</w:t>
            </w:r>
            <w:proofErr w:type="spellEnd"/>
            <w:r w:rsidR="00521EA1">
              <w:rPr>
                <w:lang w:val="en-US" w:eastAsia="zh-CN"/>
              </w:rPr>
              <w:t xml:space="preserve"> 2026</w:t>
            </w:r>
          </w:p>
          <w:p w:rsidR="0002002E" w:rsidRDefault="006C0D15" w:rsidP="006C0D15"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VIII w </w:t>
            </w:r>
            <w:proofErr w:type="spellStart"/>
            <w:r>
              <w:rPr>
                <w:lang w:val="en-US" w:eastAsia="zh-CN"/>
              </w:rPr>
              <w:t>szkole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doradcami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zawodowymi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OHP</w:t>
            </w:r>
            <w:proofErr w:type="spellEnd"/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02002E" w:rsidRPr="006C0D15" w:rsidRDefault="006C0D15" w:rsidP="006C0D15">
            <w:pPr>
              <w:rPr>
                <w:b/>
              </w:rPr>
            </w:pPr>
            <w:r w:rsidRPr="006C0D15">
              <w:rPr>
                <w:b/>
              </w:rPr>
              <w:t xml:space="preserve">Komenda Miejska Policji w Radomiu </w:t>
            </w:r>
            <w:r>
              <w:rPr>
                <w:b/>
              </w:rPr>
              <w:t>(- projekt Ambasadorzy Służby Cywilnej)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21EA1" w:rsidRDefault="00521EA1" w:rsidP="006C0D15">
            <w:pPr>
              <w:rPr>
                <w:lang w:val="en-US" w:eastAsia="zh-CN"/>
              </w:rPr>
            </w:pPr>
          </w:p>
          <w:p w:rsidR="00521EA1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</w:t>
            </w:r>
            <w:r w:rsidR="00194AF4">
              <w:rPr>
                <w:lang w:val="en-US" w:eastAsia="zh-CN"/>
              </w:rPr>
              <w:t>16.09.2026</w:t>
            </w:r>
          </w:p>
          <w:p w:rsidR="0002002E" w:rsidRDefault="006C0D15" w:rsidP="006C0D15">
            <w:proofErr w:type="spellStart"/>
            <w:r>
              <w:rPr>
                <w:lang w:val="en-US" w:eastAsia="zh-CN"/>
              </w:rPr>
              <w:t>Zapoznanie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ścieżką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kariery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zawodowej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pracą</w:t>
            </w:r>
            <w:proofErr w:type="spellEnd"/>
            <w:r>
              <w:rPr>
                <w:lang w:val="en-US" w:eastAsia="zh-CN"/>
              </w:rPr>
              <w:t xml:space="preserve"> w </w:t>
            </w:r>
            <w:proofErr w:type="spellStart"/>
            <w:r>
              <w:rPr>
                <w:lang w:val="en-US" w:eastAsia="zh-CN"/>
              </w:rPr>
              <w:t>Policji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194AF4" w:rsidP="006C0D15">
            <w:pPr>
              <w:rPr>
                <w:lang w:val="en-US" w:eastAsia="zh-CN"/>
              </w:rPr>
            </w:pPr>
          </w:p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</w:t>
            </w:r>
            <w:r w:rsidR="00194AF4">
              <w:rPr>
                <w:lang w:val="en-US" w:eastAsia="zh-CN"/>
              </w:rPr>
              <w:t>21.</w:t>
            </w:r>
            <w:r w:rsidR="0009127F">
              <w:rPr>
                <w:lang w:val="en-US" w:eastAsia="zh-CN"/>
              </w:rPr>
              <w:t>10</w:t>
            </w:r>
            <w:r w:rsidR="00194AF4">
              <w:rPr>
                <w:lang w:val="en-US" w:eastAsia="zh-CN"/>
              </w:rPr>
              <w:t>.2026</w:t>
            </w:r>
          </w:p>
          <w:p w:rsidR="0002002E" w:rsidRDefault="006C0D15" w:rsidP="006C0D15"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VIII w </w:t>
            </w:r>
            <w:proofErr w:type="spellStart"/>
            <w:r>
              <w:rPr>
                <w:lang w:val="en-US" w:eastAsia="zh-CN"/>
              </w:rPr>
              <w:t>szkole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przedstawicielami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Policji</w:t>
            </w:r>
            <w:proofErr w:type="spellEnd"/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6C0D15" w:rsidRPr="006C0D15" w:rsidRDefault="006C0D15" w:rsidP="006C0D15">
            <w:pPr>
              <w:rPr>
                <w:b/>
              </w:rPr>
            </w:pPr>
            <w:r w:rsidRPr="006C0D15">
              <w:rPr>
                <w:b/>
              </w:rPr>
              <w:t>Archiwum Państwowe w Radomiu</w:t>
            </w:r>
            <w:r>
              <w:rPr>
                <w:b/>
              </w:rPr>
              <w:t xml:space="preserve"> (- projekt Ambasadorzy Służby Cywilnej)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 </w:t>
            </w:r>
            <w:r w:rsidR="00194AF4">
              <w:rPr>
                <w:lang w:val="en-US" w:eastAsia="zh-CN"/>
              </w:rPr>
              <w:t>17.09.2026</w:t>
            </w:r>
          </w:p>
          <w:p w:rsidR="006C0D15" w:rsidRDefault="006C0D15" w:rsidP="006C0D15">
            <w:proofErr w:type="spellStart"/>
            <w:r>
              <w:rPr>
                <w:lang w:val="en-US" w:eastAsia="zh-CN"/>
              </w:rPr>
              <w:t>Zapoznanie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pracą</w:t>
            </w:r>
            <w:proofErr w:type="spellEnd"/>
            <w:r>
              <w:rPr>
                <w:lang w:val="en-US" w:eastAsia="zh-CN"/>
              </w:rPr>
              <w:t xml:space="preserve"> w </w:t>
            </w:r>
            <w:proofErr w:type="spellStart"/>
            <w:r>
              <w:rPr>
                <w:lang w:val="en-US" w:eastAsia="zh-CN"/>
              </w:rPr>
              <w:t>Archiwach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194AF4" w:rsidP="006C0D15">
            <w:pPr>
              <w:rPr>
                <w:lang w:val="en-US" w:eastAsia="zh-CN"/>
              </w:rPr>
            </w:pPr>
          </w:p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w</w:t>
            </w:r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roku</w:t>
            </w:r>
            <w:proofErr w:type="spellEnd"/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szkonym</w:t>
            </w:r>
            <w:proofErr w:type="spellEnd"/>
            <w:r w:rsidR="00194AF4">
              <w:rPr>
                <w:lang w:val="en-US" w:eastAsia="zh-CN"/>
              </w:rPr>
              <w:t xml:space="preserve"> 2026/2027</w:t>
            </w:r>
          </w:p>
          <w:p w:rsidR="006C0D15" w:rsidRDefault="006C0D15" w:rsidP="006C0D15"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</w:t>
            </w:r>
            <w:r w:rsidR="00194AF4">
              <w:rPr>
                <w:lang w:val="en-US" w:eastAsia="zh-CN"/>
              </w:rPr>
              <w:t>I</w:t>
            </w:r>
            <w:r>
              <w:rPr>
                <w:lang w:val="en-US" w:eastAsia="zh-CN"/>
              </w:rPr>
              <w:t xml:space="preserve">  z </w:t>
            </w:r>
            <w:proofErr w:type="spellStart"/>
            <w:r>
              <w:rPr>
                <w:lang w:val="en-US" w:eastAsia="zh-CN"/>
              </w:rPr>
              <w:t>przedstawicielami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Archiwum</w:t>
            </w:r>
            <w:proofErr w:type="spellEnd"/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6C0D15" w:rsidRPr="00587812" w:rsidRDefault="00587812" w:rsidP="006C0D15">
            <w:pPr>
              <w:rPr>
                <w:b/>
              </w:rPr>
            </w:pPr>
            <w:proofErr w:type="spellStart"/>
            <w:r w:rsidRPr="00587812">
              <w:rPr>
                <w:b/>
                <w:lang w:val="en-US" w:eastAsia="zh-CN"/>
              </w:rPr>
              <w:t>Powiatowy</w:t>
            </w:r>
            <w:proofErr w:type="spellEnd"/>
            <w:r w:rsidRPr="00587812">
              <w:rPr>
                <w:b/>
                <w:lang w:val="en-US" w:eastAsia="zh-CN"/>
              </w:rPr>
              <w:t xml:space="preserve"> </w:t>
            </w:r>
            <w:proofErr w:type="spellStart"/>
            <w:r w:rsidRPr="00587812">
              <w:rPr>
                <w:b/>
                <w:lang w:val="en-US" w:eastAsia="zh-CN"/>
              </w:rPr>
              <w:t>Inspektorat</w:t>
            </w:r>
            <w:proofErr w:type="spellEnd"/>
            <w:r w:rsidRPr="00587812">
              <w:rPr>
                <w:b/>
                <w:lang w:val="en-US" w:eastAsia="zh-CN"/>
              </w:rPr>
              <w:t xml:space="preserve"> </w:t>
            </w:r>
            <w:proofErr w:type="spellStart"/>
            <w:r w:rsidRPr="00587812">
              <w:rPr>
                <w:b/>
                <w:lang w:val="en-US" w:eastAsia="zh-CN"/>
              </w:rPr>
              <w:t>Weterynarii</w:t>
            </w:r>
            <w:proofErr w:type="spellEnd"/>
            <w:r w:rsidRPr="00587812">
              <w:rPr>
                <w:b/>
                <w:lang w:val="en-US" w:eastAsia="zh-CN"/>
              </w:rPr>
              <w:t xml:space="preserve"> w </w:t>
            </w:r>
            <w:proofErr w:type="spellStart"/>
            <w:r w:rsidRPr="00587812">
              <w:rPr>
                <w:b/>
                <w:lang w:val="en-US" w:eastAsia="zh-CN"/>
              </w:rPr>
              <w:t>Radomiu</w:t>
            </w:r>
            <w:proofErr w:type="spellEnd"/>
            <w:r w:rsidRPr="00587812">
              <w:rPr>
                <w:b/>
                <w:lang w:val="en-US" w:eastAsia="zh-CN"/>
              </w:rPr>
              <w:t xml:space="preserve"> </w:t>
            </w:r>
            <w:r>
              <w:rPr>
                <w:b/>
                <w:lang w:val="en-US" w:eastAsia="zh-CN"/>
              </w:rPr>
              <w:br/>
              <w:t>(</w:t>
            </w:r>
            <w:r>
              <w:rPr>
                <w:b/>
              </w:rPr>
              <w:t>- projekt Ambasadorzy Służby Cywilnej)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FD1397" w:rsidP="00194AF4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</w:t>
            </w:r>
            <w:r w:rsidR="00194AF4">
              <w:rPr>
                <w:lang w:val="en-US" w:eastAsia="zh-CN"/>
              </w:rPr>
              <w:t xml:space="preserve">17.09.2026 </w:t>
            </w:r>
          </w:p>
          <w:p w:rsidR="006C0D15" w:rsidRDefault="00194AF4" w:rsidP="00194AF4">
            <w:proofErr w:type="spellStart"/>
            <w:r>
              <w:rPr>
                <w:lang w:val="en-US" w:eastAsia="zh-CN"/>
              </w:rPr>
              <w:t>Z</w:t>
            </w:r>
            <w:r w:rsidR="00587812">
              <w:rPr>
                <w:lang w:val="en-US" w:eastAsia="zh-CN"/>
              </w:rPr>
              <w:t>apoznanie</w:t>
            </w:r>
            <w:proofErr w:type="spellEnd"/>
            <w:r w:rsidR="00587812">
              <w:rPr>
                <w:lang w:val="en-US" w:eastAsia="zh-CN"/>
              </w:rPr>
              <w:t xml:space="preserve"> z </w:t>
            </w:r>
            <w:proofErr w:type="spellStart"/>
            <w:r w:rsidR="00587812">
              <w:rPr>
                <w:lang w:val="en-US" w:eastAsia="zh-CN"/>
              </w:rPr>
              <w:t>pracą</w:t>
            </w:r>
            <w:proofErr w:type="spellEnd"/>
            <w:r w:rsidR="00587812">
              <w:rPr>
                <w:lang w:val="en-US" w:eastAsia="zh-CN"/>
              </w:rPr>
              <w:t xml:space="preserve"> w </w:t>
            </w:r>
            <w:proofErr w:type="spellStart"/>
            <w:r w:rsidR="00587812">
              <w:rPr>
                <w:lang w:val="en-US" w:eastAsia="zh-CN"/>
              </w:rPr>
              <w:t>Inspektoracie</w:t>
            </w:r>
            <w:proofErr w:type="spellEnd"/>
            <w:r w:rsidR="00587812">
              <w:rPr>
                <w:lang w:val="en-US" w:eastAsia="zh-CN"/>
              </w:rPr>
              <w:t xml:space="preserve"> </w:t>
            </w:r>
            <w:proofErr w:type="spellStart"/>
            <w:r w:rsidR="00587812">
              <w:rPr>
                <w:lang w:val="en-US" w:eastAsia="zh-CN"/>
              </w:rPr>
              <w:t>Weterynarii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194AF4" w:rsidP="006C0D15">
            <w:pPr>
              <w:rPr>
                <w:lang w:val="en-US" w:eastAsia="zh-CN"/>
              </w:rPr>
            </w:pPr>
          </w:p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</w:t>
            </w:r>
            <w:proofErr w:type="spellStart"/>
            <w:r>
              <w:rPr>
                <w:lang w:val="en-US" w:eastAsia="zh-CN"/>
              </w:rPr>
              <w:t>m</w:t>
            </w:r>
            <w:r w:rsidR="00194AF4">
              <w:rPr>
                <w:lang w:val="en-US" w:eastAsia="zh-CN"/>
              </w:rPr>
              <w:t>arzec</w:t>
            </w:r>
            <w:proofErr w:type="spellEnd"/>
            <w:r w:rsidR="00194AF4">
              <w:rPr>
                <w:lang w:val="en-US" w:eastAsia="zh-CN"/>
              </w:rPr>
              <w:t xml:space="preserve"> 2027</w:t>
            </w:r>
          </w:p>
          <w:p w:rsidR="006C0D15" w:rsidRDefault="00587812" w:rsidP="006C0D15"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VIII w </w:t>
            </w:r>
            <w:proofErr w:type="spellStart"/>
            <w:r w:rsidR="00194AF4">
              <w:rPr>
                <w:lang w:val="en-US" w:eastAsia="zh-CN"/>
              </w:rPr>
              <w:t>szkole</w:t>
            </w:r>
            <w:proofErr w:type="spellEnd"/>
            <w:r w:rsidR="00194AF4">
              <w:rPr>
                <w:lang w:val="en-US" w:eastAsia="zh-CN"/>
              </w:rPr>
              <w:t xml:space="preserve"> z </w:t>
            </w:r>
            <w:proofErr w:type="spellStart"/>
            <w:r w:rsidR="00194AF4">
              <w:rPr>
                <w:lang w:val="en-US" w:eastAsia="zh-CN"/>
              </w:rPr>
              <w:t>pracownikami</w:t>
            </w:r>
            <w:proofErr w:type="spellEnd"/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Powiatowego</w:t>
            </w:r>
            <w:proofErr w:type="spellEnd"/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Inspektoratu</w:t>
            </w:r>
            <w:proofErr w:type="spellEnd"/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Weterynarii</w:t>
            </w:r>
            <w:proofErr w:type="spellEnd"/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587812" w:rsidRPr="00587812" w:rsidRDefault="00587812" w:rsidP="006C0D15">
            <w:pPr>
              <w:rPr>
                <w:b/>
                <w:lang w:val="en-US" w:eastAsia="zh-CN"/>
              </w:rPr>
            </w:pPr>
            <w:proofErr w:type="spellStart"/>
            <w:r>
              <w:rPr>
                <w:b/>
                <w:lang w:val="en-US" w:eastAsia="zh-CN"/>
              </w:rPr>
              <w:t>Przychodnia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Weterynaryjna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r>
              <w:rPr>
                <w:b/>
                <w:lang w:val="en-US" w:eastAsia="zh-CN"/>
              </w:rPr>
              <w:br/>
              <w:t xml:space="preserve">,, </w:t>
            </w:r>
            <w:proofErr w:type="spellStart"/>
            <w:r>
              <w:rPr>
                <w:b/>
                <w:lang w:val="en-US" w:eastAsia="zh-CN"/>
              </w:rPr>
              <w:t>Zwierzyniec</w:t>
            </w:r>
            <w:proofErr w:type="spellEnd"/>
            <w:r>
              <w:rPr>
                <w:b/>
                <w:lang w:val="en-US" w:eastAsia="zh-CN"/>
              </w:rPr>
              <w:t>”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</w:t>
            </w:r>
            <w:r w:rsidR="00194AF4">
              <w:rPr>
                <w:lang w:val="en-US" w:eastAsia="zh-CN"/>
              </w:rPr>
              <w:t>21.09.2026</w:t>
            </w:r>
          </w:p>
          <w:p w:rsidR="00587812" w:rsidRDefault="00587812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Zapoznanie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ścieżką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kariery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zawodowej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pracą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lekarza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lastRenderedPageBreak/>
              <w:t>weterynarii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lastRenderedPageBreak/>
              <w:t xml:space="preserve">            </w:t>
            </w:r>
            <w:proofErr w:type="spellStart"/>
            <w:r>
              <w:rPr>
                <w:lang w:val="en-US" w:eastAsia="zh-CN"/>
              </w:rPr>
              <w:t>m</w:t>
            </w:r>
            <w:r w:rsidR="00194AF4">
              <w:rPr>
                <w:lang w:val="en-US" w:eastAsia="zh-CN"/>
              </w:rPr>
              <w:t>arzec</w:t>
            </w:r>
            <w:proofErr w:type="spellEnd"/>
            <w:r w:rsidR="00194AF4">
              <w:rPr>
                <w:lang w:val="en-US" w:eastAsia="zh-CN"/>
              </w:rPr>
              <w:t xml:space="preserve"> 2027</w:t>
            </w:r>
          </w:p>
          <w:p w:rsidR="00587812" w:rsidRDefault="00587812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  z </w:t>
            </w:r>
            <w:proofErr w:type="spellStart"/>
            <w:r>
              <w:rPr>
                <w:lang w:val="en-US" w:eastAsia="zh-CN"/>
              </w:rPr>
              <w:t>lekarzem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weterynarii</w:t>
            </w:r>
            <w:proofErr w:type="spellEnd"/>
          </w:p>
          <w:p w:rsidR="00587812" w:rsidRDefault="00587812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lastRenderedPageBreak/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</w:t>
            </w:r>
            <w:r w:rsidR="00CF2AF1">
              <w:rPr>
                <w:lang w:val="en-US" w:eastAsia="zh-CN"/>
              </w:rPr>
              <w:br/>
            </w:r>
            <w:r>
              <w:rPr>
                <w:lang w:val="en-US" w:eastAsia="zh-CN"/>
              </w:rPr>
              <w:t xml:space="preserve">I- IV  w </w:t>
            </w:r>
            <w:proofErr w:type="spellStart"/>
            <w:r>
              <w:rPr>
                <w:lang w:val="en-US" w:eastAsia="zh-CN"/>
              </w:rPr>
              <w:t>ramach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cyklu</w:t>
            </w:r>
            <w:proofErr w:type="spellEnd"/>
            <w:r>
              <w:rPr>
                <w:lang w:val="en-US" w:eastAsia="zh-CN"/>
              </w:rPr>
              <w:t xml:space="preserve"> ,,</w:t>
            </w:r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ciekawym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człowiekiem</w:t>
            </w:r>
            <w:proofErr w:type="spellEnd"/>
            <w:r>
              <w:rPr>
                <w:lang w:val="en-US" w:eastAsia="zh-CN"/>
              </w:rPr>
              <w:t>”</w:t>
            </w:r>
          </w:p>
        </w:tc>
      </w:tr>
      <w:tr w:rsidR="00CF2AF1" w:rsidTr="006C0D1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CF2AF1" w:rsidRDefault="00CF2AF1" w:rsidP="006C0D15">
            <w:pPr>
              <w:rPr>
                <w:b/>
                <w:lang w:val="en-US" w:eastAsia="zh-CN"/>
              </w:rPr>
            </w:pPr>
            <w:proofErr w:type="spellStart"/>
            <w:r>
              <w:rPr>
                <w:b/>
                <w:lang w:val="en-US" w:eastAsia="zh-CN"/>
              </w:rPr>
              <w:lastRenderedPageBreak/>
              <w:t>Komenda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Miejska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Państwowej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Straży</w:t>
            </w:r>
            <w:proofErr w:type="spellEnd"/>
            <w:r>
              <w:rPr>
                <w:b/>
                <w:lang w:val="en-US" w:eastAsia="zh-CN"/>
              </w:rPr>
              <w:t xml:space="preserve"> </w:t>
            </w:r>
            <w:proofErr w:type="spellStart"/>
            <w:r>
              <w:rPr>
                <w:b/>
                <w:lang w:val="en-US" w:eastAsia="zh-CN"/>
              </w:rPr>
              <w:t>Pożarnej</w:t>
            </w:r>
            <w:proofErr w:type="spellEnd"/>
            <w:r>
              <w:rPr>
                <w:b/>
                <w:lang w:val="en-US" w:eastAsia="zh-CN"/>
              </w:rPr>
              <w:t xml:space="preserve"> w </w:t>
            </w:r>
            <w:proofErr w:type="spellStart"/>
            <w:r>
              <w:rPr>
                <w:b/>
                <w:lang w:val="en-US" w:eastAsia="zh-CN"/>
              </w:rPr>
              <w:t>Radomiu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FD1397" w:rsidP="00CF2AF1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    </w:t>
            </w:r>
            <w:r w:rsidR="00194AF4">
              <w:rPr>
                <w:lang w:val="en-US" w:eastAsia="zh-CN"/>
              </w:rPr>
              <w:t>25.09.2026</w:t>
            </w:r>
          </w:p>
          <w:p w:rsidR="00CF2AF1" w:rsidRDefault="00CF2AF1" w:rsidP="00CF2AF1">
            <w:proofErr w:type="spellStart"/>
            <w:r>
              <w:rPr>
                <w:lang w:val="en-US" w:eastAsia="zh-CN"/>
              </w:rPr>
              <w:t>Zapoznanie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ścieżką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kariery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zawodowej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pracą</w:t>
            </w:r>
            <w:proofErr w:type="spellEnd"/>
            <w:r>
              <w:rPr>
                <w:lang w:val="en-US" w:eastAsia="zh-CN"/>
              </w:rPr>
              <w:t xml:space="preserve"> w </w:t>
            </w:r>
            <w:proofErr w:type="spellStart"/>
            <w:r>
              <w:rPr>
                <w:lang w:val="en-US" w:eastAsia="zh-CN"/>
              </w:rPr>
              <w:t>Straży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Pożarnej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194AF4" w:rsidP="00CF2AF1">
            <w:pPr>
              <w:rPr>
                <w:lang w:val="en-US" w:eastAsia="zh-CN"/>
              </w:rPr>
            </w:pPr>
          </w:p>
          <w:p w:rsidR="00194AF4" w:rsidRDefault="00FD1397" w:rsidP="00CF2AF1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w</w:t>
            </w:r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roku</w:t>
            </w:r>
            <w:proofErr w:type="spellEnd"/>
            <w:r w:rsidR="00194AF4">
              <w:rPr>
                <w:lang w:val="en-US" w:eastAsia="zh-CN"/>
              </w:rPr>
              <w:t xml:space="preserve"> </w:t>
            </w:r>
            <w:proofErr w:type="spellStart"/>
            <w:r w:rsidR="00194AF4">
              <w:rPr>
                <w:lang w:val="en-US" w:eastAsia="zh-CN"/>
              </w:rPr>
              <w:t>szkolnym</w:t>
            </w:r>
            <w:proofErr w:type="spellEnd"/>
            <w:r w:rsidR="00194AF4">
              <w:rPr>
                <w:lang w:val="en-US" w:eastAsia="zh-CN"/>
              </w:rPr>
              <w:t xml:space="preserve"> 2026/2027</w:t>
            </w:r>
          </w:p>
          <w:p w:rsidR="00CF2AF1" w:rsidRDefault="00CF2AF1" w:rsidP="00CF2AF1"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dla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I- IV </w:t>
            </w:r>
            <w:proofErr w:type="spellStart"/>
            <w:r>
              <w:rPr>
                <w:lang w:val="en-US" w:eastAsia="zh-CN"/>
              </w:rPr>
              <w:t>oraz</w:t>
            </w:r>
            <w:proofErr w:type="spellEnd"/>
            <w:r>
              <w:rPr>
                <w:lang w:val="en-US" w:eastAsia="zh-CN"/>
              </w:rPr>
              <w:t xml:space="preserve"> VII w </w:t>
            </w:r>
            <w:proofErr w:type="spellStart"/>
            <w:r>
              <w:rPr>
                <w:lang w:val="en-US" w:eastAsia="zh-CN"/>
              </w:rPr>
              <w:t>szkole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lub</w:t>
            </w:r>
            <w:proofErr w:type="spellEnd"/>
            <w:r>
              <w:rPr>
                <w:lang w:val="en-US" w:eastAsia="zh-CN"/>
              </w:rPr>
              <w:t xml:space="preserve"> w </w:t>
            </w:r>
            <w:proofErr w:type="spellStart"/>
            <w:r>
              <w:rPr>
                <w:lang w:val="en-US" w:eastAsia="zh-CN"/>
              </w:rPr>
              <w:t>siedzibie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Straży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pracownikami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Straży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Pożarnej</w:t>
            </w:r>
            <w:proofErr w:type="spellEnd"/>
          </w:p>
        </w:tc>
      </w:tr>
      <w:tr w:rsidR="00CF2AF1" w:rsidTr="00CF2AF1">
        <w:trPr>
          <w:trHeight w:val="941"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CF2AF1" w:rsidRDefault="00CF2AF1" w:rsidP="00587812">
            <w:pPr>
              <w:rPr>
                <w:b/>
              </w:rPr>
            </w:pPr>
            <w:r>
              <w:rPr>
                <w:b/>
              </w:rPr>
              <w:t>Izba Przemysłowo- Handlowa Ziemi Radomskiej</w:t>
            </w:r>
            <w:r w:rsidR="00194AF4">
              <w:rPr>
                <w:b/>
              </w:rPr>
              <w:t>, Urząd Miejski w Radomiu</w:t>
            </w:r>
          </w:p>
          <w:p w:rsidR="00CF2AF1" w:rsidRDefault="00CF2AF1" w:rsidP="006C0D15">
            <w:pPr>
              <w:rPr>
                <w:b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D00A2" w:rsidRDefault="007D00A2" w:rsidP="006C0D15">
            <w:pPr>
              <w:rPr>
                <w:lang w:val="en-US" w:eastAsia="zh-CN"/>
              </w:rPr>
            </w:pPr>
          </w:p>
          <w:p w:rsidR="00CF2AF1" w:rsidRDefault="00CF2AF1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Przedstawienie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oferty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kształcenia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na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kierunkach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technicznych</w:t>
            </w:r>
            <w:proofErr w:type="spellEnd"/>
            <w:r>
              <w:rPr>
                <w:lang w:val="en-US" w:eastAsia="zh-CN"/>
              </w:rPr>
              <w:t xml:space="preserve"> w </w:t>
            </w:r>
            <w:proofErr w:type="spellStart"/>
            <w:r>
              <w:rPr>
                <w:lang w:val="en-US" w:eastAsia="zh-CN"/>
              </w:rPr>
              <w:t>branży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metalowej</w:t>
            </w:r>
            <w:proofErr w:type="spellEnd"/>
            <w:r>
              <w:rPr>
                <w:lang w:val="en-US" w:eastAsia="zh-CN"/>
              </w:rPr>
              <w:t xml:space="preserve">, </w:t>
            </w:r>
            <w:proofErr w:type="spellStart"/>
            <w:r>
              <w:rPr>
                <w:lang w:val="en-US" w:eastAsia="zh-CN"/>
              </w:rPr>
              <w:t>kształcenie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dualne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94AF4" w:rsidRDefault="00194AF4" w:rsidP="00587812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Styczeń</w:t>
            </w:r>
            <w:proofErr w:type="spell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luty</w:t>
            </w:r>
            <w:proofErr w:type="spellEnd"/>
            <w:r>
              <w:rPr>
                <w:lang w:val="en-US" w:eastAsia="zh-CN"/>
              </w:rPr>
              <w:t xml:space="preserve"> 2027</w:t>
            </w:r>
          </w:p>
          <w:p w:rsidR="00CF2AF1" w:rsidRDefault="00CF2AF1" w:rsidP="00587812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Spotkanie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rodzicami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VIII</w:t>
            </w:r>
          </w:p>
        </w:tc>
      </w:tr>
      <w:tr w:rsidR="00194AF4" w:rsidTr="00942937">
        <w:trPr>
          <w:trHeight w:val="4114"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194AF4" w:rsidRPr="00942937" w:rsidRDefault="00194AF4" w:rsidP="00942937">
            <w:pPr>
              <w:rPr>
                <w:b/>
              </w:rPr>
            </w:pPr>
            <w:r w:rsidRPr="00942937">
              <w:rPr>
                <w:b/>
              </w:rPr>
              <w:t>Branżowe Centrum Umiejętności Eksploatacji Portów i Terminali Lotniczych w Radomiu</w:t>
            </w:r>
          </w:p>
          <w:p w:rsidR="007D00A2" w:rsidRPr="00942937" w:rsidRDefault="007D00A2" w:rsidP="00942937">
            <w:pPr>
              <w:rPr>
                <w:b/>
              </w:rPr>
            </w:pPr>
          </w:p>
          <w:p w:rsidR="007D00A2" w:rsidRPr="00942937" w:rsidRDefault="007D00A2" w:rsidP="00942937">
            <w:pPr>
              <w:rPr>
                <w:b/>
              </w:rPr>
            </w:pPr>
            <w:r w:rsidRPr="00942937">
              <w:rPr>
                <w:b/>
              </w:rPr>
              <w:t>Branżowe Centrum Umiejętności w dziedzinie Gastronomii i Kelnerstwa w Radomiu</w:t>
            </w:r>
          </w:p>
          <w:p w:rsidR="007D00A2" w:rsidRPr="007D00A2" w:rsidRDefault="007D00A2" w:rsidP="00942937">
            <w:proofErr w:type="gramStart"/>
            <w:r w:rsidRPr="00942937">
              <w:rPr>
                <w:b/>
              </w:rPr>
              <w:t>ul</w:t>
            </w:r>
            <w:proofErr w:type="gramEnd"/>
            <w:r w:rsidRPr="00942937">
              <w:rPr>
                <w:b/>
              </w:rPr>
              <w:t>. Saska 4/6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00A2" w:rsidRDefault="007D00A2" w:rsidP="006C0D15">
            <w:pPr>
              <w:rPr>
                <w:lang w:val="en-US" w:eastAsia="zh-CN"/>
              </w:rPr>
            </w:pPr>
          </w:p>
          <w:p w:rsidR="00194AF4" w:rsidRDefault="00FD1397" w:rsidP="006C0D15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              </w:t>
            </w:r>
            <w:r w:rsidR="007D00A2">
              <w:rPr>
                <w:lang w:val="en-US" w:eastAsia="zh-CN"/>
              </w:rPr>
              <w:t>28.09.2026</w:t>
            </w:r>
          </w:p>
          <w:p w:rsidR="007D00A2" w:rsidRDefault="007D00A2" w:rsidP="006C0D15">
            <w:pPr>
              <w:rPr>
                <w:rFonts w:cs="Times New Roman"/>
                <w:color w:val="1D1D1D"/>
                <w:szCs w:val="24"/>
                <w:shd w:val="clear" w:color="auto" w:fill="FFFFFF"/>
              </w:rPr>
            </w:pPr>
            <w:proofErr w:type="spellStart"/>
            <w:r>
              <w:rPr>
                <w:lang w:val="en-US" w:eastAsia="zh-CN"/>
              </w:rPr>
              <w:t>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możliwości</w:t>
            </w:r>
            <w:proofErr w:type="spellEnd"/>
            <w:r>
              <w:rPr>
                <w:lang w:val="en-US" w:eastAsia="zh-CN"/>
              </w:rPr>
              <w:t xml:space="preserve"> </w:t>
            </w:r>
            <w:r w:rsidRPr="007D00A2">
              <w:rPr>
                <w:rFonts w:cs="Times New Roman"/>
                <w:color w:val="1D1D1D"/>
                <w:szCs w:val="24"/>
                <w:shd w:val="clear" w:color="auto" w:fill="FFFFFF"/>
              </w:rPr>
              <w:t>kształcenia kadr na potrzeby nowoczesnego sektora lotniczego</w:t>
            </w:r>
          </w:p>
          <w:p w:rsidR="0009127F" w:rsidRPr="007D00A2" w:rsidRDefault="0009127F" w:rsidP="006C0D15">
            <w:pPr>
              <w:rPr>
                <w:rFonts w:cs="Times New Roman"/>
                <w:szCs w:val="24"/>
                <w:lang w:val="en-US" w:eastAsia="zh-CN"/>
              </w:rPr>
            </w:pPr>
          </w:p>
          <w:p w:rsidR="007D00A2" w:rsidRDefault="007D00A2" w:rsidP="006C0D15">
            <w:pPr>
              <w:rPr>
                <w:lang w:val="en-US" w:eastAsia="zh-CN"/>
              </w:rPr>
            </w:pPr>
          </w:p>
          <w:p w:rsidR="007D00A2" w:rsidRDefault="007D00A2" w:rsidP="006C0D15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Poznanie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zapotrzebowania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rynku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pracy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na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zawody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związane</w:t>
            </w:r>
            <w:proofErr w:type="spellEnd"/>
            <w:r>
              <w:rPr>
                <w:lang w:val="en-US" w:eastAsia="zh-CN"/>
              </w:rPr>
              <w:t xml:space="preserve"> z </w:t>
            </w:r>
            <w:proofErr w:type="spellStart"/>
            <w:r>
              <w:rPr>
                <w:lang w:val="en-US" w:eastAsia="zh-CN"/>
              </w:rPr>
              <w:t>gastronomią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i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kelnerstwem</w:t>
            </w:r>
            <w:proofErr w:type="spellEnd"/>
          </w:p>
          <w:p w:rsidR="007D00A2" w:rsidRDefault="007D00A2" w:rsidP="006C0D15">
            <w:pPr>
              <w:rPr>
                <w:lang w:val="en-US" w:eastAsia="zh-CN"/>
              </w:rPr>
            </w:pPr>
          </w:p>
          <w:p w:rsidR="007D00A2" w:rsidRDefault="007D00A2" w:rsidP="006C0D15">
            <w:pPr>
              <w:rPr>
                <w:lang w:val="en-US" w:eastAsia="zh-CN"/>
              </w:rPr>
            </w:pPr>
          </w:p>
          <w:p w:rsidR="007D00A2" w:rsidRDefault="007D00A2" w:rsidP="006C0D15">
            <w:pPr>
              <w:rPr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9127F" w:rsidRDefault="00FD1397" w:rsidP="00587812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w</w:t>
            </w:r>
            <w:r w:rsidR="0009127F">
              <w:rPr>
                <w:lang w:val="en-US" w:eastAsia="zh-CN"/>
              </w:rPr>
              <w:t xml:space="preserve"> </w:t>
            </w:r>
            <w:proofErr w:type="spellStart"/>
            <w:r w:rsidR="0009127F">
              <w:rPr>
                <w:lang w:val="en-US" w:eastAsia="zh-CN"/>
              </w:rPr>
              <w:t>roku</w:t>
            </w:r>
            <w:proofErr w:type="spellEnd"/>
            <w:r w:rsidR="0009127F">
              <w:rPr>
                <w:lang w:val="en-US" w:eastAsia="zh-CN"/>
              </w:rPr>
              <w:t xml:space="preserve"> </w:t>
            </w:r>
            <w:proofErr w:type="spellStart"/>
            <w:r w:rsidR="0009127F">
              <w:rPr>
                <w:lang w:val="en-US" w:eastAsia="zh-CN"/>
              </w:rPr>
              <w:t>szkolnym</w:t>
            </w:r>
            <w:proofErr w:type="spellEnd"/>
            <w:r w:rsidR="0009127F">
              <w:rPr>
                <w:lang w:val="en-US" w:eastAsia="zh-CN"/>
              </w:rPr>
              <w:t xml:space="preserve"> 2026/2027</w:t>
            </w:r>
          </w:p>
          <w:p w:rsidR="0009127F" w:rsidRDefault="0009127F" w:rsidP="00587812">
            <w:pPr>
              <w:rPr>
                <w:lang w:val="en-US" w:eastAsia="zh-CN"/>
              </w:rPr>
            </w:pPr>
            <w:proofErr w:type="spellStart"/>
            <w:r>
              <w:rPr>
                <w:lang w:val="en-US" w:eastAsia="zh-CN"/>
              </w:rPr>
              <w:t>Wizyta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studyjna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uczniów</w:t>
            </w:r>
            <w:proofErr w:type="spellEnd"/>
            <w:r>
              <w:rPr>
                <w:lang w:val="en-US" w:eastAsia="zh-CN"/>
              </w:rPr>
              <w:t xml:space="preserve"> </w:t>
            </w:r>
            <w:proofErr w:type="spellStart"/>
            <w:r>
              <w:rPr>
                <w:lang w:val="en-US" w:eastAsia="zh-CN"/>
              </w:rPr>
              <w:t>klas</w:t>
            </w:r>
            <w:proofErr w:type="spellEnd"/>
            <w:r>
              <w:rPr>
                <w:lang w:val="en-US" w:eastAsia="zh-CN"/>
              </w:rPr>
              <w:t xml:space="preserve"> VIII w </w:t>
            </w:r>
            <w:proofErr w:type="spellStart"/>
            <w:r>
              <w:rPr>
                <w:lang w:val="en-US" w:eastAsia="zh-CN"/>
              </w:rPr>
              <w:t>BCU</w:t>
            </w:r>
            <w:proofErr w:type="spellEnd"/>
          </w:p>
        </w:tc>
      </w:tr>
    </w:tbl>
    <w:p w:rsidR="003A15E2" w:rsidRDefault="003A15E2" w:rsidP="00135087">
      <w:pPr>
        <w:spacing w:after="0"/>
        <w:jc w:val="both"/>
      </w:pPr>
    </w:p>
    <w:p w:rsidR="00371ACF" w:rsidRDefault="00135087" w:rsidP="00CF2AF1">
      <w:pPr>
        <w:pStyle w:val="Akapitzlist"/>
        <w:spacing w:after="0"/>
        <w:ind w:left="1287"/>
        <w:jc w:val="both"/>
        <w:rPr>
          <w:b/>
        </w:rPr>
      </w:pPr>
      <w:r>
        <w:rPr>
          <w:rFonts w:eastAsia="Calibri" w:cs="Times New Roman"/>
          <w:b/>
          <w:sz w:val="28"/>
          <w:szCs w:val="28"/>
        </w:rPr>
        <w:br/>
      </w:r>
    </w:p>
    <w:p w:rsidR="00371ACF" w:rsidRDefault="00371ACF" w:rsidP="00CF2AF1">
      <w:pPr>
        <w:pStyle w:val="Akapitzlist"/>
        <w:spacing w:after="0"/>
        <w:ind w:left="1287"/>
        <w:jc w:val="both"/>
        <w:rPr>
          <w:b/>
        </w:rPr>
      </w:pPr>
    </w:p>
    <w:p w:rsidR="00371ACF" w:rsidRDefault="00371ACF" w:rsidP="00CF2AF1">
      <w:pPr>
        <w:pStyle w:val="Akapitzlist"/>
        <w:spacing w:after="0"/>
        <w:ind w:left="1287"/>
        <w:jc w:val="both"/>
        <w:rPr>
          <w:b/>
        </w:rPr>
      </w:pPr>
    </w:p>
    <w:p w:rsidR="00371ACF" w:rsidRDefault="00371ACF" w:rsidP="00CF2AF1">
      <w:pPr>
        <w:pStyle w:val="Akapitzlist"/>
        <w:spacing w:after="0"/>
        <w:ind w:left="1287"/>
        <w:jc w:val="both"/>
        <w:rPr>
          <w:b/>
        </w:rPr>
      </w:pPr>
    </w:p>
    <w:p w:rsidR="00FD1397" w:rsidRDefault="00FD1397" w:rsidP="00CF2AF1">
      <w:pPr>
        <w:pStyle w:val="Akapitzlist"/>
        <w:spacing w:after="0"/>
        <w:ind w:left="1287"/>
        <w:jc w:val="both"/>
        <w:rPr>
          <w:b/>
        </w:rPr>
      </w:pPr>
    </w:p>
    <w:p w:rsidR="00FD1397" w:rsidRDefault="00FD1397" w:rsidP="00CF2AF1">
      <w:pPr>
        <w:pStyle w:val="Akapitzlist"/>
        <w:spacing w:after="0"/>
        <w:ind w:left="1287"/>
        <w:jc w:val="both"/>
        <w:rPr>
          <w:b/>
        </w:rPr>
      </w:pPr>
    </w:p>
    <w:p w:rsidR="00371ACF" w:rsidRDefault="00371ACF" w:rsidP="00CF2AF1">
      <w:pPr>
        <w:pStyle w:val="Akapitzlist"/>
        <w:spacing w:after="0"/>
        <w:ind w:left="1287"/>
        <w:jc w:val="both"/>
        <w:rPr>
          <w:b/>
        </w:rPr>
      </w:pPr>
    </w:p>
    <w:p w:rsidR="00371ACF" w:rsidRDefault="00371ACF" w:rsidP="00CF2AF1">
      <w:pPr>
        <w:pStyle w:val="Akapitzlist"/>
        <w:spacing w:after="0"/>
        <w:ind w:left="1287"/>
        <w:jc w:val="both"/>
        <w:rPr>
          <w:b/>
        </w:rPr>
      </w:pPr>
    </w:p>
    <w:p w:rsidR="00CF2AF1" w:rsidRPr="00DA5EA3" w:rsidRDefault="00CF2AF1" w:rsidP="00CF2AF1">
      <w:pPr>
        <w:pStyle w:val="Akapitzlist"/>
        <w:spacing w:after="0"/>
        <w:ind w:left="1287"/>
        <w:jc w:val="both"/>
        <w:rPr>
          <w:b/>
        </w:rPr>
      </w:pPr>
      <w:r>
        <w:rPr>
          <w:b/>
        </w:rPr>
        <w:lastRenderedPageBreak/>
        <w:t xml:space="preserve">VI. </w:t>
      </w:r>
      <w:r w:rsidR="00371ACF">
        <w:rPr>
          <w:b/>
        </w:rPr>
        <w:t xml:space="preserve"> REALIZACJA PROGRAMU DORADZTWA</w:t>
      </w:r>
      <w:r w:rsidR="00942937">
        <w:rPr>
          <w:b/>
        </w:rPr>
        <w:t xml:space="preserve"> </w:t>
      </w:r>
      <w:r w:rsidR="00371ACF">
        <w:rPr>
          <w:b/>
        </w:rPr>
        <w:t>ZAWODOWEGO</w:t>
      </w:r>
    </w:p>
    <w:p w:rsidR="00184489" w:rsidRPr="00184489" w:rsidRDefault="00184489" w:rsidP="00135087">
      <w:pPr>
        <w:spacing w:after="0"/>
        <w:jc w:val="center"/>
        <w:rPr>
          <w:rFonts w:eastAsia="Calibri" w:cs="Times New Roman"/>
          <w:b/>
          <w:szCs w:val="24"/>
        </w:rPr>
      </w:pPr>
    </w:p>
    <w:tbl>
      <w:tblPr>
        <w:tblStyle w:val="Tabela-Siatka1"/>
        <w:tblW w:w="9288" w:type="dxa"/>
        <w:tblLayout w:type="fixed"/>
        <w:tblLook w:val="04A0" w:firstRow="1" w:lastRow="0" w:firstColumn="1" w:lastColumn="0" w:noHBand="0" w:noVBand="1"/>
      </w:tblPr>
      <w:tblGrid>
        <w:gridCol w:w="1809"/>
        <w:gridCol w:w="142"/>
        <w:gridCol w:w="1701"/>
        <w:gridCol w:w="142"/>
        <w:gridCol w:w="1417"/>
        <w:gridCol w:w="142"/>
        <w:gridCol w:w="992"/>
        <w:gridCol w:w="1560"/>
        <w:gridCol w:w="1383"/>
      </w:tblGrid>
      <w:tr w:rsidR="00184489" w:rsidRPr="00184489" w:rsidTr="00371ACF">
        <w:tc>
          <w:tcPr>
            <w:tcW w:w="9288" w:type="dxa"/>
            <w:gridSpan w:val="9"/>
          </w:tcPr>
          <w:p w:rsidR="00184489" w:rsidRPr="00184489" w:rsidRDefault="00184489" w:rsidP="00135087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  <w:p w:rsidR="00184489" w:rsidRPr="00184489" w:rsidRDefault="00184489" w:rsidP="00A43D62">
            <w:pPr>
              <w:numPr>
                <w:ilvl w:val="0"/>
                <w:numId w:val="21"/>
              </w:num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KLASY I – III – orientacja zawodowa</w:t>
            </w:r>
          </w:p>
          <w:p w:rsidR="00184489" w:rsidRPr="00184489" w:rsidRDefault="00184489" w:rsidP="00135087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</w:tc>
      </w:tr>
      <w:tr w:rsidR="00184489" w:rsidRPr="00184489" w:rsidTr="00371ACF">
        <w:tc>
          <w:tcPr>
            <w:tcW w:w="1809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Treści programowe</w:t>
            </w:r>
          </w:p>
        </w:tc>
        <w:tc>
          <w:tcPr>
            <w:tcW w:w="1843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Zadania do realizacji</w:t>
            </w:r>
          </w:p>
        </w:tc>
        <w:tc>
          <w:tcPr>
            <w:tcW w:w="1701" w:type="dxa"/>
            <w:gridSpan w:val="3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Metody i formy</w:t>
            </w:r>
          </w:p>
        </w:tc>
        <w:tc>
          <w:tcPr>
            <w:tcW w:w="992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Terminy realizacji</w:t>
            </w:r>
          </w:p>
        </w:tc>
        <w:tc>
          <w:tcPr>
            <w:tcW w:w="1560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Realizatorzy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Podmioty wspomagające szkołę  </w:t>
            </w:r>
          </w:p>
        </w:tc>
      </w:tr>
      <w:tr w:rsidR="00184489" w:rsidRPr="00184489" w:rsidTr="00371ACF">
        <w:trPr>
          <w:trHeight w:val="4128"/>
        </w:trPr>
        <w:tc>
          <w:tcPr>
            <w:tcW w:w="1809" w:type="dxa"/>
          </w:tcPr>
          <w:p w:rsidR="00FB50DE" w:rsidRPr="00F62597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Poznanie siebie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Uczeń: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1.1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opisuje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swoje zainteresowania i określa, w jaki sposób może je rozwijać;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1.2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prezentuje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swoje zainteresowania wobec innych osób;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1.3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podaje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przykłady różnorodnych zainteresowań ludzi;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1.4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podaje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przykłady swoich mocnych stron w różnych obszarach;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1.5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podejmuje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działania w sytuacjach zadaniowych i opisuje, co z nich wyniknęło dla niego i dla innych</w:t>
            </w:r>
            <w:r w:rsidRPr="00FB50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edukacji wczesnoszkolnej zgodnie z przyjętymi programami nauczania na I etapie edukacyjnym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I-III</w:t>
            </w:r>
          </w:p>
        </w:tc>
        <w:tc>
          <w:tcPr>
            <w:tcW w:w="1701" w:type="dxa"/>
            <w:gridSpan w:val="3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wg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doboru metod i form przez nauczyciela,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elementami gier i zabawy, rozmowa kierowana, burza mózgów, prezentacja na forum grupy, praca indywidualna i grupowa</w:t>
            </w:r>
          </w:p>
        </w:tc>
        <w:tc>
          <w:tcPr>
            <w:tcW w:w="992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nauczyciele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edukacji wczesnoszkolnej </w:t>
            </w:r>
            <w:r w:rsidR="00371AC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i inni nauczyciele uczący w klasach, nauczyciele specjaliści</w:t>
            </w:r>
          </w:p>
        </w:tc>
        <w:tc>
          <w:tcPr>
            <w:tcW w:w="1383" w:type="dxa"/>
          </w:tcPr>
          <w:p w:rsidR="00184489" w:rsidRPr="00371ACF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84489" w:rsidRPr="00184489" w:rsidTr="00371ACF">
        <w:tc>
          <w:tcPr>
            <w:tcW w:w="1809" w:type="dxa"/>
          </w:tcPr>
          <w:p w:rsidR="00184489" w:rsidRDefault="00184489" w:rsidP="00960E3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Świat zawodów i rynek pracy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Uczeń: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2.1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odgrywa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różne role zawodowe w zabawie;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2.2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podaje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nazwy zawodów wykonywanych przez osoby w bliższym i dalszym otoczeniu oraz opisuje podstawową specyfikę pracy w wybranych zawodach;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2.3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opisuje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, czym jest praca, i omawia jej znaczenie w życiu człowieka na wybranych przykładach;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2.4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omawia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znaczenie zaangażowania różnych zawodów w kształt otoczenia, w którym funkcjonuje;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2.5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opisuje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rolę zdolności i zainteresowań w </w:t>
            </w: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wykonywaniu danego zawodu;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2.6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posługuje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się przyborami i narzędziami zgodnie z ich przeznaczeniem oraz w sposób twórczy i niekonwencjonalny.</w:t>
            </w:r>
          </w:p>
          <w:p w:rsidR="00FB50DE" w:rsidRPr="00FB50DE" w:rsidRDefault="00FB50DE" w:rsidP="00960E3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edukacji wczesnoszkolnej zgodnie z przyjętymi programami nauczania na I etapie edukacyjnym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I-III</w:t>
            </w:r>
          </w:p>
        </w:tc>
        <w:tc>
          <w:tcPr>
            <w:tcW w:w="1701" w:type="dxa"/>
            <w:gridSpan w:val="3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metody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aktywizujące, dramy, praca w parach, grupie, indywidualna, zabawa, rysunek, karty pracy, swobodna wypowiedź, zagadki, filmy edukacyjne</w:t>
            </w:r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>, prezentacja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nauczyciele edukacji wczesnoszkolnej i inni nauczyciele uczący w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klasach, </w:t>
            </w:r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nauczyciele</w:t>
            </w:r>
            <w:proofErr w:type="gramEnd"/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świetlicy, nauczyciele biblioteki, doradca zawodowy, </w:t>
            </w: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pracownicy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niepedagogiczni pracujący w szkole,</w:t>
            </w:r>
          </w:p>
          <w:p w:rsidR="00184489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>zaproszeni</w:t>
            </w:r>
            <w:proofErr w:type="gramEnd"/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goście</w:t>
            </w:r>
            <w:r w:rsidR="00371AC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 podmioty współpracujące ze szkołą</w:t>
            </w:r>
          </w:p>
        </w:tc>
        <w:tc>
          <w:tcPr>
            <w:tcW w:w="1383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960E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60E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Przychodnia Weterynaryjna </w:t>
            </w:r>
            <w:proofErr w:type="gramStart"/>
            <w:r w:rsidRPr="00960E32">
              <w:rPr>
                <w:rFonts w:ascii="Times New Roman" w:eastAsia="Calibri" w:hAnsi="Times New Roman" w:cs="Times New Roman"/>
                <w:sz w:val="18"/>
                <w:szCs w:val="18"/>
              </w:rPr>
              <w:t>,,</w:t>
            </w:r>
            <w:proofErr w:type="gramEnd"/>
            <w:r w:rsidRPr="00960E32">
              <w:rPr>
                <w:rFonts w:ascii="Times New Roman" w:eastAsia="Calibri" w:hAnsi="Times New Roman" w:cs="Times New Roman"/>
                <w:sz w:val="18"/>
                <w:szCs w:val="18"/>
              </w:rPr>
              <w:t>Zwierzyniec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”,- marzec 202</w:t>
            </w:r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  <w:p w:rsidR="00C74CE0" w:rsidRDefault="00C74CE0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Komenda Miejska Państwowej Straży Pożarnej</w:t>
            </w:r>
          </w:p>
          <w:p w:rsidR="00C74CE0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C74CE0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Komenda Miejska Policji</w:t>
            </w:r>
          </w:p>
          <w:p w:rsidR="00C74CE0" w:rsidRDefault="00C74CE0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74CE0" w:rsidRDefault="00C74CE0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Spotkania </w:t>
            </w:r>
            <w:r w:rsidR="00371AC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 ciekawym człowiekiem</w:t>
            </w:r>
          </w:p>
          <w:p w:rsidR="00B1384D" w:rsidRDefault="00B1384D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Lokalne firmy</w:t>
            </w:r>
            <w:r w:rsidR="00B1384D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instytucje kultury </w:t>
            </w:r>
            <w:r w:rsidR="00563BD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i miejs</w:t>
            </w:r>
            <w:r w:rsidR="00B1384D">
              <w:rPr>
                <w:rFonts w:ascii="Times New Roman" w:eastAsia="Calibri" w:hAnsi="Times New Roman" w:cs="Times New Roman"/>
                <w:sz w:val="18"/>
                <w:szCs w:val="18"/>
              </w:rPr>
              <w:t>ca wycieczek szkolnych</w:t>
            </w:r>
          </w:p>
          <w:p w:rsidR="00C74CE0" w:rsidRDefault="00C74CE0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74CE0" w:rsidRDefault="00C74CE0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60E32" w:rsidRDefault="00960E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60E32" w:rsidRPr="00960E32" w:rsidRDefault="00960E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84489" w:rsidRPr="00184489" w:rsidTr="00371ACF">
        <w:trPr>
          <w:trHeight w:val="2962"/>
        </w:trPr>
        <w:tc>
          <w:tcPr>
            <w:tcW w:w="1809" w:type="dxa"/>
          </w:tcPr>
          <w:p w:rsidR="00184489" w:rsidRPr="00F62597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Rynek edukacyjny i uczenie się przez całe życie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</w:t>
            </w: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3.1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uzasadnia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potrzebę uczenia się i zdobywania nowych umiejętności;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3.2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wskazuje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treści, których lubi się uczyć;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3.3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wymienia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różne źródła wiedzy i podejmuje próby korzystania z nich.</w:t>
            </w:r>
          </w:p>
          <w:p w:rsidR="00184489" w:rsidRPr="00FB50DE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843" w:type="dxa"/>
            <w:gridSpan w:val="2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edukacji wczesnoszkolnej zgodnie z przyjętymi programami nauczania na I etapie edukacyjnym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I-III</w:t>
            </w:r>
          </w:p>
        </w:tc>
        <w:tc>
          <w:tcPr>
            <w:tcW w:w="1701" w:type="dxa"/>
            <w:gridSpan w:val="3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metody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aktywizujące, praca w parach, grupie, indywidualna, zabawa, rysunek, karty pracy, swobodna wypowiedź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71ACF" w:rsidRPr="00184489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nauczyciele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edukacji wczesnoszkolnej </w:t>
            </w:r>
            <w:r w:rsidR="00563BD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i inni nauczyciele uczący w klasach, nauczyciele specjaliści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184489" w:rsidRPr="00184489" w:rsidTr="00371ACF">
        <w:tc>
          <w:tcPr>
            <w:tcW w:w="1809" w:type="dxa"/>
          </w:tcPr>
          <w:p w:rsidR="00FB50DE" w:rsidRPr="00FB50DE" w:rsidRDefault="00184489" w:rsidP="00FB50DE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Planowanie własnego rozwoju i podejmowanie decyzji edukacyjno- zawodowyc</w:t>
            </w:r>
            <w:r w:rsidR="00FB50D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Uczeń: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4.1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opowiada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, kim chciałby zostać i co chciałby robić;</w:t>
            </w:r>
          </w:p>
          <w:p w:rsidR="00FB50DE" w:rsidRPr="00FB50DE" w:rsidRDefault="00FB50DE" w:rsidP="00FB50D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4.2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planuje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swoje działania lub działania grupy, wskazując na podstawowe czynności </w:t>
            </w: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i zadania niezbędne do realizacji celu;</w:t>
            </w:r>
          </w:p>
          <w:p w:rsidR="00184489" w:rsidRPr="00F62597" w:rsidRDefault="00FB50DE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4.3 </w:t>
            </w:r>
            <w:proofErr w:type="gramStart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>próbuje</w:t>
            </w:r>
            <w:proofErr w:type="gramEnd"/>
            <w:r w:rsidRPr="00FB50D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samodzielnie podejmować decyzje w sprawach związanych bezpośrednio z jego osobą.</w:t>
            </w:r>
          </w:p>
        </w:tc>
        <w:tc>
          <w:tcPr>
            <w:tcW w:w="1843" w:type="dxa"/>
            <w:gridSpan w:val="2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edukacji wczesnoszkolnej zgodnie z przyjętymi programami nauczania na I etapie edukacyjny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I- III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gridSpan w:val="3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metody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aktywizujące, praca indywidualna, zabawa, rysunek, karty pracy, swobodna wypowiedź, rozmowa kierowana, autoprezentacja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71ACF" w:rsidRDefault="00371AC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nauczyciele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edukacji wczesnoszkolnej </w:t>
            </w:r>
            <w:r w:rsidR="00563BD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i inni nauczyciele uczący w klasach, nauczyciele specjaliści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184489" w:rsidRPr="00184489" w:rsidTr="00371ACF">
        <w:tc>
          <w:tcPr>
            <w:tcW w:w="9288" w:type="dxa"/>
            <w:gridSpan w:val="9"/>
          </w:tcPr>
          <w:p w:rsidR="00184489" w:rsidRPr="00184489" w:rsidRDefault="00184489" w:rsidP="00135087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  <w:p w:rsidR="00184489" w:rsidRPr="00184489" w:rsidRDefault="00184489" w:rsidP="00A43D62">
            <w:pPr>
              <w:numPr>
                <w:ilvl w:val="0"/>
                <w:numId w:val="21"/>
              </w:num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KLASY IV – VI - orientacja zawodowa</w:t>
            </w:r>
          </w:p>
          <w:p w:rsidR="00184489" w:rsidRPr="00184489" w:rsidRDefault="00184489" w:rsidP="00135087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</w:tc>
      </w:tr>
      <w:tr w:rsidR="00184489" w:rsidRPr="00184489" w:rsidTr="00942937">
        <w:tc>
          <w:tcPr>
            <w:tcW w:w="1951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Treści programowe</w:t>
            </w:r>
          </w:p>
        </w:tc>
        <w:tc>
          <w:tcPr>
            <w:tcW w:w="1843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Zadania do realizacji</w:t>
            </w:r>
          </w:p>
        </w:tc>
        <w:tc>
          <w:tcPr>
            <w:tcW w:w="1559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Metody i formy</w:t>
            </w:r>
          </w:p>
        </w:tc>
        <w:tc>
          <w:tcPr>
            <w:tcW w:w="992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Terminy realizacji</w:t>
            </w:r>
          </w:p>
        </w:tc>
        <w:tc>
          <w:tcPr>
            <w:tcW w:w="1560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Realizatorzy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Podmioty wspomagające szkołę  </w:t>
            </w:r>
          </w:p>
        </w:tc>
      </w:tr>
      <w:tr w:rsidR="00184489" w:rsidRPr="00184489" w:rsidTr="00942937">
        <w:trPr>
          <w:trHeight w:val="907"/>
        </w:trPr>
        <w:tc>
          <w:tcPr>
            <w:tcW w:w="1951" w:type="dxa"/>
            <w:gridSpan w:val="2"/>
          </w:tcPr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Poznawanie własnych zasobów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Uczeń: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1.1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określa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własne zainteresowania i uzdolnienia oraz kompetencje;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1.2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wskazuje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swoje mocne strony oraz </w:t>
            </w: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możliwości ich wykorzystania w różnych dziedzinach życia;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1.3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podejmuje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działania w sytuacjach zadaniowych i ocenia swoje działania, formułując wnioski na przyszłość;</w:t>
            </w:r>
          </w:p>
          <w:p w:rsidR="00184489" w:rsidRPr="00F62597" w:rsidRDefault="00123D0A" w:rsidP="00123D0A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1.4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prezentuje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swoje zainteresowania i uzdolnienia wobec innych osób z zamiarem zaciekawienia odbiorców.</w:t>
            </w:r>
          </w:p>
        </w:tc>
        <w:tc>
          <w:tcPr>
            <w:tcW w:w="1843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kształcenia ogólnego na II etapie edukacyjnym zgodnie z przyjętymi programami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nauczania z 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IV- VI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20"/>
                <w:szCs w:val="24"/>
              </w:rPr>
              <w:br/>
            </w:r>
          </w:p>
        </w:tc>
        <w:tc>
          <w:tcPr>
            <w:tcW w:w="1559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metody aktywizujące,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praca  indywidualna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zabawa, rysunek, karty pracy, testy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swobodna wypowiedź, rozmowa kierowana, autoprezentacja, konkursy, wystawy wytworów uczniowskich, 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wychowawcy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klas nauczyciele przedmiotowi, nauczyciele specjaliści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184489" w:rsidRPr="00184489" w:rsidTr="00942937">
        <w:trPr>
          <w:trHeight w:val="6302"/>
        </w:trPr>
        <w:tc>
          <w:tcPr>
            <w:tcW w:w="1951" w:type="dxa"/>
            <w:gridSpan w:val="2"/>
          </w:tcPr>
          <w:p w:rsidR="00184489" w:rsidRDefault="00123D0A" w:rsidP="00123D0A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Świat zawodów i rynek pracy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</w:t>
            </w: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2.1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wymienia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różne grupy zawodów i podaje przykłady zawodów charakterystycznych dla poszczególnych grup, opisuje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różne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ścieżki ich uzyskiwania oraz podstawową specyfikę pracy w zawodach;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2.2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opisuje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, czym jest praca i jakie ma znaczenie w życiu człowieka;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2.3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podaje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czynniki wpływające na wybory zawodowe;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2.4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posługuje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się przyborami i narzędziami zgodnie z ich przeznaczeniem oraz w sposób twórczy i niekonwencjonalny;</w:t>
            </w:r>
          </w:p>
          <w:p w:rsidR="00123D0A" w:rsidRPr="00F62597" w:rsidRDefault="00123D0A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2.5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wyjaśnia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rolę pieniądza we współczesnym świecie i jego związek z pracą.</w:t>
            </w:r>
          </w:p>
        </w:tc>
        <w:tc>
          <w:tcPr>
            <w:tcW w:w="1843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kształcenia ogólnego na II etapie edukacyjnym zgodnie z przyjętymi programami nauczania z 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IV- VI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gry, zabawy, quizy, prezentacja, plakaty, praca w parch, grupach, autoprezentacja, konkursy, metoda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projektu,  metoda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podawcza, zajęcia praktyczne, filmy edukacyjne, krzyżówki</w:t>
            </w:r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>, prezentacja</w:t>
            </w:r>
          </w:p>
        </w:tc>
        <w:tc>
          <w:tcPr>
            <w:tcW w:w="992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wychowawcy klas nauczyciele przedmiotowi, nauczyciele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specjaliści, </w:t>
            </w:r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nauczyciele</w:t>
            </w:r>
            <w:proofErr w:type="gramEnd"/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świetlicy, biblioteki,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doradca zawodowy</w:t>
            </w:r>
            <w:r w:rsidR="00C74CE0">
              <w:rPr>
                <w:rFonts w:ascii="Times New Roman" w:eastAsia="Calibri" w:hAnsi="Times New Roman" w:cs="Times New Roman"/>
                <w:sz w:val="18"/>
                <w:szCs w:val="18"/>
              </w:rPr>
              <w:t>, zaproszeni goście</w:t>
            </w:r>
          </w:p>
        </w:tc>
        <w:tc>
          <w:tcPr>
            <w:tcW w:w="1383" w:type="dxa"/>
          </w:tcPr>
          <w:p w:rsidR="00B1384D" w:rsidRDefault="00B1384D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C74CE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60E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Przychodnia Weterynaryjna </w:t>
            </w:r>
            <w:proofErr w:type="gramStart"/>
            <w:r w:rsidRPr="00960E32">
              <w:rPr>
                <w:rFonts w:ascii="Times New Roman" w:eastAsia="Calibri" w:hAnsi="Times New Roman" w:cs="Times New Roman"/>
                <w:sz w:val="18"/>
                <w:szCs w:val="18"/>
              </w:rPr>
              <w:t>,,</w:t>
            </w:r>
            <w:proofErr w:type="gramEnd"/>
            <w:r w:rsidRPr="00960E32">
              <w:rPr>
                <w:rFonts w:ascii="Times New Roman" w:eastAsia="Calibri" w:hAnsi="Times New Roman" w:cs="Times New Roman"/>
                <w:sz w:val="18"/>
                <w:szCs w:val="18"/>
              </w:rPr>
              <w:t>Zwierzyniec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”,- marzec 2027</w:t>
            </w: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Komenda Miejska Państwowej Straży Pożarnej</w:t>
            </w: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Komenda Miejska Policji</w:t>
            </w: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Spotkania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z ciekawym człowiekiem</w:t>
            </w: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Lokalne firmy, instytucje kultury </w:t>
            </w:r>
            <w:r w:rsidR="00563BDE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i miejsca wycieczek szkolnych</w:t>
            </w:r>
          </w:p>
          <w:p w:rsidR="00B1384D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184489" w:rsidRPr="00184489" w:rsidTr="00942937">
        <w:trPr>
          <w:trHeight w:val="951"/>
        </w:trPr>
        <w:tc>
          <w:tcPr>
            <w:tcW w:w="1951" w:type="dxa"/>
            <w:gridSpan w:val="2"/>
          </w:tcPr>
          <w:p w:rsidR="00184489" w:rsidRDefault="00123D0A" w:rsidP="00D73FB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Rynek edukacyjny i uczenie się przez całe życie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Uczeń: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3.1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wskazuje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różne sposoby zdobywania wiedzy, korzystając ze znanych mu przykładów, oraz omawia swój indywidualny sposób nauki;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3.2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wskazuje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przedmioty szkolne, których lubi się uczyć;</w:t>
            </w:r>
          </w:p>
          <w:p w:rsidR="00123D0A" w:rsidRPr="00123D0A" w:rsidRDefault="00123D0A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3.3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samodzielnie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dociera do informacji i </w:t>
            </w: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korzysta z różnych źródeł wiedzy.</w:t>
            </w:r>
          </w:p>
        </w:tc>
        <w:tc>
          <w:tcPr>
            <w:tcW w:w="1843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kształcenia ogólnego na II etapie edukacyjnym zgodnie z przyjętymi programami nauczania z 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IV- VI</w:t>
            </w:r>
          </w:p>
        </w:tc>
        <w:tc>
          <w:tcPr>
            <w:tcW w:w="1559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metody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aktywizujące,  prezentacje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multimedialne, swobodne wypowiedzi, mapa myśli </w:t>
            </w:r>
          </w:p>
        </w:tc>
        <w:tc>
          <w:tcPr>
            <w:tcW w:w="992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wychowawcy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klas nauczyciele przedmiotowi, nauczyciele biblioteki, informatyki, nauczyciele specjaliści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84489" w:rsidRPr="00184489" w:rsidTr="00942937">
        <w:tc>
          <w:tcPr>
            <w:tcW w:w="1951" w:type="dxa"/>
            <w:gridSpan w:val="2"/>
          </w:tcPr>
          <w:p w:rsidR="00184489" w:rsidRPr="00F62597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Planowanie własnego rozwoju i podejmowanie decyzji edukacyjno- zawodowych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Uczeń: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4.1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opowiada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o swoich planach edukacyjno-zawodowych;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4.2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planuje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swoje działania lub działania grupy, wskazując szczegółowe czynności i zadania niezbędne do realizacji celu;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4.3 </w:t>
            </w:r>
            <w:proofErr w:type="gramStart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>próbuje</w:t>
            </w:r>
            <w:proofErr w:type="gramEnd"/>
            <w:r w:rsidRPr="00123D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samodzielnie podejmować decyzje w sprawach związanych bezpośrednio lub pośrednio z jego osobą.</w:t>
            </w:r>
          </w:p>
          <w:p w:rsidR="00123D0A" w:rsidRDefault="00123D0A" w:rsidP="00123D0A">
            <w:pPr>
              <w:spacing w:after="0"/>
              <w:jc w:val="both"/>
              <w:rPr>
                <w:bCs/>
              </w:rPr>
            </w:pPr>
          </w:p>
          <w:p w:rsidR="00184489" w:rsidRPr="00F62597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zajęcia edukacyjne z zakresu kształcenia ogólnego na II etapie edukacyjnym zgodnie z przyjętymi programami nauczania z 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orientacji   zawodowej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IV- VI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 ramach pomocy psychologiczno- pedagogicznej</w:t>
            </w:r>
          </w:p>
        </w:tc>
        <w:tc>
          <w:tcPr>
            <w:tcW w:w="1559" w:type="dxa"/>
            <w:gridSpan w:val="2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gry, zabawy, quizy, prezentacja, plakaty, praca w parch, grupach, autoprezentacja, konkursy, metoda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projektu,  metoda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podawcza, zajęcia praktyczne, pogadanki</w:t>
            </w:r>
          </w:p>
        </w:tc>
        <w:tc>
          <w:tcPr>
            <w:tcW w:w="992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wychowawcy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klas nauczyciele przedmiotowi, nauczyciele specjaliści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nauczyciele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prowadzący zajęcia w ramach pomocy p -p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184489" w:rsidRPr="00184489" w:rsidTr="00371ACF">
        <w:tc>
          <w:tcPr>
            <w:tcW w:w="9288" w:type="dxa"/>
            <w:gridSpan w:val="9"/>
          </w:tcPr>
          <w:p w:rsidR="00184489" w:rsidRPr="00184489" w:rsidRDefault="00184489" w:rsidP="00135087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  <w:p w:rsidR="00184489" w:rsidRPr="00184489" w:rsidRDefault="00184489" w:rsidP="00A43D62">
            <w:pPr>
              <w:numPr>
                <w:ilvl w:val="0"/>
                <w:numId w:val="21"/>
              </w:num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KLASY VII – VIII – doradztwo zawodowe</w:t>
            </w:r>
          </w:p>
          <w:p w:rsidR="00184489" w:rsidRPr="00184489" w:rsidRDefault="00184489" w:rsidP="00135087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</w:tc>
      </w:tr>
      <w:tr w:rsidR="00184489" w:rsidRPr="00184489" w:rsidTr="00942937">
        <w:tc>
          <w:tcPr>
            <w:tcW w:w="1951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Treści programowe</w:t>
            </w:r>
          </w:p>
        </w:tc>
        <w:tc>
          <w:tcPr>
            <w:tcW w:w="1701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Zadania do realizacji</w:t>
            </w:r>
          </w:p>
        </w:tc>
        <w:tc>
          <w:tcPr>
            <w:tcW w:w="1559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Metody i formy</w:t>
            </w:r>
          </w:p>
        </w:tc>
        <w:tc>
          <w:tcPr>
            <w:tcW w:w="1134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Terminy realizacji</w:t>
            </w:r>
          </w:p>
        </w:tc>
        <w:tc>
          <w:tcPr>
            <w:tcW w:w="1560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Realizatorzy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Podmioty wspomagające szkołę  </w:t>
            </w:r>
          </w:p>
        </w:tc>
      </w:tr>
      <w:tr w:rsidR="00184489" w:rsidRPr="00184489" w:rsidTr="00942937">
        <w:tc>
          <w:tcPr>
            <w:tcW w:w="1951" w:type="dxa"/>
            <w:gridSpan w:val="2"/>
          </w:tcPr>
          <w:p w:rsidR="00184489" w:rsidRPr="00F62597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Poznawanie własnych zasobów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wpływ stanu zdrowia na wykonywanie zadań zawodowych;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własne zasoby (zainteresowania, zdolności, uzdolnienia, kompetencje, predyspozycje zawodowe);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syntezy przydatnych w planowaniu ścieżki edukacyjno-zawodowej informacji o sobie wynikających z autoanalizy, ocen innych osób oraz innych źródeł;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1.4 rozpoznaje własne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ograniczenia jako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wyzwania w odniesieniu do planów edukacyjno-zawodowych;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1.5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swoje </w:t>
            </w:r>
            <w:r w:rsidRPr="00123D0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możliwości i ograniczenia w zakresie wykonywania zadań zawodowych i uwzględnia je w planowaniu ścieżki edukacyjno-zawodowej;</w:t>
            </w:r>
          </w:p>
          <w:p w:rsidR="00123D0A" w:rsidRPr="00123D0A" w:rsidRDefault="00123D0A" w:rsidP="00123D0A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1.6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aspiracje i potrzeby w zakresie własnego rozwoju i możliwe sposoby ich realizacji;</w:t>
            </w:r>
          </w:p>
          <w:p w:rsidR="00184489" w:rsidRPr="00F62597" w:rsidRDefault="00123D0A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1.7 </w:t>
            </w:r>
            <w:proofErr w:type="gramStart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proofErr w:type="gramEnd"/>
            <w:r w:rsidRPr="00123D0A">
              <w:rPr>
                <w:rFonts w:ascii="Times New Roman" w:hAnsi="Times New Roman" w:cs="Times New Roman"/>
                <w:sz w:val="18"/>
                <w:szCs w:val="18"/>
              </w:rPr>
              <w:t xml:space="preserve"> własną hierarchię wartości i potrzeb.</w:t>
            </w:r>
          </w:p>
        </w:tc>
        <w:tc>
          <w:tcPr>
            <w:tcW w:w="1701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edukacyjne z zakresu kształcenia ogólnego na II etapie edukacyjnym zgodnie z przyjętymi programami nauczania z 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doradztwa zawodowego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VII- VIII</w:t>
            </w: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20"/>
                <w:szCs w:val="24"/>
              </w:rPr>
              <w:br/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doradztwa zawodowego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 ramach pomocy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psychologiczno- pedagogicznej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metody aktywizujące,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praca  indywidualna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 karty pracy, testy, ankiety, kwestionariusze, swobodna wypowiedź, rozmowa kierowana, autoprezentacja,  metoda </w:t>
            </w:r>
            <w:proofErr w:type="spell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SWOT</w:t>
            </w:r>
            <w:proofErr w:type="spellEnd"/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VIII - pierwszy okres</w:t>
            </w:r>
            <w:r w:rsidR="00B138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2026/2027</w:t>
            </w:r>
          </w:p>
          <w:p w:rsidR="00B1384D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 – drugi okres</w:t>
            </w:r>
            <w:r w:rsidR="00B138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2026/2027</w:t>
            </w: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1384D" w:rsidRPr="00184489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B1384D" w:rsidP="00B1384D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1384D" w:rsidRDefault="00B1384D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wychowawcy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klas nauczyciele przedmiotowi, nauczyciele specjaliści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P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doradca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P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nauczyciele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prowadzący zajęcia w ramach pomocy p -p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563BDE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Poradnia P -P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P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184489" w:rsidRPr="00184489" w:rsidTr="00A60B1A">
        <w:trPr>
          <w:trHeight w:val="4437"/>
        </w:trPr>
        <w:tc>
          <w:tcPr>
            <w:tcW w:w="1951" w:type="dxa"/>
            <w:gridSpan w:val="2"/>
          </w:tcPr>
          <w:p w:rsidR="00D73FB0" w:rsidRDefault="00B1384D" w:rsidP="00D73FB0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Świat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zawodów  </w:t>
            </w:r>
            <w:r w:rsidR="002F3CEA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rynek</w:t>
            </w:r>
            <w:r w:rsidR="00D73F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pracy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2.1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wykorzystuje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umiejętności cyfrowe do efektywnego przeszukiwania ogólnodostępnych platform edukacyjnych i stron internetowych w celu pozyskania informacji na temat zawodów;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2.2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porównuje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własne zasoby i preferencje z wymaganiami rynku pracy i oczekiwaniami pracodawców, z uwzględnieniem możliwości pracy zdalnej, elastycznych form zatrudnienia i przedsiębiorczości;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2.3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zjawiska i trendy zachodzące na współczesnym rynku pracy, z uwzględnieniem regionalnego i lokalnego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rynku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pracy;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2.4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znaczenie pracy w życiu człowieka;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2.5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znaczenie i możliwości doświadczania pracy, w tym przez wolontariat, udział w projektach społecznych lub praktykach absolwenckich;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2.6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wskazuje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wartości związane z pracą i etyką zawodową;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2.7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autoprezentacji;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2.8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charakteryzuje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instytucje </w:t>
            </w:r>
            <w:r w:rsidRPr="00D73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wspomagające planowanie ścieżki edukacyjno-zawodowej, w tym publiczne służby zatrudnienia, Ochotnicze Hufce Pracy i agencje zatrudnienia;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2.9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charakteryzuje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wybrane zawody, uwzględniając kwalifikacje wyodrębnione w zawodach oraz możliwości ich uzyskiwania;</w:t>
            </w:r>
          </w:p>
          <w:p w:rsidR="00184489" w:rsidRPr="00C74CE0" w:rsidRDefault="00D73FB0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2.10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wpływ nowych technologii, w tym sztucznej inteligencji, na zmiany w zawodach i formach zatrudnienia.</w:t>
            </w:r>
          </w:p>
        </w:tc>
        <w:tc>
          <w:tcPr>
            <w:tcW w:w="1701" w:type="dxa"/>
          </w:tcPr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doradztwa zawodowego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 ramach pomocy psychologiczno- pedagogicznej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P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uczestnictwo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 </w:t>
            </w:r>
            <w:r w:rsidR="00DF0032">
              <w:rPr>
                <w:rFonts w:ascii="Times New Roman" w:eastAsia="Calibri" w:hAnsi="Times New Roman" w:cs="Times New Roman"/>
                <w:sz w:val="18"/>
                <w:szCs w:val="18"/>
              </w:rPr>
              <w:t>wystawie RADOM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EXPO 202</w:t>
            </w:r>
            <w:r w:rsidR="00DF0032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wizyty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studyjne w zakładach pracy i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BCU</w:t>
            </w:r>
            <w:proofErr w:type="spellEnd"/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spotkania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z 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lastRenderedPageBreak/>
              <w:t>przedstawicielami branż i pracodawców</w:t>
            </w: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F110B6" w:rsidP="00A60B1A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edukacyjne z zakresu kształcenia ogólnego na II etapie edukacyjnym zgodnie z przyjętymi programami nauczania z 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z zakresu doradztwa zawodowego dla klas VII- VIII</w:t>
            </w:r>
          </w:p>
        </w:tc>
        <w:tc>
          <w:tcPr>
            <w:tcW w:w="1559" w:type="dxa"/>
            <w:gridSpan w:val="2"/>
          </w:tcPr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184489"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praca</w:t>
            </w:r>
            <w:proofErr w:type="gramEnd"/>
            <w:r w:rsidR="00184489"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indywidualna praca, w parch, grupach, </w:t>
            </w: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P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wyjście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uczniami klas VIII</w:t>
            </w:r>
          </w:p>
        </w:tc>
        <w:tc>
          <w:tcPr>
            <w:tcW w:w="1134" w:type="dxa"/>
            <w:gridSpan w:val="2"/>
          </w:tcPr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09</w:t>
            </w:r>
            <w:r w:rsidR="0018448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X 202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6</w:t>
            </w: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24 IX </w:t>
            </w:r>
            <w:r w:rsidR="0009127F">
              <w:rPr>
                <w:rFonts w:ascii="Times New Roman" w:eastAsia="Calibri" w:hAnsi="Times New Roman" w:cs="Times New Roman"/>
                <w:sz w:val="20"/>
                <w:szCs w:val="24"/>
              </w:rPr>
              <w:t>2026</w:t>
            </w: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563BDE" w:rsidRDefault="00563BDE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563BDE" w:rsidRDefault="00563BDE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563BDE" w:rsidRDefault="00563BDE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21 X </w:t>
            </w:r>
            <w:r w:rsidR="0009127F">
              <w:rPr>
                <w:rFonts w:ascii="Times New Roman" w:eastAsia="Calibri" w:hAnsi="Times New Roman" w:cs="Times New Roman"/>
                <w:sz w:val="20"/>
                <w:szCs w:val="24"/>
              </w:rPr>
              <w:t>2026</w:t>
            </w: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l</w:t>
            </w:r>
            <w:r w:rsidR="0009127F">
              <w:rPr>
                <w:rFonts w:ascii="Times New Roman" w:eastAsia="Calibri" w:hAnsi="Times New Roman" w:cs="Times New Roman"/>
                <w:sz w:val="20"/>
                <w:szCs w:val="24"/>
              </w:rPr>
              <w:t>istopad</w:t>
            </w:r>
            <w:proofErr w:type="gramEnd"/>
            <w:r w:rsidR="0009127F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2026</w:t>
            </w: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09127F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m</w:t>
            </w:r>
            <w:r w:rsidR="0009127F">
              <w:rPr>
                <w:rFonts w:ascii="Times New Roman" w:eastAsia="Calibri" w:hAnsi="Times New Roman" w:cs="Times New Roman"/>
                <w:sz w:val="20"/>
                <w:szCs w:val="24"/>
              </w:rPr>
              <w:t>arzec</w:t>
            </w:r>
            <w:proofErr w:type="gramEnd"/>
            <w:r w:rsidR="0009127F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2027</w:t>
            </w: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F110B6" w:rsidRPr="00184489" w:rsidRDefault="00F110B6" w:rsidP="00A60B1A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</w:tc>
        <w:tc>
          <w:tcPr>
            <w:tcW w:w="1560" w:type="dxa"/>
          </w:tcPr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doradca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nauczyciel informatyki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Pr="00184489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doradca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wychowawcy</w:t>
            </w: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Pr="00184489" w:rsidRDefault="00563BDE" w:rsidP="0009127F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  <w:r w:rsidR="0009127F"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oradca</w:t>
            </w:r>
            <w:proofErr w:type="gramEnd"/>
            <w:r w:rsidR="0009127F"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wychowawcy</w:t>
            </w:r>
            <w:r w:rsidR="0009127F">
              <w:rPr>
                <w:rFonts w:ascii="Times New Roman" w:eastAsia="Calibri" w:hAnsi="Times New Roman" w:cs="Times New Roman"/>
                <w:sz w:val="18"/>
                <w:szCs w:val="18"/>
              </w:rPr>
              <w:t>, podmioty wspó</w:t>
            </w:r>
            <w:r w:rsidR="00942937">
              <w:rPr>
                <w:rFonts w:ascii="Times New Roman" w:eastAsia="Calibri" w:hAnsi="Times New Roman" w:cs="Times New Roman"/>
                <w:sz w:val="18"/>
                <w:szCs w:val="18"/>
              </w:rPr>
              <w:t>ł</w:t>
            </w:r>
            <w:r w:rsidR="0009127F">
              <w:rPr>
                <w:rFonts w:ascii="Times New Roman" w:eastAsia="Calibri" w:hAnsi="Times New Roman" w:cs="Times New Roman"/>
                <w:sz w:val="18"/>
                <w:szCs w:val="18"/>
              </w:rPr>
              <w:t>pracujące ze szkołą</w:t>
            </w:r>
          </w:p>
          <w:p w:rsidR="0009127F" w:rsidRPr="00184489" w:rsidRDefault="0009127F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  <w:r w:rsidRPr="00F110B6">
              <w:rPr>
                <w:rFonts w:ascii="Times New Roman" w:eastAsia="Calibri" w:hAnsi="Times New Roman" w:cs="Times New Roman"/>
                <w:sz w:val="18"/>
                <w:szCs w:val="18"/>
              </w:rPr>
              <w:t>oradca</w:t>
            </w:r>
            <w:proofErr w:type="gramEnd"/>
            <w:r w:rsidRPr="00F110B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nauczyciele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realizujący podstawę programową w klasach VII i VIII</w:t>
            </w:r>
          </w:p>
        </w:tc>
        <w:tc>
          <w:tcPr>
            <w:tcW w:w="1383" w:type="dxa"/>
          </w:tcPr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F0032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F0032" w:rsidRDefault="00D73FB0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Izba Przemysłowo- Handlowa Ziemi Radomskiej, Radomski Klaster Metalowy, Urząd </w:t>
            </w:r>
            <w:r w:rsidR="0009127F">
              <w:rPr>
                <w:rFonts w:ascii="Times New Roman" w:eastAsia="Calibri" w:hAnsi="Times New Roman" w:cs="Times New Roman"/>
                <w:sz w:val="18"/>
                <w:szCs w:val="18"/>
              </w:rPr>
              <w:t>Miejski</w:t>
            </w: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63BDE" w:rsidRDefault="00563BDE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63BDE" w:rsidRDefault="00563BDE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63BDE" w:rsidRDefault="00563BDE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Izba Przemysłowo- Handlowa Ziemi Radomskiej, Radomski Klaster Metalowy, </w:t>
            </w:r>
          </w:p>
          <w:p w:rsidR="00F110B6" w:rsidRPr="00F110B6" w:rsidRDefault="00F110B6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Centrum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Edukacji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i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Pracy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Młodzieży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w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Radomiu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(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OHP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),</w:t>
            </w:r>
          </w:p>
          <w:p w:rsidR="0009127F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BCU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09127F" w:rsidRDefault="0009127F" w:rsidP="00DF003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Komenda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Miejska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Państwowej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Straży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Pożarnej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w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Radomiu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</w:p>
          <w:p w:rsidR="00F110B6" w:rsidRDefault="00F110B6" w:rsidP="00DF003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0B6">
              <w:rPr>
                <w:rFonts w:ascii="Times New Roman" w:hAnsi="Times New Roman" w:cs="Times New Roman"/>
                <w:sz w:val="18"/>
                <w:szCs w:val="18"/>
              </w:rPr>
              <w:t xml:space="preserve">Archiwum Państwowe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10B6">
              <w:rPr>
                <w:rFonts w:ascii="Times New Roman" w:hAnsi="Times New Roman" w:cs="Times New Roman"/>
                <w:sz w:val="18"/>
                <w:szCs w:val="18"/>
              </w:rPr>
              <w:t>w Radomiu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F110B6" w:rsidRDefault="00F110B6" w:rsidP="00DF003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Przychodnia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Weterynaryjna  ,,Zwierzyniec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’’,</w:t>
            </w:r>
          </w:p>
          <w:p w:rsidR="00F110B6" w:rsidRDefault="00F110B6" w:rsidP="00DF003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Komenda Miejska Policji,</w:t>
            </w:r>
          </w:p>
          <w:p w:rsidR="0009127F" w:rsidRPr="0009127F" w:rsidRDefault="00F110B6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Powiatowy Inspektorat Weterynarii</w:t>
            </w:r>
          </w:p>
          <w:p w:rsidR="0009127F" w:rsidRPr="00184489" w:rsidRDefault="0009127F" w:rsidP="00DF003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84489" w:rsidRPr="00184489" w:rsidTr="00942937">
        <w:trPr>
          <w:trHeight w:val="384"/>
        </w:trPr>
        <w:tc>
          <w:tcPr>
            <w:tcW w:w="1951" w:type="dxa"/>
            <w:gridSpan w:val="2"/>
          </w:tcPr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Rynek edukacyjny i uczenie się przez całe życie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3.1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oferty szkół ponadpodstawowych i uczelni pod względem możliwości dalszego kształcenia, korzystając z dostępnych źródeł informacji;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3.2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kryteria rekrutacyjne do szkół ponadpodstawowych w kontekście rozpoznania własnych zasobów;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3.3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charakteryzuje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strukturę systemu edukacji formalnej oraz możliwości edukacji </w:t>
            </w:r>
            <w:proofErr w:type="spell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pozaformalnej</w:t>
            </w:r>
            <w:proofErr w:type="spell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i nieformalnej;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3.4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znaczenie uczenia się przez całe życie;</w:t>
            </w:r>
          </w:p>
          <w:p w:rsidR="00184489" w:rsidRPr="00F62597" w:rsidRDefault="00D73FB0" w:rsidP="00D73FB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3.5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korzyści i wyzwania związane z wyborem szkoły prowadzącej kształcenie zawodowe, w tym możliwości szybszego wejścia na </w:t>
            </w:r>
            <w:r w:rsidRPr="00D73F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rynek pracy, zdobycia kwalifikacji zawodowych oraz dalszego kształcenia</w:t>
            </w:r>
          </w:p>
        </w:tc>
        <w:tc>
          <w:tcPr>
            <w:tcW w:w="1701" w:type="dxa"/>
          </w:tcPr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doradztwa zawodowego</w:t>
            </w:r>
            <w:r w:rsidR="00F110B6">
              <w:rPr>
                <w:rFonts w:ascii="Times New Roman" w:eastAsia="Calibri" w:hAnsi="Times New Roman" w:cs="Times New Roman"/>
                <w:sz w:val="18"/>
                <w:szCs w:val="18"/>
              </w:rPr>
              <w:t>, zajęcia z wychowawcą oraz w ramach udzielania pomocy psychologiczno- pedagogicznej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Pr="00184489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doradztwa zawodowego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zajęcia z wychowawcą oraz w ramach udzielania pomocy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psychologiczno- pedagogicznej</w:t>
            </w: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Pr="00184489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metody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aktywizujące,  prezentacje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multimedialne,  </w:t>
            </w:r>
            <w:r w:rsidR="00563BD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mapa myśli, metoda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problemowa, drzewo decyzyjne, planowanie przyszłości, wycieczki,</w:t>
            </w:r>
          </w:p>
        </w:tc>
        <w:tc>
          <w:tcPr>
            <w:tcW w:w="1134" w:type="dxa"/>
            <w:gridSpan w:val="2"/>
          </w:tcPr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VIII - pierwszy okres</w:t>
            </w:r>
          </w:p>
          <w:p w:rsidR="00B37802" w:rsidRPr="00184489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 – drugi okres</w:t>
            </w: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VIII - pierwszy okres</w:t>
            </w:r>
          </w:p>
          <w:p w:rsidR="00B37802" w:rsidRPr="00184489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Pr="00184489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 – drugi okres</w:t>
            </w:r>
          </w:p>
          <w:p w:rsidR="00B37802" w:rsidRPr="00184489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doradca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wychowawcy, nauczyciele udzielający pomocy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psycholgiczno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pe</w:t>
            </w:r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agogicznej</w:t>
            </w:r>
          </w:p>
        </w:tc>
        <w:tc>
          <w:tcPr>
            <w:tcW w:w="1383" w:type="dxa"/>
          </w:tcPr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110B6" w:rsidRDefault="00F110B6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szkoły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ponadpodstawowe,</w:t>
            </w: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rodzice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, pracodawcy</w:t>
            </w: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Izba Przemysłowo- Handlowa Ziemi Radomskiej, Radomski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Klaster Metalowy, </w:t>
            </w:r>
          </w:p>
          <w:p w:rsidR="00B37802" w:rsidRPr="00F110B6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Centrum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Edukacji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i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Pracy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Młodzieży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w 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Radomiu</w:t>
            </w:r>
            <w:proofErr w:type="spellEnd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(</w:t>
            </w:r>
            <w:proofErr w:type="spellStart"/>
            <w:r w:rsidRPr="00F110B6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OHP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),</w:t>
            </w:r>
          </w:p>
          <w:p w:rsidR="00B37802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BCU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B37802" w:rsidRDefault="00B37802" w:rsidP="00B3780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Komenda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Miejska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Państwowej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Straży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Pożarnej</w:t>
            </w:r>
            <w:proofErr w:type="spellEnd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w </w:t>
            </w:r>
            <w:proofErr w:type="spellStart"/>
            <w:r w:rsidRPr="0009127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Radomiu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</w:p>
          <w:p w:rsidR="00B37802" w:rsidRDefault="00B37802" w:rsidP="00B3780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0B6">
              <w:rPr>
                <w:rFonts w:ascii="Times New Roman" w:hAnsi="Times New Roman" w:cs="Times New Roman"/>
                <w:sz w:val="18"/>
                <w:szCs w:val="18"/>
              </w:rPr>
              <w:t xml:space="preserve">Archiwum Państwowe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10B6">
              <w:rPr>
                <w:rFonts w:ascii="Times New Roman" w:hAnsi="Times New Roman" w:cs="Times New Roman"/>
                <w:sz w:val="18"/>
                <w:szCs w:val="18"/>
              </w:rPr>
              <w:t>w Radomiu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802" w:rsidRDefault="00B37802" w:rsidP="00B3780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Przychodnia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Weterynaryjna  ,,Zwierzyniec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’’,</w:t>
            </w:r>
          </w:p>
          <w:p w:rsidR="00B37802" w:rsidRDefault="00B37802" w:rsidP="00B3780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Komenda Miejska Policji,</w:t>
            </w:r>
          </w:p>
          <w:p w:rsidR="00B37802" w:rsidRPr="00184489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Powiatowy Inspektorat Weterynarii</w:t>
            </w:r>
          </w:p>
        </w:tc>
      </w:tr>
      <w:tr w:rsidR="00184489" w:rsidRPr="00184489" w:rsidTr="00563BDE">
        <w:trPr>
          <w:trHeight w:val="1885"/>
        </w:trPr>
        <w:tc>
          <w:tcPr>
            <w:tcW w:w="1951" w:type="dxa"/>
            <w:gridSpan w:val="2"/>
          </w:tcPr>
          <w:p w:rsidR="00184489" w:rsidRPr="00F62597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62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Planowanie własnego rozwoju i podejmowanie decyzji edukacyjno- zawodowych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b/>
                <w:sz w:val="18"/>
                <w:szCs w:val="18"/>
              </w:rPr>
              <w:t>Uczeń</w:t>
            </w: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4.1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wyboru dalszej ścieżki edukacyjno-zawodowej samodzielnie lub przy wsparciu doradczym;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4.2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cele i plany edukacyjno-zawodowe, uwzględniając własne zasoby;</w:t>
            </w:r>
          </w:p>
          <w:p w:rsidR="00D73FB0" w:rsidRPr="00D73FB0" w:rsidRDefault="00D73FB0" w:rsidP="00D73FB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4.3 </w:t>
            </w:r>
            <w:proofErr w:type="gramStart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identyfikuje</w:t>
            </w:r>
            <w:proofErr w:type="gramEnd"/>
            <w:r w:rsidRPr="00D73FB0">
              <w:rPr>
                <w:rFonts w:ascii="Times New Roman" w:hAnsi="Times New Roman" w:cs="Times New Roman"/>
                <w:sz w:val="18"/>
                <w:szCs w:val="18"/>
              </w:rPr>
              <w:t xml:space="preserve"> osoby i instytucje wspomagające planowanie ścieżki edukacyjno-zawodowej i wyjaśnia, w jakich sytuacjach korzystać z ich pomocy;</w:t>
            </w:r>
          </w:p>
          <w:p w:rsidR="00184489" w:rsidRPr="00184489" w:rsidRDefault="00D73FB0" w:rsidP="00563BDE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73FB0">
              <w:rPr>
                <w:rFonts w:ascii="Times New Roman" w:hAnsi="Times New Roman" w:cs="Times New Roman"/>
                <w:sz w:val="18"/>
                <w:szCs w:val="18"/>
              </w:rPr>
              <w:t>4.4 planuje ścieżkę edukacyjno-zawodową, w tym z wykorzystaniem nowoczesnych narzędzi informatycznych oraz ogólnodostępnych platform edukacyjnych i stron internetowych, uwzględniając</w:t>
            </w:r>
            <w:r w:rsidR="00123D0A">
              <w:rPr>
                <w:rFonts w:ascii="Times New Roman" w:hAnsi="Times New Roman" w:cs="Times New Roman"/>
                <w:sz w:val="18"/>
                <w:szCs w:val="18"/>
              </w:rPr>
              <w:t xml:space="preserve"> konsekwencje podjętych wyborów.</w:t>
            </w:r>
            <w:bookmarkStart w:id="0" w:name="_GoBack"/>
            <w:bookmarkEnd w:id="0"/>
          </w:p>
        </w:tc>
        <w:tc>
          <w:tcPr>
            <w:tcW w:w="1701" w:type="dxa"/>
          </w:tcPr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doradztwa zawodowego</w:t>
            </w:r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>, zajęcia z wychowawcą, zajęcia w ramach udzielanej pomocy psych</w:t>
            </w:r>
            <w:r w:rsidR="00A60B1A">
              <w:rPr>
                <w:rFonts w:ascii="Times New Roman" w:eastAsia="Calibri" w:hAnsi="Times New Roman" w:cs="Times New Roman"/>
                <w:sz w:val="18"/>
                <w:szCs w:val="18"/>
              </w:rPr>
              <w:t>ologiczno- pedagogicznej i zaję</w:t>
            </w:r>
            <w:r w:rsidR="00942937">
              <w:rPr>
                <w:rFonts w:ascii="Times New Roman" w:eastAsia="Calibri" w:hAnsi="Times New Roman" w:cs="Times New Roman"/>
                <w:sz w:val="18"/>
                <w:szCs w:val="18"/>
              </w:rPr>
              <w:t>ć</w:t>
            </w:r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rewalidacyjnych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Pr="00184489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spotkania,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wydarzenia  dla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 z udziałem rodziców uczniów – wystawa RADOM EXPO 2026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B37802" w:rsidRPr="00184489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zajęcia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edukacyjne z zakresu kształcenia ogólnego na II etapie edukacyjnym zgodnie z przyjętymi programami nauczania z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poszczególnych przedmiotów oraz z uwzględnieniem treści programowych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z zakresu doradztwa zawodowego dla klas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VII</w:t>
            </w:r>
            <w:r w:rsidR="00563BD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- VIII</w:t>
            </w:r>
          </w:p>
        </w:tc>
        <w:tc>
          <w:tcPr>
            <w:tcW w:w="1559" w:type="dxa"/>
            <w:gridSpan w:val="2"/>
          </w:tcPr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563BDE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metody </w:t>
            </w: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aktywizujące,  prezentacje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multimedialne,  mapa myśli, drzewo decyzyjne, planowanie przyszłości, wycieczki,</w:t>
            </w:r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porady i konsultacje, praca indywidualna i grupowa</w:t>
            </w:r>
          </w:p>
        </w:tc>
        <w:tc>
          <w:tcPr>
            <w:tcW w:w="1134" w:type="dxa"/>
            <w:gridSpan w:val="2"/>
          </w:tcPr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VIII - pierwszy okres</w:t>
            </w:r>
          </w:p>
          <w:p w:rsidR="00B37802" w:rsidRPr="00184489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klasy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VII – drugi okres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</w:t>
            </w:r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>oku szkolnym 2026/2027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A60B1A" w:rsidRDefault="00563BDE" w:rsidP="00A60B1A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10 </w:t>
            </w:r>
            <w:r w:rsidR="00A60B1A">
              <w:rPr>
                <w:rFonts w:ascii="Times New Roman" w:eastAsia="Calibri" w:hAnsi="Times New Roman" w:cs="Times New Roman"/>
                <w:sz w:val="18"/>
                <w:szCs w:val="18"/>
              </w:rPr>
              <w:t>X. 2026</w:t>
            </w:r>
          </w:p>
          <w:p w:rsidR="00A60B1A" w:rsidRDefault="00A60B1A" w:rsidP="00A60B1A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A60B1A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styczeń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/luty  2027</w:t>
            </w: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B37802" w:rsidRPr="00184489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roku szkolnym 2026/2027</w:t>
            </w:r>
          </w:p>
          <w:p w:rsidR="00B37802" w:rsidRPr="00184489" w:rsidRDefault="00B37802" w:rsidP="00B37802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P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doradca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wychowawca</w:t>
            </w:r>
            <w:r w:rsidR="00B37802">
              <w:rPr>
                <w:rFonts w:ascii="Times New Roman" w:eastAsia="Calibri" w:hAnsi="Times New Roman" w:cs="Times New Roman"/>
                <w:sz w:val="18"/>
                <w:szCs w:val="18"/>
              </w:rPr>
              <w:t>, specjaliści prowadzący rewalidację i udzielający pomocy psychologiczno- pedagogicznej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doradca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zawodowy, instytucje wspierające szkołę</w:t>
            </w: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42937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42937" w:rsidRPr="00184489" w:rsidRDefault="00942937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Pr="00184489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doradca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zawodowy,  nauczyciel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informatyki,</w:t>
            </w:r>
          </w:p>
          <w:p w:rsidR="00184489" w:rsidRPr="00184489" w:rsidRDefault="00184489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>nauczyciele</w:t>
            </w:r>
            <w:proofErr w:type="gramEnd"/>
            <w:r w:rsidRPr="001844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prowadzący zajęcia w ramach pomocy p -p</w:t>
            </w:r>
          </w:p>
        </w:tc>
        <w:tc>
          <w:tcPr>
            <w:tcW w:w="1383" w:type="dxa"/>
          </w:tcPr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37802" w:rsidRDefault="00B37802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84489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poradnia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P-P, rodzice, Urząd Miejski, Powiatowy Urząd Pracy</w:t>
            </w: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Urząd Miejski, Powiatowy Urząd Pracy, Izba Przemysłowo- Handlowa Ziemi Radomskiej</w:t>
            </w: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60B1A" w:rsidRPr="00184489" w:rsidRDefault="00A60B1A" w:rsidP="00135087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184489" w:rsidRPr="009F23DE" w:rsidRDefault="00184489" w:rsidP="007937EB">
      <w:pPr>
        <w:spacing w:after="0"/>
        <w:contextualSpacing/>
        <w:jc w:val="both"/>
        <w:rPr>
          <w:rFonts w:eastAsia="Calibri" w:cs="Times New Roman"/>
          <w:b/>
          <w:sz w:val="22"/>
        </w:rPr>
      </w:pPr>
    </w:p>
    <w:p w:rsidR="009F23DE" w:rsidRPr="00184489" w:rsidRDefault="009F23DE" w:rsidP="00135087">
      <w:pPr>
        <w:spacing w:after="0"/>
        <w:ind w:left="1146"/>
        <w:contextualSpacing/>
        <w:jc w:val="both"/>
        <w:rPr>
          <w:rFonts w:eastAsia="Calibri" w:cs="Times New Roman"/>
          <w:b/>
          <w:sz w:val="22"/>
        </w:rPr>
      </w:pPr>
    </w:p>
    <w:p w:rsidR="008C606C" w:rsidRDefault="008C606C" w:rsidP="00135087">
      <w:pPr>
        <w:spacing w:after="0"/>
        <w:jc w:val="both"/>
      </w:pPr>
    </w:p>
    <w:p w:rsidR="003A15E2" w:rsidRDefault="003A15E2" w:rsidP="00135087">
      <w:pPr>
        <w:spacing w:after="0"/>
        <w:jc w:val="both"/>
      </w:pPr>
    </w:p>
    <w:sectPr w:rsidR="003A15E2" w:rsidSect="0083293D"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977" w:right="1418" w:bottom="851" w:left="1418" w:header="5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9C7" w:rsidRDefault="007C59C7">
      <w:r>
        <w:separator/>
      </w:r>
    </w:p>
  </w:endnote>
  <w:endnote w:type="continuationSeparator" w:id="0">
    <w:p w:rsidR="007C59C7" w:rsidRDefault="007C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97" w:rsidRDefault="00FD13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D1397" w:rsidRDefault="00FD139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97" w:rsidRDefault="00FD13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63BDE">
      <w:rPr>
        <w:rStyle w:val="Numerstrony"/>
        <w:noProof/>
      </w:rPr>
      <w:t>21</w:t>
    </w:r>
    <w:r>
      <w:rPr>
        <w:rStyle w:val="Numerstrony"/>
      </w:rPr>
      <w:fldChar w:fldCharType="end"/>
    </w:r>
  </w:p>
  <w:p w:rsidR="00FD1397" w:rsidRDefault="00FD13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9C7" w:rsidRDefault="007C59C7">
      <w:r>
        <w:separator/>
      </w:r>
    </w:p>
  </w:footnote>
  <w:footnote w:type="continuationSeparator" w:id="0">
    <w:p w:rsidR="007C59C7" w:rsidRDefault="007C5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97" w:rsidRDefault="00FD1397">
    <w:pPr>
      <w:pStyle w:val="Nagwek"/>
      <w:jc w:val="right"/>
      <w:rPr>
        <w:i/>
        <w:iCs/>
        <w:sz w:val="16"/>
      </w:rPr>
    </w:pPr>
  </w:p>
  <w:p w:rsidR="00FD1397" w:rsidRDefault="00FD1397">
    <w:pPr>
      <w:pStyle w:val="Nagwek"/>
      <w:jc w:val="right"/>
      <w:rPr>
        <w:i/>
        <w:iCs/>
        <w:sz w:val="16"/>
      </w:rPr>
    </w:pPr>
  </w:p>
  <w:p w:rsidR="00FD1397" w:rsidRDefault="00FD1397">
    <w:pPr>
      <w:pStyle w:val="Nagwek"/>
      <w:jc w:val="right"/>
      <w:rPr>
        <w:i/>
        <w:iCs/>
        <w:sz w:val="16"/>
      </w:rPr>
    </w:pPr>
  </w:p>
  <w:p w:rsidR="00FD1397" w:rsidRDefault="00FD1397">
    <w:pPr>
      <w:pStyle w:val="Nagwek"/>
      <w:tabs>
        <w:tab w:val="clear" w:pos="4536"/>
        <w:tab w:val="clear" w:pos="9072"/>
      </w:tabs>
      <w:jc w:val="right"/>
      <w:rPr>
        <w:i/>
        <w:iCs/>
        <w:sz w:val="16"/>
      </w:rPr>
    </w:pPr>
    <w:r>
      <w:rPr>
        <w:i/>
        <w:iCs/>
        <w:sz w:val="16"/>
      </w:rPr>
      <w:t>Publiczna Szkoła Podstawowa nr 1</w:t>
    </w:r>
  </w:p>
  <w:p w:rsidR="00FD1397" w:rsidRDefault="00FD1397">
    <w:pPr>
      <w:pStyle w:val="Nagwek"/>
      <w:tabs>
        <w:tab w:val="clear" w:pos="4536"/>
        <w:tab w:val="clear" w:pos="9072"/>
      </w:tabs>
      <w:ind w:firstLine="709"/>
      <w:jc w:val="right"/>
      <w:rPr>
        <w:i/>
        <w:iCs/>
        <w:sz w:val="16"/>
      </w:rPr>
    </w:pPr>
    <w:r>
      <w:rPr>
        <w:i/>
        <w:iCs/>
        <w:sz w:val="16"/>
      </w:rPr>
      <w:tab/>
    </w:r>
    <w:r>
      <w:rPr>
        <w:i/>
        <w:iCs/>
        <w:sz w:val="16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97" w:rsidRDefault="00FD1397">
    <w:pPr>
      <w:pStyle w:val="Nagwek"/>
    </w:pPr>
    <w:r>
      <w:rPr>
        <w:noProof/>
        <w:sz w:val="20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1521460</wp:posOffset>
              </wp:positionH>
              <wp:positionV relativeFrom="paragraph">
                <wp:posOffset>-92710</wp:posOffset>
              </wp:positionV>
              <wp:extent cx="3178175" cy="1045210"/>
              <wp:effectExtent l="0" t="0" r="0" b="2540"/>
              <wp:wrapSquare wrapText="bothSides"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8175" cy="1045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1397" w:rsidRPr="00E83C04" w:rsidRDefault="00FD1397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w w:val="120"/>
                              <w:sz w:val="28"/>
                            </w:rPr>
                          </w:pPr>
                          <w:r w:rsidRPr="00E83C04">
                            <w:rPr>
                              <w:b/>
                              <w:bCs/>
                              <w:w w:val="120"/>
                              <w:sz w:val="32"/>
                            </w:rPr>
                            <w:t>PUBLICZNA SZKOŁA</w:t>
                          </w:r>
                        </w:p>
                        <w:p w:rsidR="00FD1397" w:rsidRPr="003D05F9" w:rsidRDefault="00FD1397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w w:val="110"/>
                              <w:sz w:val="30"/>
                            </w:rPr>
                          </w:pPr>
                          <w:r w:rsidRPr="003D05F9">
                            <w:rPr>
                              <w:b/>
                              <w:bCs/>
                              <w:w w:val="110"/>
                              <w:sz w:val="30"/>
                            </w:rPr>
                            <w:t>PODSTAWOWA NR 1</w:t>
                          </w:r>
                        </w:p>
                        <w:p w:rsidR="00FD1397" w:rsidRPr="003D05F9" w:rsidRDefault="00FD1397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mallCaps/>
                              <w:w w:val="90"/>
                              <w:sz w:val="22"/>
                            </w:rPr>
                          </w:pPr>
                          <w:proofErr w:type="gramStart"/>
                          <w:r w:rsidRPr="003D05F9">
                            <w:rPr>
                              <w:b/>
                              <w:bCs/>
                              <w:smallCaps/>
                              <w:w w:val="90"/>
                              <w:sz w:val="22"/>
                            </w:rPr>
                            <w:t>z</w:t>
                          </w:r>
                          <w:proofErr w:type="gramEnd"/>
                          <w:r w:rsidRPr="003D05F9">
                            <w:rPr>
                              <w:b/>
                              <w:bCs/>
                              <w:smallCaps/>
                              <w:w w:val="90"/>
                              <w:sz w:val="22"/>
                            </w:rPr>
                            <w:t xml:space="preserve"> oddziałami integracyjnymi</w:t>
                          </w:r>
                        </w:p>
                        <w:p w:rsidR="00FD1397" w:rsidRDefault="00FD1397">
                          <w:pPr>
                            <w:jc w:val="center"/>
                          </w:pPr>
                          <w:proofErr w:type="gramStart"/>
                          <w:r>
                            <w:rPr>
                              <w:b/>
                              <w:bCs/>
                              <w:sz w:val="20"/>
                            </w:rPr>
                            <w:t>im</w:t>
                          </w:r>
                          <w:proofErr w:type="gramEnd"/>
                          <w:r>
                            <w:rPr>
                              <w:b/>
                              <w:bCs/>
                              <w:sz w:val="20"/>
                            </w:rPr>
                            <w:t>. Ignacego Daszyńskiego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9.8pt;margin-top:-7.3pt;width:250.25pt;height:8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npVtwIAALo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" filled="f" stroked="f">
              <v:textbox>
                <w:txbxContent>
                  <w:p w:rsidR="00942937" w:rsidRPr="00E83C04" w:rsidRDefault="00942937">
                    <w:pPr>
                      <w:pStyle w:val="Nagwek"/>
                      <w:jc w:val="center"/>
                      <w:rPr>
                        <w:b/>
                        <w:bCs/>
                        <w:w w:val="120"/>
                        <w:sz w:val="28"/>
                      </w:rPr>
                    </w:pPr>
                    <w:r w:rsidRPr="00E83C04">
                      <w:rPr>
                        <w:b/>
                        <w:bCs/>
                        <w:w w:val="120"/>
                        <w:sz w:val="32"/>
                      </w:rPr>
                      <w:t>PUBLICZNA SZKOŁA</w:t>
                    </w:r>
                  </w:p>
                  <w:p w:rsidR="00942937" w:rsidRPr="003D05F9" w:rsidRDefault="00942937">
                    <w:pPr>
                      <w:pStyle w:val="Nagwek"/>
                      <w:jc w:val="center"/>
                      <w:rPr>
                        <w:b/>
                        <w:bCs/>
                        <w:w w:val="110"/>
                        <w:sz w:val="30"/>
                      </w:rPr>
                    </w:pPr>
                    <w:r w:rsidRPr="003D05F9">
                      <w:rPr>
                        <w:b/>
                        <w:bCs/>
                        <w:w w:val="110"/>
                        <w:sz w:val="30"/>
                      </w:rPr>
                      <w:t>PODSTAWOWA NR 1</w:t>
                    </w:r>
                  </w:p>
                  <w:p w:rsidR="00942937" w:rsidRPr="003D05F9" w:rsidRDefault="00942937">
                    <w:pPr>
                      <w:pStyle w:val="Nagwek"/>
                      <w:jc w:val="center"/>
                      <w:rPr>
                        <w:b/>
                        <w:bCs/>
                        <w:smallCaps/>
                        <w:w w:val="90"/>
                        <w:sz w:val="22"/>
                      </w:rPr>
                    </w:pPr>
                    <w:r w:rsidRPr="003D05F9">
                      <w:rPr>
                        <w:b/>
                        <w:bCs/>
                        <w:smallCaps/>
                        <w:w w:val="90"/>
                        <w:sz w:val="22"/>
                      </w:rPr>
                      <w:t>z oddziałami integracyjnymi</w:t>
                    </w:r>
                  </w:p>
                  <w:p w:rsidR="00942937" w:rsidRDefault="00942937">
                    <w:pPr>
                      <w:jc w:val="center"/>
                    </w:pPr>
                    <w:r>
                      <w:rPr>
                        <w:b/>
                        <w:bCs/>
                        <w:sz w:val="20"/>
                      </w:rPr>
                      <w:t>im. Ignacego Daszyńskiego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789939</wp:posOffset>
              </wp:positionV>
              <wp:extent cx="4639945" cy="0"/>
              <wp:effectExtent l="0" t="0" r="27305" b="1905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39945" cy="0"/>
                      </a:xfrm>
                      <a:prstGeom prst="line">
                        <a:avLst/>
                      </a:prstGeom>
                      <a:noFill/>
                      <a:ln w="22225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4pt,62.2pt" to="370.7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" strokeweight="1.75pt">
              <v:stroke linestyle="thinThick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4749165</wp:posOffset>
          </wp:positionH>
          <wp:positionV relativeFrom="paragraph">
            <wp:posOffset>-118110</wp:posOffset>
          </wp:positionV>
          <wp:extent cx="1419225" cy="1419225"/>
          <wp:effectExtent l="0" t="0" r="9525" b="9525"/>
          <wp:wrapTight wrapText="bothSides">
            <wp:wrapPolygon edited="0">
              <wp:start x="0" y="0"/>
              <wp:lineTo x="0" y="21455"/>
              <wp:lineTo x="21455" y="21455"/>
              <wp:lineTo x="2145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Twardy HDD_stary\Moje dokumenty\Podstawówka\Dyplomy\Daszyńsk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419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228600</wp:posOffset>
              </wp:positionH>
              <wp:positionV relativeFrom="paragraph">
                <wp:posOffset>-1905</wp:posOffset>
              </wp:positionV>
              <wp:extent cx="1371600" cy="954405"/>
              <wp:effectExtent l="0" t="0" r="0" b="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954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1397" w:rsidRDefault="00FD1397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z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</w:rPr>
                            <w:t>26-600 Radom</w:t>
                          </w:r>
                        </w:p>
                        <w:p w:rsidR="00FD1397" w:rsidRDefault="00FD1397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b/>
                              <w:bCs/>
                              <w:sz w:val="14"/>
                            </w:rPr>
                            <w:t>ul</w:t>
                          </w:r>
                          <w:proofErr w:type="gramEnd"/>
                          <w:r>
                            <w:rPr>
                              <w:b/>
                              <w:bCs/>
                              <w:sz w:val="14"/>
                            </w:rPr>
                            <w:t>. Odrodzenia 37</w:t>
                          </w:r>
                        </w:p>
                        <w:p w:rsidR="00FD1397" w:rsidRDefault="00FD1397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sz w:val="14"/>
                              <w:lang w:val="en-US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b/>
                              <w:bCs/>
                              <w:sz w:val="14"/>
                              <w:lang w:val="en-US"/>
                            </w:rPr>
                            <w:t>tel</w:t>
                          </w:r>
                          <w:proofErr w:type="spellEnd"/>
                          <w:r>
                            <w:rPr>
                              <w:b/>
                              <w:bCs/>
                              <w:sz w:val="14"/>
                              <w:lang w:val="en-US"/>
                            </w:rPr>
                            <w:t>/fax</w:t>
                          </w:r>
                          <w:proofErr w:type="gramEnd"/>
                          <w:r>
                            <w:rPr>
                              <w:b/>
                              <w:bCs/>
                              <w:sz w:val="14"/>
                              <w:lang w:val="en-US"/>
                            </w:rPr>
                            <w:t xml:space="preserve"> (48) 365 09 33</w:t>
                          </w:r>
                        </w:p>
                        <w:p w:rsidR="00FD1397" w:rsidRDefault="00FD1397" w:rsidP="00E85AE9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</w:pPr>
                          <w:proofErr w:type="spellStart"/>
                          <w:r w:rsidRPr="00644D76">
                            <w:rPr>
                              <w:b/>
                              <w:bCs/>
                              <w:iCs/>
                              <w:sz w:val="14"/>
                              <w:lang w:val="en-US"/>
                            </w:rPr>
                            <w:t>e-mail</w:t>
                          </w:r>
                          <w:r w:rsidRPr="00E85AE9"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psp1radom@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wp</w:t>
                          </w:r>
                          <w:r w:rsidRPr="00E85AE9"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.pl</w:t>
                          </w:r>
                          <w:proofErr w:type="spellEnd"/>
                        </w:p>
                        <w:p w:rsidR="00FD1397" w:rsidRPr="00E83C04" w:rsidRDefault="00FD1397" w:rsidP="00E85AE9">
                          <w:pPr>
                            <w:pStyle w:val="Nagwek"/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</w:pPr>
                          <w:proofErr w:type="spellStart"/>
                          <w:r w:rsidRPr="00E83C04">
                            <w:rPr>
                              <w:b/>
                              <w:bCs/>
                              <w:i/>
                              <w:iCs/>
                              <w:sz w:val="14"/>
                              <w:lang w:val="en-US"/>
                            </w:rPr>
                            <w:t>sekretariat@psp1.radom.pl</w:t>
                          </w:r>
                          <w:proofErr w:type="spellEnd"/>
                        </w:p>
                        <w:p w:rsidR="00FD1397" w:rsidRPr="00D93024" w:rsidRDefault="00FD1397">
                          <w:pPr>
                            <w:jc w:val="center"/>
                            <w:rPr>
                              <w:b/>
                              <w:i/>
                            </w:rPr>
                          </w:pPr>
                          <w:proofErr w:type="spellStart"/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www</w:t>
                          </w:r>
                          <w:proofErr w:type="gramEnd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.</w:t>
                          </w:r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psp</w:t>
                          </w:r>
                          <w:proofErr w:type="gramEnd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1.</w:t>
                          </w:r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radom</w:t>
                          </w:r>
                          <w:proofErr w:type="gramEnd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.</w:t>
                          </w:r>
                          <w:proofErr w:type="gramStart"/>
                          <w:r w:rsidRPr="00D93024">
                            <w:rPr>
                              <w:b/>
                              <w:i/>
                              <w:sz w:val="20"/>
                            </w:rPr>
                            <w:t>pl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18pt;margin-top:-.15pt;width:108pt;height:7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G+tQIAAMA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" filled="f" stroked="f">
              <v:textbox>
                <w:txbxContent>
                  <w:p w:rsidR="00942937" w:rsidRDefault="00942937">
                    <w:pPr>
                      <w:pStyle w:val="Nagwek"/>
                      <w:jc w:val="center"/>
                      <w:rPr>
                        <w:b/>
                        <w:bCs/>
                        <w:sz w:val="14"/>
                      </w:rPr>
                    </w:pPr>
                    <w:r>
                      <w:rPr>
                        <w:b/>
                        <w:bCs/>
                        <w:sz w:val="14"/>
                      </w:rPr>
                      <w:t>26-600 Radom</w:t>
                    </w:r>
                  </w:p>
                  <w:p w:rsidR="00942937" w:rsidRDefault="00942937">
                    <w:pPr>
                      <w:pStyle w:val="Nagwek"/>
                      <w:jc w:val="center"/>
                      <w:rPr>
                        <w:b/>
                        <w:bCs/>
                        <w:sz w:val="14"/>
                      </w:rPr>
                    </w:pPr>
                    <w:r>
                      <w:rPr>
                        <w:b/>
                        <w:bCs/>
                        <w:sz w:val="14"/>
                      </w:rPr>
                      <w:t>ul. Odrodzenia 37</w:t>
                    </w:r>
                  </w:p>
                  <w:p w:rsidR="00942937" w:rsidRDefault="00942937">
                    <w:pPr>
                      <w:pStyle w:val="Nagwek"/>
                      <w:jc w:val="center"/>
                      <w:rPr>
                        <w:b/>
                        <w:bCs/>
                        <w:sz w:val="14"/>
                        <w:lang w:val="en-US"/>
                      </w:rPr>
                    </w:pPr>
                    <w:r>
                      <w:rPr>
                        <w:b/>
                        <w:bCs/>
                        <w:sz w:val="14"/>
                        <w:lang w:val="en-US"/>
                      </w:rPr>
                      <w:t>tel/fax (48) 365 09 33</w:t>
                    </w:r>
                  </w:p>
                  <w:p w:rsidR="00942937" w:rsidRDefault="00942937" w:rsidP="00E85AE9">
                    <w:pPr>
                      <w:pStyle w:val="Nagwek"/>
                      <w:jc w:val="center"/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</w:pPr>
                    <w:r w:rsidRPr="00644D76">
                      <w:rPr>
                        <w:b/>
                        <w:bCs/>
                        <w:iCs/>
                        <w:sz w:val="14"/>
                        <w:lang w:val="en-US"/>
                      </w:rPr>
                      <w:t>e-mail</w:t>
                    </w:r>
                    <w:r w:rsidRPr="00E85AE9"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psp1radom@</w:t>
                    </w:r>
                    <w:r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wp</w:t>
                    </w:r>
                    <w:r w:rsidRPr="00E85AE9"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.pl</w:t>
                    </w:r>
                  </w:p>
                  <w:p w:rsidR="00942937" w:rsidRPr="00E83C04" w:rsidRDefault="00942937" w:rsidP="00E85AE9">
                    <w:pPr>
                      <w:pStyle w:val="Nagwek"/>
                      <w:jc w:val="center"/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</w:pPr>
                    <w:r w:rsidRPr="00E83C04">
                      <w:rPr>
                        <w:b/>
                        <w:bCs/>
                        <w:i/>
                        <w:iCs/>
                        <w:sz w:val="14"/>
                        <w:lang w:val="en-US"/>
                      </w:rPr>
                      <w:t>sekretariat@psp1.radom.pl</w:t>
                    </w:r>
                  </w:p>
                  <w:p w:rsidR="00942937" w:rsidRPr="00D93024" w:rsidRDefault="00942937">
                    <w:pPr>
                      <w:jc w:val="center"/>
                      <w:rPr>
                        <w:b/>
                        <w:i/>
                      </w:rPr>
                    </w:pPr>
                    <w:r w:rsidRPr="00D93024">
                      <w:rPr>
                        <w:b/>
                        <w:i/>
                        <w:sz w:val="20"/>
                      </w:rPr>
                      <w:t>www.psp1.radom.pl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28A8"/>
    <w:multiLevelType w:val="hybridMultilevel"/>
    <w:tmpl w:val="A6D6F2B6"/>
    <w:lvl w:ilvl="0" w:tplc="C6A65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129FD"/>
    <w:multiLevelType w:val="hybridMultilevel"/>
    <w:tmpl w:val="4E883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94958"/>
    <w:multiLevelType w:val="hybridMultilevel"/>
    <w:tmpl w:val="10C00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24468"/>
    <w:multiLevelType w:val="hybridMultilevel"/>
    <w:tmpl w:val="62107ECE"/>
    <w:lvl w:ilvl="0" w:tplc="218C5CFE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12964933"/>
    <w:multiLevelType w:val="multilevel"/>
    <w:tmpl w:val="CEB0BB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0943AB"/>
    <w:multiLevelType w:val="multilevel"/>
    <w:tmpl w:val="67C219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935A03"/>
    <w:multiLevelType w:val="multilevel"/>
    <w:tmpl w:val="EF20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D5456A"/>
    <w:multiLevelType w:val="multilevel"/>
    <w:tmpl w:val="53EE31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B72195"/>
    <w:multiLevelType w:val="multilevel"/>
    <w:tmpl w:val="F5DCA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A53DAE"/>
    <w:multiLevelType w:val="multilevel"/>
    <w:tmpl w:val="11B826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920DDD"/>
    <w:multiLevelType w:val="multilevel"/>
    <w:tmpl w:val="066E0E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AE4433"/>
    <w:multiLevelType w:val="multilevel"/>
    <w:tmpl w:val="162AB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8652E3"/>
    <w:multiLevelType w:val="multilevel"/>
    <w:tmpl w:val="EF20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D05254"/>
    <w:multiLevelType w:val="hybridMultilevel"/>
    <w:tmpl w:val="7FA8EA38"/>
    <w:lvl w:ilvl="0" w:tplc="1158B9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91CB7"/>
    <w:multiLevelType w:val="hybridMultilevel"/>
    <w:tmpl w:val="0958D65E"/>
    <w:lvl w:ilvl="0" w:tplc="85E670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4D3D60"/>
    <w:multiLevelType w:val="hybridMultilevel"/>
    <w:tmpl w:val="7CC04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A7D8D"/>
    <w:multiLevelType w:val="multilevel"/>
    <w:tmpl w:val="12DE3F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7532EC"/>
    <w:multiLevelType w:val="hybridMultilevel"/>
    <w:tmpl w:val="661E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9C4F50"/>
    <w:multiLevelType w:val="multilevel"/>
    <w:tmpl w:val="0D4C8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2C321E"/>
    <w:multiLevelType w:val="multilevel"/>
    <w:tmpl w:val="C110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3F553E"/>
    <w:multiLevelType w:val="multilevel"/>
    <w:tmpl w:val="BD1A42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041CC1"/>
    <w:multiLevelType w:val="multilevel"/>
    <w:tmpl w:val="8E106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C87FBE"/>
    <w:multiLevelType w:val="hybridMultilevel"/>
    <w:tmpl w:val="F97E1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6B759A"/>
    <w:multiLevelType w:val="hybridMultilevel"/>
    <w:tmpl w:val="2EA265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DF2648"/>
    <w:multiLevelType w:val="hybridMultilevel"/>
    <w:tmpl w:val="B97C4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5"/>
  </w:num>
  <w:num w:numId="4">
    <w:abstractNumId w:val="17"/>
  </w:num>
  <w:num w:numId="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0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23"/>
  </w:num>
  <w:num w:numId="22">
    <w:abstractNumId w:val="1"/>
  </w:num>
  <w:num w:numId="23">
    <w:abstractNumId w:val="13"/>
  </w:num>
  <w:num w:numId="24">
    <w:abstractNumId w:val="6"/>
  </w:num>
  <w:num w:numId="25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12E"/>
    <w:rsid w:val="0002002E"/>
    <w:rsid w:val="00023E1B"/>
    <w:rsid w:val="0009127F"/>
    <w:rsid w:val="000F008A"/>
    <w:rsid w:val="000F605C"/>
    <w:rsid w:val="00105AFA"/>
    <w:rsid w:val="00113311"/>
    <w:rsid w:val="00123D0A"/>
    <w:rsid w:val="00127259"/>
    <w:rsid w:val="00135087"/>
    <w:rsid w:val="00153046"/>
    <w:rsid w:val="00184489"/>
    <w:rsid w:val="00194AF4"/>
    <w:rsid w:val="001971E5"/>
    <w:rsid w:val="001F2B09"/>
    <w:rsid w:val="002007C8"/>
    <w:rsid w:val="0022415C"/>
    <w:rsid w:val="002610F2"/>
    <w:rsid w:val="002C110C"/>
    <w:rsid w:val="002E4E84"/>
    <w:rsid w:val="002F3CEA"/>
    <w:rsid w:val="00302D3D"/>
    <w:rsid w:val="00371ACF"/>
    <w:rsid w:val="00376F83"/>
    <w:rsid w:val="003A15E2"/>
    <w:rsid w:val="003B4710"/>
    <w:rsid w:val="003D05F9"/>
    <w:rsid w:val="003D726F"/>
    <w:rsid w:val="003E7602"/>
    <w:rsid w:val="004214BB"/>
    <w:rsid w:val="004262F4"/>
    <w:rsid w:val="004317F1"/>
    <w:rsid w:val="00494F25"/>
    <w:rsid w:val="004A3612"/>
    <w:rsid w:val="0052191B"/>
    <w:rsid w:val="00521EA1"/>
    <w:rsid w:val="00532A4C"/>
    <w:rsid w:val="005403B9"/>
    <w:rsid w:val="00541E36"/>
    <w:rsid w:val="00563BDE"/>
    <w:rsid w:val="0058373F"/>
    <w:rsid w:val="00587812"/>
    <w:rsid w:val="005B2F16"/>
    <w:rsid w:val="005D48AD"/>
    <w:rsid w:val="005F0CB0"/>
    <w:rsid w:val="005F6CE2"/>
    <w:rsid w:val="0062312E"/>
    <w:rsid w:val="00633CD9"/>
    <w:rsid w:val="00636264"/>
    <w:rsid w:val="00644D76"/>
    <w:rsid w:val="006615A9"/>
    <w:rsid w:val="006747A5"/>
    <w:rsid w:val="00697F18"/>
    <w:rsid w:val="006A0C75"/>
    <w:rsid w:val="006C0D15"/>
    <w:rsid w:val="00732FAE"/>
    <w:rsid w:val="00756F6F"/>
    <w:rsid w:val="00766212"/>
    <w:rsid w:val="007937EB"/>
    <w:rsid w:val="007A5860"/>
    <w:rsid w:val="007C59C7"/>
    <w:rsid w:val="007D00A2"/>
    <w:rsid w:val="008239BA"/>
    <w:rsid w:val="008271E8"/>
    <w:rsid w:val="0083293D"/>
    <w:rsid w:val="008C5D52"/>
    <w:rsid w:val="008C606C"/>
    <w:rsid w:val="008E6C36"/>
    <w:rsid w:val="008F6970"/>
    <w:rsid w:val="009141EE"/>
    <w:rsid w:val="00942937"/>
    <w:rsid w:val="00960E32"/>
    <w:rsid w:val="00967BB0"/>
    <w:rsid w:val="009842E7"/>
    <w:rsid w:val="009C7951"/>
    <w:rsid w:val="009E6769"/>
    <w:rsid w:val="009F23DE"/>
    <w:rsid w:val="009F7546"/>
    <w:rsid w:val="00A325E8"/>
    <w:rsid w:val="00A43A10"/>
    <w:rsid w:val="00A43D62"/>
    <w:rsid w:val="00A60B1A"/>
    <w:rsid w:val="00A679B3"/>
    <w:rsid w:val="00A90444"/>
    <w:rsid w:val="00AB68CD"/>
    <w:rsid w:val="00B000B8"/>
    <w:rsid w:val="00B1384D"/>
    <w:rsid w:val="00B348B7"/>
    <w:rsid w:val="00B34AA5"/>
    <w:rsid w:val="00B37802"/>
    <w:rsid w:val="00B60177"/>
    <w:rsid w:val="00B73FCC"/>
    <w:rsid w:val="00B96FDB"/>
    <w:rsid w:val="00BC7307"/>
    <w:rsid w:val="00BD3741"/>
    <w:rsid w:val="00BE0C24"/>
    <w:rsid w:val="00BE1A3A"/>
    <w:rsid w:val="00BE3BEC"/>
    <w:rsid w:val="00C00F47"/>
    <w:rsid w:val="00C12433"/>
    <w:rsid w:val="00C41BF1"/>
    <w:rsid w:val="00C648B5"/>
    <w:rsid w:val="00C74CE0"/>
    <w:rsid w:val="00CA59BF"/>
    <w:rsid w:val="00CB2697"/>
    <w:rsid w:val="00CB5426"/>
    <w:rsid w:val="00CF2AF1"/>
    <w:rsid w:val="00CF45EC"/>
    <w:rsid w:val="00D36001"/>
    <w:rsid w:val="00D73FB0"/>
    <w:rsid w:val="00D81300"/>
    <w:rsid w:val="00D93024"/>
    <w:rsid w:val="00DA5EA3"/>
    <w:rsid w:val="00DA7213"/>
    <w:rsid w:val="00DF0032"/>
    <w:rsid w:val="00E30434"/>
    <w:rsid w:val="00E7000F"/>
    <w:rsid w:val="00E83C04"/>
    <w:rsid w:val="00E85AE9"/>
    <w:rsid w:val="00EA46B9"/>
    <w:rsid w:val="00EA6BAB"/>
    <w:rsid w:val="00EB0DD6"/>
    <w:rsid w:val="00F110B6"/>
    <w:rsid w:val="00F43697"/>
    <w:rsid w:val="00F62597"/>
    <w:rsid w:val="00F74C66"/>
    <w:rsid w:val="00F75B43"/>
    <w:rsid w:val="00F93031"/>
    <w:rsid w:val="00FA2BB3"/>
    <w:rsid w:val="00FB50DE"/>
    <w:rsid w:val="00FD1397"/>
    <w:rsid w:val="00FD7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12E"/>
    <w:pPr>
      <w:spacing w:after="120"/>
    </w:pPr>
    <w:rPr>
      <w:rFonts w:eastAsiaTheme="minorHAnsi" w:cstheme="minorBidi"/>
      <w:sz w:val="24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7D00A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3E760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3E7602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rsid w:val="003E7602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3E7602"/>
  </w:style>
  <w:style w:type="character" w:styleId="UyteHipercze">
    <w:name w:val="FollowedHyperlink"/>
    <w:basedOn w:val="Domylnaczcionkaakapitu"/>
    <w:semiHidden/>
    <w:rsid w:val="003E7602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D81300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C12433"/>
    <w:pPr>
      <w:spacing w:line="360" w:lineRule="auto"/>
      <w:ind w:firstLine="900"/>
      <w:jc w:val="both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12433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243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2433"/>
    <w:rPr>
      <w:sz w:val="16"/>
      <w:szCs w:val="16"/>
    </w:rPr>
  </w:style>
  <w:style w:type="character" w:customStyle="1" w:styleId="rpc31">
    <w:name w:val="_rpc_31"/>
    <w:basedOn w:val="Domylnaczcionkaakapitu"/>
    <w:rsid w:val="00E83C04"/>
  </w:style>
  <w:style w:type="paragraph" w:styleId="NormalnyWeb">
    <w:name w:val="Normal (Web)"/>
    <w:basedOn w:val="Normalny"/>
    <w:uiPriority w:val="99"/>
    <w:semiHidden/>
    <w:unhideWhenUsed/>
    <w:rsid w:val="0062312E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5F6C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844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D00A2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12E"/>
    <w:pPr>
      <w:spacing w:after="120"/>
    </w:pPr>
    <w:rPr>
      <w:rFonts w:eastAsiaTheme="minorHAnsi" w:cstheme="minorBidi"/>
      <w:sz w:val="24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7D00A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3E760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3E7602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rsid w:val="003E7602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3E7602"/>
  </w:style>
  <w:style w:type="character" w:styleId="UyteHipercze">
    <w:name w:val="FollowedHyperlink"/>
    <w:basedOn w:val="Domylnaczcionkaakapitu"/>
    <w:semiHidden/>
    <w:rsid w:val="003E7602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D81300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C12433"/>
    <w:pPr>
      <w:spacing w:line="360" w:lineRule="auto"/>
      <w:ind w:firstLine="900"/>
      <w:jc w:val="both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12433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243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2433"/>
    <w:rPr>
      <w:sz w:val="16"/>
      <w:szCs w:val="16"/>
    </w:rPr>
  </w:style>
  <w:style w:type="character" w:customStyle="1" w:styleId="rpc31">
    <w:name w:val="_rpc_31"/>
    <w:basedOn w:val="Domylnaczcionkaakapitu"/>
    <w:rsid w:val="00E83C04"/>
  </w:style>
  <w:style w:type="paragraph" w:styleId="NormalnyWeb">
    <w:name w:val="Normal (Web)"/>
    <w:basedOn w:val="Normalny"/>
    <w:uiPriority w:val="99"/>
    <w:semiHidden/>
    <w:unhideWhenUsed/>
    <w:rsid w:val="0062312E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5F6C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844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D00A2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8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8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pakarier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wodowcyradom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apakarier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%20Wi&#347;niewska\Desktop\Szablon_psp1_ok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5A809-6162-447F-9EEB-3D47565F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Szablon_psp1_ok</Template>
  <TotalTime>15</TotalTime>
  <Pages>1</Pages>
  <Words>6997</Words>
  <Characters>41986</Characters>
  <Application>Microsoft Office Word</Application>
  <DocSecurity>0</DocSecurity>
  <Lines>349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48886</CharactersWithSpaces>
  <SharedDoc>false</SharedDoc>
  <HLinks>
    <vt:vector size="18" baseType="variant">
      <vt:variant>
        <vt:i4>65660</vt:i4>
      </vt:variant>
      <vt:variant>
        <vt:i4>3</vt:i4>
      </vt:variant>
      <vt:variant>
        <vt:i4>0</vt:i4>
      </vt:variant>
      <vt:variant>
        <vt:i4>5</vt:i4>
      </vt:variant>
      <vt:variant>
        <vt:lpwstr>http://www.psp1radom@interia.pl/</vt:lpwstr>
      </vt:variant>
      <vt:variant>
        <vt:lpwstr/>
      </vt:variant>
      <vt:variant>
        <vt:i4>7733308</vt:i4>
      </vt:variant>
      <vt:variant>
        <vt:i4>0</vt:i4>
      </vt:variant>
      <vt:variant>
        <vt:i4>0</vt:i4>
      </vt:variant>
      <vt:variant>
        <vt:i4>5</vt:i4>
      </vt:variant>
      <vt:variant>
        <vt:lpwstr>http://www.psp1radom.w.interia.pl/</vt:lpwstr>
      </vt:variant>
      <vt:variant>
        <vt:lpwstr/>
      </vt:variant>
      <vt:variant>
        <vt:i4>983461</vt:i4>
      </vt:variant>
      <vt:variant>
        <vt:i4>-1</vt:i4>
      </vt:variant>
      <vt:variant>
        <vt:i4>1026</vt:i4>
      </vt:variant>
      <vt:variant>
        <vt:i4>1</vt:i4>
      </vt:variant>
      <vt:variant>
        <vt:lpwstr>E:\Twardy HDD_stary\Moje dokumenty\Podstawówka\Dyplomy\Daszyński.JPG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Wiśniewska</dc:creator>
  <cp:lastModifiedBy>Anna Wiśniewska</cp:lastModifiedBy>
  <cp:revision>4</cp:revision>
  <cp:lastPrinted>2021-09-14T08:24:00Z</cp:lastPrinted>
  <dcterms:created xsi:type="dcterms:W3CDTF">2026-09-29T13:55:00Z</dcterms:created>
  <dcterms:modified xsi:type="dcterms:W3CDTF">2026-10-01T08:09:00Z</dcterms:modified>
</cp:coreProperties>
</file>